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BB" w:rsidRPr="002847D7" w:rsidRDefault="009C0EBB" w:rsidP="000844CF">
      <w:pPr>
        <w:ind w:left="709" w:hanging="709"/>
        <w:jc w:val="right"/>
        <w:rPr>
          <w:b/>
          <w:sz w:val="20"/>
          <w:szCs w:val="20"/>
          <w:u w:val="single"/>
        </w:rPr>
      </w:pPr>
      <w:r w:rsidRPr="002847D7">
        <w:rPr>
          <w:b/>
          <w:sz w:val="20"/>
          <w:szCs w:val="20"/>
          <w:u w:val="single"/>
        </w:rPr>
        <w:t>DIČ: 2020078720</w:t>
      </w:r>
    </w:p>
    <w:p w:rsidR="009C0EBB" w:rsidRDefault="009C0EBB" w:rsidP="000844CF">
      <w:pPr>
        <w:rPr>
          <w:b/>
          <w:sz w:val="28"/>
          <w:szCs w:val="28"/>
        </w:rPr>
      </w:pPr>
    </w:p>
    <w:p w:rsidR="009C0EBB" w:rsidRDefault="009C0EBB" w:rsidP="000844C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obchodnej spoločnosti</w:t>
      </w:r>
    </w:p>
    <w:p w:rsidR="009C0EBB" w:rsidRDefault="009C0EBB" w:rsidP="000844CF">
      <w:pPr>
        <w:ind w:left="360"/>
        <w:rPr>
          <w:b/>
          <w:sz w:val="28"/>
          <w:szCs w:val="28"/>
        </w:rPr>
      </w:pPr>
    </w:p>
    <w:p w:rsidR="009C0EBB" w:rsidRPr="00BA5A70" w:rsidRDefault="009C0EBB" w:rsidP="000844CF">
      <w:pPr>
        <w:rPr>
          <w:b/>
        </w:rPr>
      </w:pPr>
      <w:r>
        <w:rPr>
          <w:b/>
        </w:rPr>
        <w:t>1. Založenie obchodnej spoločnosti</w:t>
      </w:r>
    </w:p>
    <w:p w:rsidR="009C0EBB" w:rsidRDefault="009C0EBB" w:rsidP="000844CF">
      <w:r>
        <w:t>Obchodná spoločnosť LMR  s.r.o. bola do obchodného registra Okresného súdu Trenčín v Trenčíne, oddiel Sro, vložka 12961/R  zapísaná dňa 14.11.2001.</w:t>
      </w:r>
    </w:p>
    <w:p w:rsidR="009C0EBB" w:rsidRPr="00BA5A70" w:rsidRDefault="009C0EBB" w:rsidP="000844CF"/>
    <w:p w:rsidR="009C0EBB" w:rsidRDefault="009C0EBB" w:rsidP="000844CF">
      <w:pPr>
        <w:rPr>
          <w:b/>
        </w:rPr>
      </w:pPr>
      <w:r>
        <w:rPr>
          <w:b/>
        </w:rPr>
        <w:t>2. Hlavné činnosti obchodnej spoločnosti</w:t>
      </w:r>
    </w:p>
    <w:p w:rsidR="009C0EBB" w:rsidRDefault="009C0EBB" w:rsidP="000844CF">
      <w:r>
        <w:t>Medzi hlavné činnosti obchodnej spoločnosti patria:</w:t>
      </w:r>
    </w:p>
    <w:p w:rsidR="009C0EBB" w:rsidRDefault="009C0EBB" w:rsidP="000844CF">
      <w:r>
        <w:t>- maloobchod, veľkoobchod v rozsahu voľných živností</w:t>
      </w:r>
    </w:p>
    <w:p w:rsidR="009C0EBB" w:rsidRDefault="009C0EBB" w:rsidP="000844CF">
      <w:r>
        <w:t>- prenájom hnuteľných vecí</w:t>
      </w:r>
    </w:p>
    <w:p w:rsidR="009C0EBB" w:rsidRDefault="009C0EBB" w:rsidP="004C32B5">
      <w:r>
        <w:t>- nákladná cestná doprava vykonávaná cestnými vozidlami, ktorých celková hmotnosť nepresahuje 3,5 t.</w:t>
      </w:r>
    </w:p>
    <w:p w:rsidR="009C0EBB" w:rsidRDefault="009C0EBB" w:rsidP="000844CF">
      <w:r>
        <w:t>- sprostredkovateľská činnosť</w:t>
      </w:r>
    </w:p>
    <w:p w:rsidR="009C0EBB" w:rsidRDefault="009C0EBB" w:rsidP="000844CF"/>
    <w:p w:rsidR="009C0EBB" w:rsidRPr="00861DFC" w:rsidRDefault="009C0EBB" w:rsidP="000844CF">
      <w:pPr>
        <w:rPr>
          <w:b/>
        </w:rPr>
      </w:pPr>
      <w:r>
        <w:rPr>
          <w:b/>
        </w:rPr>
        <w:t>3. Počet zamestnancov</w:t>
      </w:r>
    </w:p>
    <w:p w:rsidR="009C0EBB" w:rsidRDefault="009C0EBB" w:rsidP="000844CF">
      <w:r>
        <w:t>Účtovná jednotka nezamestnávala v priebehu roku 2013 žiadnych pracovníkov ani predchádzajúcom účtovnom období.</w:t>
      </w:r>
    </w:p>
    <w:p w:rsidR="009C0EBB" w:rsidRDefault="009C0EBB" w:rsidP="000844CF"/>
    <w:p w:rsidR="009C0EBB" w:rsidRDefault="009C0EBB" w:rsidP="000844CF">
      <w:pPr>
        <w:rPr>
          <w:b/>
        </w:rPr>
      </w:pPr>
      <w:r>
        <w:rPr>
          <w:b/>
        </w:rPr>
        <w:t>4. Neobmedzené  ručenie v inej účtovnej jednotke</w:t>
      </w:r>
    </w:p>
    <w:p w:rsidR="009C0EBB" w:rsidRDefault="009C0EBB" w:rsidP="000844CF">
      <w:r>
        <w:t xml:space="preserve"> Účtovná jednotka nemá podiel na základnom imaní v iných spoločnostiach.</w:t>
      </w:r>
    </w:p>
    <w:p w:rsidR="009C0EBB" w:rsidRDefault="009C0EBB" w:rsidP="000844CF"/>
    <w:p w:rsidR="009C0EBB" w:rsidRDefault="009C0EBB" w:rsidP="00576117">
      <w:pPr>
        <w:jc w:val="both"/>
      </w:pPr>
      <w:r w:rsidRPr="00BE0331">
        <w:rPr>
          <w:b/>
        </w:rPr>
        <w:t>5.</w:t>
      </w:r>
      <w:r w:rsidRPr="0023799D">
        <w:t>Účtovná závierka obchodnej spoločnosti zostavená k 31.1</w:t>
      </w:r>
      <w:r>
        <w:t>2</w:t>
      </w:r>
      <w:r w:rsidRPr="0023799D">
        <w:t>.2013 je zostavená ako riadna účtovná závierka podľa § 17 ods. 6 zákona č. 431/2012 Z.z. o účtovníctve v </w:t>
      </w:r>
    </w:p>
    <w:p w:rsidR="009C0EBB" w:rsidRDefault="009C0EBB" w:rsidP="00576117">
      <w:pPr>
        <w:jc w:val="both"/>
      </w:pPr>
    </w:p>
    <w:p w:rsidR="009C0EBB" w:rsidRDefault="009C0EBB" w:rsidP="00576117">
      <w:pPr>
        <w:jc w:val="both"/>
      </w:pPr>
    </w:p>
    <w:p w:rsidR="009C0EBB" w:rsidRDefault="009C0EBB" w:rsidP="00576117">
      <w:pPr>
        <w:jc w:val="both"/>
      </w:pPr>
    </w:p>
    <w:p w:rsidR="009C0EBB" w:rsidRDefault="009C0EBB" w:rsidP="00576117">
      <w:pPr>
        <w:jc w:val="both"/>
      </w:pPr>
    </w:p>
    <w:p w:rsidR="009C0EBB" w:rsidRDefault="009C0EBB" w:rsidP="000844CF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 členoch štatutárnych a iných orgánov obchodnej spoločnosti</w:t>
      </w:r>
    </w:p>
    <w:p w:rsidR="009C0EBB" w:rsidRDefault="009C0EBB" w:rsidP="000844CF">
      <w:pPr>
        <w:ind w:left="360"/>
        <w:rPr>
          <w:b/>
          <w:sz w:val="28"/>
          <w:szCs w:val="28"/>
        </w:rPr>
      </w:pPr>
    </w:p>
    <w:p w:rsidR="009C0EBB" w:rsidRDefault="009C0EBB" w:rsidP="000844CF">
      <w:r>
        <w:t xml:space="preserve">Konatelia: </w:t>
      </w:r>
      <w:r>
        <w:tab/>
        <w:t>Ing. Ján Melišek</w:t>
      </w:r>
    </w:p>
    <w:p w:rsidR="009C0EBB" w:rsidRDefault="009C0EBB" w:rsidP="000844CF">
      <w:r>
        <w:t xml:space="preserve">Spoločníci: </w:t>
      </w:r>
      <w:r>
        <w:tab/>
        <w:t>Ing. Ján Melišek</w:t>
      </w:r>
    </w:p>
    <w:p w:rsidR="009C0EBB" w:rsidRPr="00861DFC" w:rsidRDefault="009C0EBB" w:rsidP="000844CF">
      <w:r>
        <w:t>V priebehu účtovného obdobia sa nemenilo zloženie orgánov.</w:t>
      </w:r>
    </w:p>
    <w:p w:rsidR="009C0EBB" w:rsidRDefault="009C0EBB" w:rsidP="000844CF"/>
    <w:p w:rsidR="009C0EBB" w:rsidRDefault="009C0EBB" w:rsidP="000844CF">
      <w:pPr>
        <w:numPr>
          <w:ilvl w:val="0"/>
          <w:numId w:val="1"/>
        </w:numPr>
        <w:rPr>
          <w:b/>
          <w:sz w:val="28"/>
          <w:szCs w:val="28"/>
        </w:rPr>
      </w:pPr>
      <w:r w:rsidRPr="00106DBE">
        <w:rPr>
          <w:b/>
          <w:sz w:val="28"/>
          <w:szCs w:val="28"/>
        </w:rPr>
        <w:t xml:space="preserve">Výška podielu na základnom imaní </w:t>
      </w:r>
    </w:p>
    <w:p w:rsidR="009C0EBB" w:rsidRDefault="009C0EBB" w:rsidP="000844CF">
      <w:r>
        <w:t xml:space="preserve">Spoločník : Ing. Ján Melišek  </w:t>
      </w:r>
      <w:r>
        <w:tab/>
        <w:t xml:space="preserve"> -    výška vkladu 6.671,98 € </w:t>
      </w:r>
    </w:p>
    <w:p w:rsidR="009C0EBB" w:rsidRDefault="009C0EBB" w:rsidP="004C32B5">
      <w:pPr>
        <w:pStyle w:val="ListParagraph"/>
        <w:numPr>
          <w:ilvl w:val="0"/>
          <w:numId w:val="4"/>
        </w:numPr>
      </w:pPr>
      <w:r>
        <w:t>výška podielu  na základnom imaní je 100%</w:t>
      </w:r>
    </w:p>
    <w:p w:rsidR="009C0EBB" w:rsidRDefault="009C0EBB" w:rsidP="00BE0331"/>
    <w:p w:rsidR="009C0EBB" w:rsidRDefault="009C0EBB" w:rsidP="00BE03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E</w:t>
      </w:r>
      <w:r w:rsidRPr="00E553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5368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použitých účtovných zásadách a účtovných metódach</w:t>
      </w:r>
    </w:p>
    <w:p w:rsidR="009C0EBB" w:rsidRDefault="009C0EBB" w:rsidP="00BE0331">
      <w:pPr>
        <w:rPr>
          <w:b/>
          <w:sz w:val="28"/>
          <w:szCs w:val="28"/>
        </w:rPr>
      </w:pPr>
    </w:p>
    <w:p w:rsidR="009C0EBB" w:rsidRDefault="009C0EBB" w:rsidP="00BE0331">
      <w:pPr>
        <w:jc w:val="both"/>
      </w:pPr>
      <w:r>
        <w:t>Účtovná závierka bola zostavená za predpokladu nepretržitého trvania spoločnosti.</w:t>
      </w:r>
    </w:p>
    <w:p w:rsidR="009C0EBB" w:rsidRDefault="009C0EBB" w:rsidP="00BE0331">
      <w:pPr>
        <w:jc w:val="both"/>
      </w:pPr>
      <w:r>
        <w:t xml:space="preserve">Základné účtovné metódy použité pri zostavovaní tejto individuálnej účtovnej závierky sú opísané nižšie. </w:t>
      </w:r>
    </w:p>
    <w:p w:rsidR="009C0EBB" w:rsidRDefault="009C0EBB" w:rsidP="00BE0331">
      <w:pPr>
        <w:jc w:val="both"/>
      </w:pPr>
      <w:r>
        <w:t>Tieto metódy sa uplatňujú konzistentne počas všetkých účtovných období, ak nie je uvedené inak.</w:t>
      </w:r>
    </w:p>
    <w:p w:rsidR="009C0EBB" w:rsidRPr="0023799D" w:rsidRDefault="009C0EBB" w:rsidP="00BE0331">
      <w:pPr>
        <w:jc w:val="both"/>
      </w:pPr>
      <w:r>
        <w:t>Právne predpisy upravujúce účtovníctvo, ktoré je potrebné aplikovať pri zostavení účtovnej závierky za rok 2013. (Zákon č. 431/2002 Z.z. o účtovníctve v znení neskorších predpisov, a opatrenia Ministerstva financií Slovenskej republiky – týmito opatreniami sa stanovujú podrobnosti o postupoch účtovania  a rámcovej účtovnej osnove)</w:t>
      </w:r>
    </w:p>
    <w:p w:rsidR="009C0EBB" w:rsidRDefault="009C0EBB"/>
    <w:p w:rsidR="009C0EBB" w:rsidRDefault="009C0EBB"/>
    <w:tbl>
      <w:tblPr>
        <w:tblW w:w="9102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4303"/>
        <w:gridCol w:w="2468"/>
        <w:gridCol w:w="1917"/>
        <w:gridCol w:w="414"/>
      </w:tblGrid>
      <w:tr w:rsidR="009C0EBB" w:rsidRPr="002847D7" w:rsidTr="002847D7">
        <w:trPr>
          <w:trHeight w:val="30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Pr="002847D7" w:rsidRDefault="009C0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Pr="002847D7" w:rsidRDefault="009C0EB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Pr="002847D7" w:rsidRDefault="009C0EBB">
            <w:pPr>
              <w:jc w:val="right"/>
              <w:rPr>
                <w:b/>
                <w:bCs/>
                <w:sz w:val="20"/>
                <w:szCs w:val="20"/>
              </w:rPr>
            </w:pPr>
            <w:r w:rsidRPr="002847D7">
              <w:rPr>
                <w:b/>
                <w:bCs/>
                <w:sz w:val="20"/>
                <w:szCs w:val="20"/>
              </w:rPr>
              <w:t>DIČ: 2020078720</w:t>
            </w:r>
          </w:p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2847D7">
            <w:pPr>
              <w:rPr>
                <w:b/>
                <w:bCs/>
              </w:rPr>
            </w:pPr>
            <w:r>
              <w:rPr>
                <w:b/>
                <w:bCs/>
              </w:rPr>
              <w:t>1. Informácie k časti A.písm. c) prílohy č.3 o počte zamestnancov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 xml:space="preserve">Názov položky 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Priemerný počet zamestnancov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Stav zamestnancov ku dňu, účtovnej závierky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počet vedúcich zamestnancov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2. Informácie k časti B.písm. b) prílohy č. 3 o štruktúre spoločníkov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Spoločník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Výška podielu na ZI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Výška podielu na ZI v %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Ing.Ján Melišek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6 671,98 €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100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6 671,98 €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100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3. Informácia k časti F.písm. a) prílohy č. 3 o dlhodobom nehmotnom majetku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účtovná jednotka takýto majetok neeviduje ani v minulosti neevidovala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4. Informácia k časti F.písm. a) prílohy č. 3 o dlhodobom hmotnom majetku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Dlhodobý hmotný majetok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 xml:space="preserve">Sam.hnuteľné veci a </w:t>
            </w:r>
            <w:r>
              <w:br/>
              <w:t>súbory hnuteľ.vecí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75 397,65 €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Prírastky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60 800,00 €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75 397,65 €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Úbytky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49 979,00 €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Satv na konci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86 218,65 €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75 397,65 €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Oprávky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 xml:space="preserve">Sam.hnuteľné veci a </w:t>
            </w:r>
            <w:r>
              <w:br/>
              <w:t>súbory hnuteľ.vecí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3 707,00 €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Prírastky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14 015,00 €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3 707,00 €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Úbytky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Satv na konci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17 722,00 €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3 707,00 €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645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Zostatková cena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 xml:space="preserve">Sam.hnuteľné veci a </w:t>
            </w:r>
            <w:r>
              <w:br/>
              <w:t>súbory hnuteľ.vecí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71 690,65 €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Satv na konci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68 496,65 €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71 690,65 €</w:t>
            </w:r>
          </w:p>
        </w:tc>
      </w:tr>
      <w:tr w:rsidR="009C0EBB" w:rsidTr="00B269D5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B269D5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B269D5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B269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 2020078720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5. Informácia k časti F.písm. j) prílohy č. 3 o dlhodobom finančnom majetku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účtovná jednotka takýto majetok neeviduje ani v minulosti neevidovala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6. Informácia k časti F.písm. j)a l) prílohy č. 3 o poskytnutých dlhodobých pôžičkách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 xml:space="preserve">Názov položky 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VB Leasing SK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13 025,21 €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VUB Leasing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86 071,36 €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Stav na konci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99 096,57 €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7. Informácia k časti F.písm. o) prílohy č. 3 o zásobách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br/>
              <w:t>Zásoby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Tovar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Prírastky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91 500,00 €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Úbytky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Satv na konci 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91 500,00 €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opravné položky k zásobám sa netvorili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na zásoby nie je zriadené záložné právo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8. Informácia k časti F.písm. s) prílohy č. 3 o vekovej štruktúre pohľadávok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Názov položky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V lehote splatnosti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Po lehote splatnosti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Pohľadávky z obchodného styku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Iné pohľadávky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Pohľadávky voči spoločníkom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Dlhodobé pohľadávky 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Pohľadávky z obchodného styku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2 070,32 €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Pohľadávky voči spoločníkom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Daňové pohľadávky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20 058,17 €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Iné pohľadávky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Krátkodobé pohľadávky spolu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22 128,49 €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right"/>
            </w:pPr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 2020078720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9. Informácia k časti F.písm. w) prílohy č. 3 o krátkodobom finančnom majetku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 xml:space="preserve">Názov položky 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Pokladnica, ceniny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2 184,89 €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446,31 €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Bežné bankové účty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49,44 €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0,01 €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Peniaze na ceste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2 234,33 €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446,32 €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10. Informácia k časti F.písm. zb) prílohy č. 3 o položkách časového rozlíšenia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Náklady budúcich období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poistné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115,02 €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288,58 €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služby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115,02 €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288,58 €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11. Informácia k časti F.písm. zc) prílohy č. 3 o majetku prenajatou formou finančný leasing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Istina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39 762,04 €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53 429,03 €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39 762,04 €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53</w:t>
            </w:r>
          </w:p>
          <w:p w:rsidR="009C0EBB" w:rsidRDefault="009C0EBB">
            <w:pPr>
              <w:jc w:val="center"/>
            </w:pPr>
            <w:r>
              <w:t>429,03 €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12. Informácia k časti G.písm. a) prílohy č. 3 o rozdelení účtovného zisku prípadne straty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dosiahnutý zisk - strata bude preúčtovaná v bežnom účtovnom období na 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  účet neuhradená strata minulých rokov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13. Informácia k časti G.písm. b) prílohy č. 3 o rezervách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v účtovnom období  neevidujeme a neboli tvorené rezrvy, ani v predchádzajúcom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 2020078720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14. Informácia k časti G.písm. c) prílohy č. 3 o záväzkoch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Názov položky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C0EBB" w:rsidRDefault="009C0EBB">
            <w:pPr>
              <w:jc w:val="center"/>
            </w:pPr>
            <w:r>
              <w:t>V lehote splatnosti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Po lehote splatnosti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Záväzky z obchodného styku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Iné záväzky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25 000,00 €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Záväzky voči spoločníkom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Dlhodobé záväzky 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25 000,00 €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Záväzky z obchodného styku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3 305,49 €</w:t>
            </w: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3 305,49 €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Záväzky voči spoločníkom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Daňové záväzky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295,25 €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Iné záväzky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3 601,78 €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3 601,78 €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Krátkodobé záväzky 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7 202,52 €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6 907,27 €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15. Informácia k časti G.písm. g) prílohy č. 3 o záväzkoch zo sociálného fondu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91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r>
              <w:t xml:space="preserve"> - účtovná jednotka v bežnom účtovnom období netvorila sociálny fond,ani v predchádzajúcom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17. Informácia k časti H.písm. g) prílohy č. 3 o výnosoch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tržby z predaja služieb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33 788,34 €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15 298,94 €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tržby za tovar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40 822,10 €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1 034,50 €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tržby z predaja majetku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20 000,47 €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 xml:space="preserve"> výnosy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6 808,10 €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0,36 €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101 419,01 €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16 333,80 €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 w:rsidP="00B269D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DIČ: 2020078720</w:t>
            </w:r>
          </w:p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18. Informácia k časti I. prílohy č. 3 o nákladoch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bežná spotreba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7 067,84 €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2 354,40 €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energie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nákup tovaru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40 635,97 €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956,63 €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služby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23 684,77 €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3 506,88 €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cestná daň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925,25 €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386,40 €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ZC predaného majetku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18 868,35 €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pdpisy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14 015,00 €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3 707,00 €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ostatné náklady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10 293,47 €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4 908,00 €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Spolu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115 490,65 €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15 819,31 €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C0EBB" w:rsidTr="002847D7">
        <w:trPr>
          <w:trHeight w:val="315"/>
        </w:trPr>
        <w:tc>
          <w:tcPr>
            <w:tcW w:w="6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b/>
                <w:bCs/>
              </w:rPr>
            </w:pPr>
            <w:r>
              <w:rPr>
                <w:b/>
                <w:bCs/>
              </w:rPr>
              <w:t>19. Informácia k časti P. prílohy č. 3 o zmenách vlastného imania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33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/>
        </w:tc>
      </w:tr>
      <w:tr w:rsidR="009C0EBB" w:rsidTr="002847D7">
        <w:trPr>
          <w:trHeight w:val="960"/>
        </w:trPr>
        <w:tc>
          <w:tcPr>
            <w:tcW w:w="4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Opis položky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Bežné účtovné obdobie</w:t>
            </w:r>
          </w:p>
        </w:tc>
        <w:tc>
          <w:tcPr>
            <w:tcW w:w="23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C0EBB" w:rsidRDefault="009C0EBB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Základné imanie</w:t>
            </w:r>
          </w:p>
        </w:tc>
        <w:tc>
          <w:tcPr>
            <w:tcW w:w="2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6 671,98 €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6 671,98 €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Zákonný rezervný fond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331,94 €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331,94 €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Nerozdelený zisk minulých rokov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20 481,08 €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20 064,39 €</w:t>
            </w:r>
          </w:p>
        </w:tc>
      </w:tr>
      <w:tr w:rsidR="009C0EBB" w:rsidTr="002847D7">
        <w:trPr>
          <w:trHeight w:val="31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r>
              <w:t>Neuhradená strata minulých rokov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  <w:tc>
          <w:tcPr>
            <w:tcW w:w="23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 </w:t>
            </w:r>
          </w:p>
        </w:tc>
      </w:tr>
      <w:tr w:rsidR="009C0EBB" w:rsidTr="002847D7">
        <w:trPr>
          <w:trHeight w:val="945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0EBB" w:rsidRDefault="009C0EBB">
            <w:r>
              <w:t xml:space="preserve">Výsledok hospodárenia bežného </w:t>
            </w:r>
            <w:r>
              <w:br/>
              <w:t>účtovného obdobia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-14 071,64 €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0EBB" w:rsidRDefault="009C0EBB">
            <w:pPr>
              <w:jc w:val="center"/>
            </w:pPr>
            <w:r>
              <w:t>416,69 €</w:t>
            </w:r>
          </w:p>
        </w:tc>
      </w:tr>
      <w:tr w:rsidR="009C0EBB" w:rsidTr="002847D7">
        <w:trPr>
          <w:trHeight w:val="300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C0EBB" w:rsidTr="002847D7">
        <w:tblPrEx>
          <w:tblLook w:val="0000"/>
        </w:tblPrEx>
        <w:trPr>
          <w:gridAfter w:val="1"/>
          <w:wAfter w:w="414" w:type="dxa"/>
          <w:trHeight w:val="255"/>
        </w:trPr>
        <w:tc>
          <w:tcPr>
            <w:tcW w:w="86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C0EBB" w:rsidRDefault="009C0EB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C0EBB" w:rsidRDefault="009C0EBB" w:rsidP="00A64D20"/>
    <w:p w:rsidR="009C0EBB" w:rsidRDefault="009C0EBB" w:rsidP="00A64D20"/>
    <w:p w:rsidR="009C0EBB" w:rsidRDefault="009C0EBB" w:rsidP="00A64D20">
      <w:r>
        <w:t>V Prievidzi 28.3.2014</w:t>
      </w:r>
    </w:p>
    <w:sectPr w:rsidR="009C0EBB" w:rsidSect="000B43AE">
      <w:pgSz w:w="11906" w:h="16838"/>
      <w:pgMar w:top="1134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21FBB"/>
    <w:multiLevelType w:val="hybridMultilevel"/>
    <w:tmpl w:val="8A9ACBB6"/>
    <w:lvl w:ilvl="0" w:tplc="041B0015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5A72013F"/>
    <w:multiLevelType w:val="hybridMultilevel"/>
    <w:tmpl w:val="D026E4F8"/>
    <w:lvl w:ilvl="0" w:tplc="32E4E59A">
      <w:start w:val="3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">
    <w:nsid w:val="5F90518F"/>
    <w:multiLevelType w:val="hybridMultilevel"/>
    <w:tmpl w:val="C11AAA9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6E3D81"/>
    <w:multiLevelType w:val="hybridMultilevel"/>
    <w:tmpl w:val="F7B6B326"/>
    <w:lvl w:ilvl="0" w:tplc="7838763A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1788"/>
    <w:rsid w:val="000844CF"/>
    <w:rsid w:val="000B43AE"/>
    <w:rsid w:val="000C7883"/>
    <w:rsid w:val="00106DBE"/>
    <w:rsid w:val="0023799D"/>
    <w:rsid w:val="00265CBD"/>
    <w:rsid w:val="002847D7"/>
    <w:rsid w:val="004C32B5"/>
    <w:rsid w:val="005315FF"/>
    <w:rsid w:val="00576117"/>
    <w:rsid w:val="00650CC6"/>
    <w:rsid w:val="00861DFC"/>
    <w:rsid w:val="009C0EBB"/>
    <w:rsid w:val="00A22820"/>
    <w:rsid w:val="00A64D20"/>
    <w:rsid w:val="00B269D5"/>
    <w:rsid w:val="00BA5A70"/>
    <w:rsid w:val="00BE0331"/>
    <w:rsid w:val="00C52C43"/>
    <w:rsid w:val="00C5358D"/>
    <w:rsid w:val="00E01788"/>
    <w:rsid w:val="00E55368"/>
    <w:rsid w:val="00F07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88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E0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9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6</Pages>
  <Words>1188</Words>
  <Characters>6773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DIČ: 2020078720</dc:title>
  <dc:subject/>
  <dc:creator>PROFIN</dc:creator>
  <cp:keywords/>
  <dc:description/>
  <cp:lastModifiedBy>PROFIN</cp:lastModifiedBy>
  <cp:revision>2</cp:revision>
  <cp:lastPrinted>2014-03-28T17:58:00Z</cp:lastPrinted>
  <dcterms:created xsi:type="dcterms:W3CDTF">2014-03-29T07:59:00Z</dcterms:created>
  <dcterms:modified xsi:type="dcterms:W3CDTF">2014-03-29T07:59:00Z</dcterms:modified>
</cp:coreProperties>
</file>