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F8" w:rsidRDefault="00E300F8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NETO, s.r.o., Zvolenská 1778/12,  010 08  Žilina</w:t>
      </w:r>
    </w:p>
    <w:p w:rsidR="00E300F8" w:rsidRDefault="00E300F8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DIČ: 2023330298</w:t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Daňový úrad Žilina</w:t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J. Kráľa 2</w:t>
      </w:r>
      <w:r>
        <w:rPr>
          <w:rFonts w:ascii="Times New Roman" w:hAnsi="Times New Roman" w:cs="Times New Roman"/>
        </w:rPr>
        <w:tab/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010 01  Žilina</w:t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2028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Žilina, 7.5.2014</w:t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Oznámenie o schválení účtovnej závierky</w:t>
      </w:r>
    </w:p>
    <w:p w:rsidR="00E300F8" w:rsidRDefault="00E300F8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Oznamujeme Vám, že účtovná závierka za účtovné obdobie od </w:t>
      </w:r>
      <w:r>
        <w:rPr>
          <w:rFonts w:ascii="Times New Roman" w:hAnsi="Times New Roman" w:cs="Times New Roman"/>
          <w:b/>
          <w:bCs/>
        </w:rPr>
        <w:t>01.01</w:t>
      </w:r>
      <w:r w:rsidRPr="004725DC">
        <w:rPr>
          <w:rFonts w:ascii="Times New Roman" w:hAnsi="Times New Roman" w:cs="Times New Roman"/>
          <w:b/>
          <w:bCs/>
        </w:rPr>
        <w:t>.2013</w:t>
      </w:r>
      <w:r>
        <w:rPr>
          <w:rFonts w:ascii="Times New Roman" w:hAnsi="Times New Roman" w:cs="Times New Roman"/>
        </w:rPr>
        <w:t xml:space="preserve"> do 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>, zostavená k 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 xml:space="preserve">, bola valným zhromaždením spoločnosti schválená dňa </w:t>
      </w:r>
      <w:r w:rsidRPr="00463AE2">
        <w:rPr>
          <w:rFonts w:ascii="Times New Roman" w:hAnsi="Times New Roman" w:cs="Times New Roman"/>
          <w:b/>
          <w:bCs/>
        </w:rPr>
        <w:t>13</w:t>
      </w:r>
      <w:r w:rsidRPr="004725DC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3</w:t>
      </w:r>
      <w:r w:rsidRPr="004725DC">
        <w:rPr>
          <w:rFonts w:ascii="Times New Roman" w:hAnsi="Times New Roman" w:cs="Times New Roman"/>
          <w:b/>
          <w:bCs/>
        </w:rPr>
        <w:t>.2014</w:t>
      </w:r>
      <w:r>
        <w:rPr>
          <w:rFonts w:ascii="Times New Roman" w:hAnsi="Times New Roman" w:cs="Times New Roman"/>
        </w:rPr>
        <w:t>.</w:t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pozdravom</w:t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63AE2">
      <w:pPr>
        <w:spacing w:after="0"/>
        <w:jc w:val="center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</w:t>
      </w:r>
      <w:r>
        <w:rPr>
          <w:rFonts w:ascii="Times New Roman" w:hAnsi="Times New Roman" w:cs="Times New Roman"/>
        </w:rPr>
        <w:tab/>
        <w:t>..........................................................................</w:t>
      </w:r>
    </w:p>
    <w:p w:rsidR="00E300F8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PaedDr. Gabriela Némethová</w:t>
      </w:r>
    </w:p>
    <w:p w:rsidR="00E300F8" w:rsidRPr="004725DC" w:rsidRDefault="00E300F8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Konateľka spoločnosti</w:t>
      </w:r>
    </w:p>
    <w:sectPr w:rsidR="00E300F8" w:rsidRPr="004725DC" w:rsidSect="0000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5DC"/>
    <w:rsid w:val="0000752F"/>
    <w:rsid w:val="001B7F11"/>
    <w:rsid w:val="001D0A34"/>
    <w:rsid w:val="00226D7D"/>
    <w:rsid w:val="00252424"/>
    <w:rsid w:val="002A0634"/>
    <w:rsid w:val="00420286"/>
    <w:rsid w:val="00463AE2"/>
    <w:rsid w:val="004725DC"/>
    <w:rsid w:val="005C61A2"/>
    <w:rsid w:val="006C5F07"/>
    <w:rsid w:val="00862DD8"/>
    <w:rsid w:val="008A0A7C"/>
    <w:rsid w:val="0099361E"/>
    <w:rsid w:val="00A86948"/>
    <w:rsid w:val="00BE4D71"/>
    <w:rsid w:val="00BF33C8"/>
    <w:rsid w:val="00C24517"/>
    <w:rsid w:val="00E300F8"/>
    <w:rsid w:val="00E30202"/>
    <w:rsid w:val="00EA23BA"/>
    <w:rsid w:val="00EB35E1"/>
    <w:rsid w:val="00FB246C"/>
    <w:rsid w:val="00FB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52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103</Words>
  <Characters>588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ANED SK, s</dc:title>
  <dc:subject/>
  <dc:creator>PC</dc:creator>
  <cp:keywords/>
  <dc:description/>
  <cp:lastModifiedBy>smolkova</cp:lastModifiedBy>
  <cp:revision>2</cp:revision>
  <cp:lastPrinted>2014-05-07T07:46:00Z</cp:lastPrinted>
  <dcterms:created xsi:type="dcterms:W3CDTF">2014-05-07T08:30:00Z</dcterms:created>
  <dcterms:modified xsi:type="dcterms:W3CDTF">2014-05-07T08:30:00Z</dcterms:modified>
</cp:coreProperties>
</file>