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65" w:rsidRPr="005A378F" w:rsidRDefault="004A1065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4A1065" w:rsidRDefault="004A1065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4A1065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065" w:rsidRDefault="004A1065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4A1065" w:rsidRPr="002716CB" w:rsidRDefault="004A1065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065" w:rsidRPr="002716CB" w:rsidRDefault="004A1065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Poľnohospodárske družstvo Dolný Ohaj</w:t>
            </w:r>
          </w:p>
        </w:tc>
      </w:tr>
      <w:tr w:rsidR="004A1065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065" w:rsidRPr="002716CB" w:rsidRDefault="004A1065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065" w:rsidRPr="002716CB" w:rsidRDefault="004A1065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Kratina 387/2 94143 Dolný Ohaj</w:t>
            </w:r>
          </w:p>
        </w:tc>
      </w:tr>
      <w:tr w:rsidR="004A1065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065" w:rsidRPr="002716CB" w:rsidRDefault="004A1065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065" w:rsidRPr="002716CB" w:rsidRDefault="004A1065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6.3.1991</w:t>
            </w:r>
          </w:p>
        </w:tc>
      </w:tr>
      <w:tr w:rsidR="004A1065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065" w:rsidRPr="002716CB" w:rsidRDefault="004A1065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1065" w:rsidRPr="002716CB" w:rsidRDefault="004A1065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1.4.1991</w:t>
            </w:r>
          </w:p>
        </w:tc>
      </w:tr>
    </w:tbl>
    <w:p w:rsidR="004A1065" w:rsidRDefault="004A1065" w:rsidP="006A4709">
      <w:pPr>
        <w:spacing w:after="0"/>
        <w:rPr>
          <w:szCs w:val="22"/>
        </w:rPr>
      </w:pPr>
    </w:p>
    <w:p w:rsidR="004A1065" w:rsidRDefault="004A1065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>
        <w:rPr>
          <w:b/>
          <w:bCs/>
          <w:szCs w:val="22"/>
        </w:rPr>
        <w:t>:</w:t>
      </w:r>
    </w:p>
    <w:p w:rsidR="004A1065" w:rsidRDefault="004A1065" w:rsidP="00965498">
      <w:pPr>
        <w:jc w:val="both"/>
        <w:rPr>
          <w:b/>
          <w:szCs w:val="22"/>
        </w:rPr>
      </w:pPr>
    </w:p>
    <w:p w:rsidR="004A1065" w:rsidRPr="00965498" w:rsidRDefault="004A1065" w:rsidP="00965498">
      <w:pPr>
        <w:jc w:val="both"/>
        <w:rPr>
          <w:b/>
          <w:szCs w:val="22"/>
        </w:rPr>
      </w:pPr>
    </w:p>
    <w:p w:rsidR="004A1065" w:rsidRPr="00D94CC0" w:rsidRDefault="004A1065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>
        <w:rPr>
          <w:szCs w:val="22"/>
        </w:rPr>
        <w:t xml:space="preserve">  x </w:t>
      </w:r>
      <w:r w:rsidRPr="005A378F">
        <w:rPr>
          <w:szCs w:val="22"/>
        </w:rPr>
        <w:t>Nie</w:t>
      </w:r>
    </w:p>
    <w:p w:rsidR="004A1065" w:rsidRPr="00D94CC0" w:rsidRDefault="004A1065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>
        <w:rPr>
          <w:b/>
          <w:szCs w:val="22"/>
        </w:rPr>
        <w:t xml:space="preserve"> x </w:t>
      </w:r>
      <w:bookmarkEnd w:id="0"/>
      <w:r w:rsidRPr="005A378F">
        <w:rPr>
          <w:szCs w:val="22"/>
        </w:rPr>
        <w:t>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4A1065" w:rsidRPr="005A378F" w:rsidRDefault="004A106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4A1065" w:rsidRPr="005A378F" w:rsidRDefault="004A106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4A1065" w:rsidRPr="005A378F" w:rsidRDefault="004A106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4A1065" w:rsidRPr="005A378F" w:rsidRDefault="004A106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4A1065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21.3.2013</w:t>
            </w:r>
          </w:p>
        </w:tc>
      </w:tr>
    </w:tbl>
    <w:p w:rsidR="004A1065" w:rsidRDefault="004A1065" w:rsidP="006A4709">
      <w:pPr>
        <w:spacing w:after="0"/>
        <w:rPr>
          <w:szCs w:val="22"/>
        </w:rPr>
      </w:pPr>
    </w:p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4A1065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4A1065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4A1065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4A1065" w:rsidRDefault="004A1065" w:rsidP="00965498"/>
    <w:p w:rsidR="004A1065" w:rsidRPr="00965498" w:rsidRDefault="004A1065" w:rsidP="00965498"/>
    <w:p w:rsidR="004A1065" w:rsidRPr="005A378F" w:rsidRDefault="004A1065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4A1065" w:rsidRPr="005A378F" w:rsidRDefault="004A1065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4A1065" w:rsidRPr="005A378F" w:rsidRDefault="004A1065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A1065" w:rsidRPr="005A378F" w:rsidRDefault="004A1065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4A1065" w:rsidRDefault="004A1065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4A1065" w:rsidRPr="004876F7" w:rsidRDefault="004A1065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4A1065" w:rsidRPr="005A378F" w:rsidRDefault="004A1065" w:rsidP="00965498">
      <w:pPr>
        <w:jc w:val="both"/>
        <w:rPr>
          <w:szCs w:val="22"/>
        </w:rPr>
      </w:pPr>
    </w:p>
    <w:p w:rsidR="004A1065" w:rsidRPr="005A378F" w:rsidRDefault="004A1065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>
        <w:rPr>
          <w:b/>
          <w:i/>
          <w:sz w:val="26"/>
          <w:szCs w:val="26"/>
        </w:rPr>
        <w:t xml:space="preserve"> o: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4A1065" w:rsidRPr="00B012B1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4A1065" w:rsidRPr="00BE18DC" w:rsidRDefault="004A1065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</w:p>
    <w:p w:rsidR="004A1065" w:rsidRPr="005A378F" w:rsidRDefault="004A1065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4A1065" w:rsidRPr="005A378F" w:rsidRDefault="004A1065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4A1065" w:rsidRPr="005A378F" w:rsidRDefault="004A1065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4A1065" w:rsidRDefault="004A1065" w:rsidP="00B012B1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</w:p>
    <w:p w:rsidR="004A1065" w:rsidRDefault="004A1065" w:rsidP="00B012B1">
      <w:pPr>
        <w:spacing w:after="0"/>
        <w:jc w:val="both"/>
        <w:rPr>
          <w:sz w:val="20"/>
          <w:szCs w:val="20"/>
        </w:rPr>
      </w:pPr>
    </w:p>
    <w:p w:rsidR="004A1065" w:rsidRPr="005A378F" w:rsidRDefault="004A1065" w:rsidP="00B012B1">
      <w:pPr>
        <w:spacing w:after="0"/>
        <w:jc w:val="both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4A1065" w:rsidRPr="005A378F" w:rsidRDefault="004A1065" w:rsidP="00965498">
      <w:pPr>
        <w:jc w:val="both"/>
        <w:rPr>
          <w:b/>
          <w:szCs w:val="22"/>
        </w:rPr>
      </w:pPr>
    </w:p>
    <w:p w:rsidR="004A1065" w:rsidRPr="005A378F" w:rsidRDefault="004A1065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>
        <w:rPr>
          <w:szCs w:val="22"/>
        </w:rPr>
        <w:tab/>
      </w:r>
      <w:bookmarkStart w:id="3" w:name="Začiarkov4"/>
      <w:r>
        <w:rPr>
          <w:szCs w:val="22"/>
        </w:rPr>
        <w:t>X</w:t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4A1065" w:rsidRPr="005A378F" w:rsidRDefault="004A1065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>
        <w:rPr>
          <w:szCs w:val="22"/>
        </w:rPr>
        <w:t xml:space="preserve"> </w:t>
      </w:r>
      <w:r w:rsidRPr="005A378F">
        <w:rPr>
          <w:szCs w:val="22"/>
        </w:rPr>
        <w:tab/>
      </w:r>
      <w:r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4A1065" w:rsidRPr="005A378F" w:rsidRDefault="004A1065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4A1065" w:rsidRPr="00692917" w:rsidRDefault="004A1065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 xml:space="preserve"> X</w:t>
      </w:r>
      <w:r w:rsidRPr="00692917">
        <w:rPr>
          <w:szCs w:val="22"/>
        </w:rPr>
        <w:t xml:space="preserve"> Nie</w:t>
      </w:r>
    </w:p>
    <w:p w:rsidR="004A1065" w:rsidRPr="005A378F" w:rsidRDefault="004A1065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p w:rsidR="004A1065" w:rsidRPr="005A378F" w:rsidRDefault="004A1065" w:rsidP="00D61F5D">
      <w:pPr>
        <w:spacing w:after="0"/>
        <w:ind w:firstLine="708"/>
        <w:jc w:val="both"/>
        <w:rPr>
          <w:szCs w:val="22"/>
        </w:rPr>
      </w:pPr>
      <w:bookmarkStart w:id="4" w:name="Začiarkov8"/>
      <w:r>
        <w:rPr>
          <w:szCs w:val="22"/>
        </w:rPr>
        <w:t>X</w:t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p w:rsidR="004A1065" w:rsidRPr="005A378F" w:rsidRDefault="004A1065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t>X dopravné</w:t>
      </w:r>
      <w:r>
        <w:rPr>
          <w:szCs w:val="22"/>
        </w:rPr>
        <w:tab/>
      </w:r>
      <w:bookmarkStart w:id="5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provízie</w:t>
      </w:r>
      <w:r>
        <w:rPr>
          <w:szCs w:val="22"/>
        </w:rPr>
        <w:tab/>
      </w:r>
      <w:bookmarkStart w:id="6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poistné</w:t>
      </w:r>
      <w:r>
        <w:rPr>
          <w:szCs w:val="22"/>
        </w:rPr>
        <w:tab/>
      </w:r>
      <w:bookmarkStart w:id="7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clo</w:t>
      </w:r>
    </w:p>
    <w:p w:rsidR="004A1065" w:rsidRPr="00692917" w:rsidRDefault="004A1065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4A1065" w:rsidRPr="005A378F" w:rsidRDefault="004A1065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8" w:name="Začiarkov13"/>
    <w:p w:rsidR="004A1065" w:rsidRDefault="004A1065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9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0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inak:</w:t>
      </w:r>
    </w:p>
    <w:p w:rsidR="004A1065" w:rsidRPr="00692917" w:rsidRDefault="004A1065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4A1065" w:rsidRDefault="004A1065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4A1065" w:rsidRPr="005A378F" w:rsidRDefault="004A1065" w:rsidP="002D3E6A">
      <w:pPr>
        <w:spacing w:after="0" w:line="240" w:lineRule="auto"/>
        <w:ind w:left="720"/>
        <w:jc w:val="both"/>
        <w:rPr>
          <w:szCs w:val="22"/>
        </w:rPr>
      </w:pPr>
    </w:p>
    <w:p w:rsidR="004A1065" w:rsidRPr="00692917" w:rsidRDefault="004A1065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b/>
          <w:szCs w:val="22"/>
        </w:rPr>
        <w:t xml:space="preserve"> x</w:t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  <w:t xml:space="preserve"> Nie</w:t>
      </w:r>
    </w:p>
    <w:p w:rsidR="004A1065" w:rsidRPr="005A378F" w:rsidRDefault="004A1065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4A1065" w:rsidRPr="005A378F" w:rsidRDefault="004A1065" w:rsidP="00D61F5D">
      <w:pPr>
        <w:spacing w:after="0"/>
        <w:ind w:left="360" w:firstLine="348"/>
        <w:jc w:val="both"/>
        <w:rPr>
          <w:szCs w:val="22"/>
        </w:rPr>
      </w:pPr>
      <w:bookmarkStart w:id="11" w:name="Začiarkov16"/>
      <w:r>
        <w:rPr>
          <w:szCs w:val="22"/>
        </w:rPr>
        <w:t>x</w:t>
      </w: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p w:rsidR="004A1065" w:rsidRDefault="004A1065" w:rsidP="00D61F5D">
      <w:pPr>
        <w:spacing w:after="0"/>
        <w:ind w:firstLine="708"/>
        <w:jc w:val="both"/>
        <w:rPr>
          <w:szCs w:val="22"/>
        </w:rPr>
      </w:pPr>
      <w:bookmarkStart w:id="12" w:name="Začiarkov17"/>
      <w:r>
        <w:rPr>
          <w:szCs w:val="22"/>
        </w:rPr>
        <w:t>x</w:t>
      </w: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3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4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poistné</w:t>
      </w:r>
      <w:r>
        <w:rPr>
          <w:szCs w:val="22"/>
        </w:rPr>
        <w:tab/>
      </w:r>
      <w:bookmarkStart w:id="15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6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ostatné VON</w:t>
      </w:r>
    </w:p>
    <w:p w:rsidR="004A1065" w:rsidRPr="005A378F" w:rsidRDefault="004A1065" w:rsidP="002D3E6A">
      <w:pPr>
        <w:spacing w:after="0"/>
        <w:jc w:val="both"/>
        <w:rPr>
          <w:szCs w:val="22"/>
        </w:rPr>
      </w:pPr>
    </w:p>
    <w:p w:rsidR="004A1065" w:rsidRPr="00692917" w:rsidRDefault="004A1065" w:rsidP="00D61F5D">
      <w:pPr>
        <w:pStyle w:val="ListParagraph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>
        <w:rPr>
          <w:szCs w:val="22"/>
        </w:rPr>
        <w:t>x</w:t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4A1065" w:rsidRPr="005A378F" w:rsidRDefault="004A1065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p w:rsidR="004A1065" w:rsidRPr="005A378F" w:rsidRDefault="004A1065" w:rsidP="00D61F5D">
      <w:pPr>
        <w:spacing w:after="0"/>
        <w:ind w:left="360" w:firstLine="348"/>
        <w:jc w:val="both"/>
        <w:rPr>
          <w:szCs w:val="22"/>
        </w:rPr>
      </w:pPr>
      <w:bookmarkStart w:id="17" w:name="Začiarkov22"/>
      <w:r>
        <w:rPr>
          <w:szCs w:val="22"/>
        </w:rPr>
        <w:t>x</w:t>
      </w: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priame náklady</w:t>
      </w:r>
    </w:p>
    <w:bookmarkStart w:id="18" w:name="Začiarkov23"/>
    <w:p w:rsidR="004A1065" w:rsidRPr="005A378F" w:rsidRDefault="004A106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9" w:name="Začiarkov24"/>
    <w:p w:rsidR="004A1065" w:rsidRDefault="004A106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inak:</w:t>
      </w:r>
    </w:p>
    <w:p w:rsidR="004A1065" w:rsidRPr="005A378F" w:rsidRDefault="004A1065" w:rsidP="002D3E6A">
      <w:pPr>
        <w:spacing w:after="0"/>
        <w:ind w:left="360"/>
        <w:jc w:val="both"/>
        <w:rPr>
          <w:szCs w:val="22"/>
        </w:rPr>
      </w:pPr>
    </w:p>
    <w:p w:rsidR="004A1065" w:rsidRPr="00692917" w:rsidRDefault="004A1065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4A1065" w:rsidRDefault="004A1065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4A1065" w:rsidRPr="005A378F" w:rsidRDefault="004A1065" w:rsidP="002D3E6A">
      <w:pPr>
        <w:spacing w:after="0" w:line="240" w:lineRule="auto"/>
        <w:ind w:left="720"/>
        <w:jc w:val="both"/>
        <w:rPr>
          <w:szCs w:val="22"/>
        </w:rPr>
      </w:pPr>
    </w:p>
    <w:p w:rsidR="004A1065" w:rsidRPr="00692917" w:rsidRDefault="004A1065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X</w:t>
      </w:r>
      <w:r w:rsidRPr="00692917">
        <w:rPr>
          <w:szCs w:val="22"/>
        </w:rPr>
        <w:t xml:space="preserve"> Nie</w:t>
      </w:r>
    </w:p>
    <w:p w:rsidR="004A1065" w:rsidRPr="005A378F" w:rsidRDefault="004A1065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0" w:name="Začiarkov25"/>
    <w:p w:rsidR="004A1065" w:rsidRPr="005A378F" w:rsidRDefault="004A106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obstarávacou cenou pri nákupe a predaji</w:t>
      </w:r>
    </w:p>
    <w:bookmarkStart w:id="21" w:name="Začiarkov26"/>
    <w:p w:rsidR="004A1065" w:rsidRPr="005A378F" w:rsidRDefault="004A1065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4A1065" w:rsidRPr="005A378F" w:rsidRDefault="004A106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metódou FIFO (pri rovnakom druhu, rovnakom emitentovi a rovnakej mene)</w:t>
      </w:r>
    </w:p>
    <w:bookmarkStart w:id="23" w:name="Začiarkov28"/>
    <w:p w:rsidR="004A1065" w:rsidRDefault="004A106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inak:</w:t>
      </w:r>
    </w:p>
    <w:p w:rsidR="004A1065" w:rsidRPr="005A378F" w:rsidRDefault="004A1065" w:rsidP="002D3E6A">
      <w:pPr>
        <w:spacing w:after="0"/>
        <w:ind w:left="360"/>
        <w:jc w:val="both"/>
        <w:rPr>
          <w:szCs w:val="22"/>
        </w:rPr>
      </w:pPr>
    </w:p>
    <w:p w:rsidR="004A1065" w:rsidRPr="005A378F" w:rsidRDefault="004A1065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  <w:t>x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t xml:space="preserve"> </w:t>
      </w:r>
      <w:r w:rsidRPr="005A378F">
        <w:rPr>
          <w:szCs w:val="22"/>
        </w:rPr>
        <w:t xml:space="preserve"> Nie</w:t>
      </w:r>
    </w:p>
    <w:p w:rsidR="004A1065" w:rsidRPr="005A378F" w:rsidRDefault="004A1065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4A1065" w:rsidRPr="005A378F" w:rsidRDefault="004A1065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4A1065" w:rsidRPr="005A378F" w:rsidRDefault="004A1065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>x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4A1065" w:rsidRPr="005A378F" w:rsidRDefault="004A1065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spôsobom B účtovania zásob</w:t>
      </w:r>
    </w:p>
    <w:p w:rsidR="004A1065" w:rsidRPr="00D61F5D" w:rsidRDefault="004A1065" w:rsidP="00D61F5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4A1065" w:rsidRPr="005A378F" w:rsidRDefault="004A106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>x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4A1065" w:rsidRPr="005A378F" w:rsidRDefault="004A1065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>
        <w:rPr>
          <w:szCs w:val="22"/>
        </w:rPr>
        <w:t>x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4A1065" w:rsidRPr="005A378F" w:rsidRDefault="004A1065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4A1065" w:rsidRPr="005A378F" w:rsidRDefault="004A1065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>x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4A1065" w:rsidRPr="005A378F" w:rsidRDefault="004A1065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rPr>
          <w:szCs w:val="22"/>
        </w:rPr>
        <w:t xml:space="preserve"> VON/(PS zásob+príjem na sklad) x výdaj zo skladu</w:t>
      </w:r>
    </w:p>
    <w:p w:rsidR="004A1065" w:rsidRPr="005A378F" w:rsidRDefault="004A1065" w:rsidP="002D3E6A">
      <w:pPr>
        <w:spacing w:after="0"/>
        <w:jc w:val="both"/>
        <w:rPr>
          <w:szCs w:val="22"/>
        </w:rPr>
      </w:pPr>
    </w:p>
    <w:p w:rsidR="004A1065" w:rsidRDefault="004A1065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4A1065" w:rsidRPr="005A378F" w:rsidRDefault="004A1065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4A1065" w:rsidRPr="005A378F" w:rsidRDefault="004A1065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4A1065" w:rsidRPr="005A378F" w:rsidRDefault="004A1065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vážený aritmetický priemer z obstarávacích cien, aktualizovaný mesačne</w:t>
      </w:r>
    </w:p>
    <w:p w:rsidR="004A1065" w:rsidRPr="005A378F" w:rsidRDefault="004A1065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4A1065" w:rsidRPr="005A378F" w:rsidRDefault="004A1065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4A1065" w:rsidRPr="00D61F5D" w:rsidRDefault="004A1065" w:rsidP="00D61F5D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x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</w:t>
      </w:r>
      <w:r w:rsidRPr="00D61F5D">
        <w:rPr>
          <w:szCs w:val="22"/>
        </w:rPr>
        <w:t xml:space="preserve"> Nie</w:t>
      </w:r>
    </w:p>
    <w:p w:rsidR="004A1065" w:rsidRPr="005A378F" w:rsidRDefault="004A1065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4A1065" w:rsidRPr="005A378F" w:rsidRDefault="004A1065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4A1065" w:rsidRPr="005A378F" w:rsidRDefault="004A1065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4A1065" w:rsidRPr="005A378F" w:rsidRDefault="004A1065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4A1065" w:rsidRPr="00D61F5D" w:rsidRDefault="004A1065" w:rsidP="00D61F5D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x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</w:t>
      </w:r>
      <w:r w:rsidRPr="00D61F5D">
        <w:rPr>
          <w:szCs w:val="22"/>
        </w:rPr>
        <w:t xml:space="preserve"> Nie</w:t>
      </w:r>
    </w:p>
    <w:p w:rsidR="004A1065" w:rsidRDefault="004A1065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4A1065" w:rsidRDefault="004A1065" w:rsidP="00965498">
      <w:pPr>
        <w:jc w:val="both"/>
        <w:rPr>
          <w:b/>
          <w:szCs w:val="22"/>
        </w:rPr>
      </w:pPr>
    </w:p>
    <w:p w:rsidR="004A1065" w:rsidRPr="00250A97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4A1065" w:rsidRPr="00250A97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4A1065" w:rsidRPr="00250A97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4A1065" w:rsidRPr="00250A97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4A1065" w:rsidRPr="00250A97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4A1065" w:rsidRPr="00250A97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4A1065" w:rsidRPr="00250A97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4A1065" w:rsidRPr="00250A97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4A1065" w:rsidRPr="00250A97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4A1065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4A1065" w:rsidRPr="002D3E6A" w:rsidRDefault="004A1065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4A1065" w:rsidRDefault="004A1065" w:rsidP="002D3E6A">
      <w:pPr>
        <w:spacing w:after="0" w:line="240" w:lineRule="auto"/>
        <w:ind w:left="360"/>
        <w:jc w:val="both"/>
        <w:rPr>
          <w:szCs w:val="22"/>
        </w:rPr>
      </w:pPr>
    </w:p>
    <w:p w:rsidR="004A1065" w:rsidRDefault="004A1065" w:rsidP="002D3E6A">
      <w:pPr>
        <w:spacing w:after="0" w:line="240" w:lineRule="auto"/>
        <w:ind w:left="360"/>
        <w:jc w:val="both"/>
        <w:rPr>
          <w:szCs w:val="22"/>
        </w:rPr>
      </w:pPr>
    </w:p>
    <w:p w:rsidR="004A1065" w:rsidRPr="00250A97" w:rsidRDefault="004A1065" w:rsidP="002D3E6A">
      <w:pPr>
        <w:spacing w:after="0" w:line="240" w:lineRule="auto"/>
        <w:ind w:left="360"/>
        <w:jc w:val="both"/>
        <w:rPr>
          <w:szCs w:val="22"/>
        </w:rPr>
      </w:pPr>
    </w:p>
    <w:p w:rsidR="004A1065" w:rsidRPr="005A378F" w:rsidRDefault="004A1065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4A1065" w:rsidRPr="005A378F" w:rsidRDefault="004A1065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4A1065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4A1065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Linearny odpis</w:t>
            </w:r>
          </w:p>
        </w:tc>
      </w:tr>
      <w:tr w:rsidR="004A1065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8,33%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Linearny odpis</w:t>
            </w:r>
          </w:p>
        </w:tc>
      </w:tr>
      <w:tr w:rsidR="004A1065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Prac.str.a zar.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16,67%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Linearny odpis</w:t>
            </w:r>
          </w:p>
        </w:tc>
      </w:tr>
      <w:tr w:rsidR="004A1065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Prac.str.a zar.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Linearny odpis</w:t>
            </w:r>
          </w:p>
        </w:tc>
      </w:tr>
    </w:tbl>
    <w:p w:rsidR="004A1065" w:rsidRPr="005A378F" w:rsidRDefault="004A1065" w:rsidP="00965498">
      <w:pPr>
        <w:jc w:val="both"/>
        <w:rPr>
          <w:szCs w:val="22"/>
        </w:rPr>
      </w:pPr>
    </w:p>
    <w:p w:rsidR="004A1065" w:rsidRDefault="004A1065" w:rsidP="00965498">
      <w:pPr>
        <w:jc w:val="both"/>
        <w:rPr>
          <w:szCs w:val="22"/>
        </w:rPr>
      </w:pPr>
      <w:bookmarkStart w:id="24" w:name="Začiarkov5"/>
      <w:r>
        <w:rPr>
          <w:szCs w:val="22"/>
        </w:rPr>
        <w:t>x</w:t>
      </w: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4A1065" w:rsidRPr="005A378F" w:rsidRDefault="004A1065" w:rsidP="00965498">
      <w:pPr>
        <w:jc w:val="both"/>
        <w:rPr>
          <w:szCs w:val="22"/>
        </w:rPr>
      </w:pPr>
      <w:r>
        <w:rPr>
          <w:szCs w:val="22"/>
        </w:rPr>
        <w:t>x</w:t>
      </w: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4A1065" w:rsidRDefault="004A1065" w:rsidP="00965498">
      <w:pPr>
        <w:jc w:val="both"/>
        <w:rPr>
          <w:szCs w:val="22"/>
        </w:rPr>
      </w:pPr>
      <w:r>
        <w:rPr>
          <w:szCs w:val="22"/>
        </w:rPr>
        <w:t>X</w:t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4A1065" w:rsidRPr="005A378F" w:rsidRDefault="004A1065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4A1065" w:rsidRDefault="004A1065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4A1065" w:rsidRDefault="004A1065" w:rsidP="00250A97">
      <w:pPr>
        <w:jc w:val="both"/>
        <w:rPr>
          <w:szCs w:val="22"/>
        </w:rPr>
      </w:pPr>
    </w:p>
    <w:p w:rsidR="004A1065" w:rsidRDefault="004A1065" w:rsidP="00250A97">
      <w:pPr>
        <w:jc w:val="both"/>
        <w:rPr>
          <w:szCs w:val="22"/>
        </w:rPr>
      </w:pPr>
    </w:p>
    <w:p w:rsidR="004A1065" w:rsidRDefault="004A1065" w:rsidP="00250A97">
      <w:pPr>
        <w:jc w:val="both"/>
        <w:rPr>
          <w:szCs w:val="22"/>
        </w:rPr>
      </w:pPr>
    </w:p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4A1065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4A106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4A1065" w:rsidRPr="003F477D" w:rsidRDefault="004A106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A106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A1065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A106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</w:tr>
      <w:tr w:rsidR="004A106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A106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</w:tr>
      <w:tr w:rsidR="004A106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A106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A106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A1065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A106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A106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A1065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A106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A106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A106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A106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4A1065" w:rsidRPr="003F477D" w:rsidRDefault="004A106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4A106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A106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A106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A106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A1065" w:rsidRPr="003F477D" w:rsidRDefault="004A106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A106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1537332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2301699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370078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69887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4326952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128057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33542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131332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1533441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370078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37090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4323677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1073829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2017891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290680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39352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3421752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23288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223591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33542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131332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1114372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2060412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313968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25259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3514011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79398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30535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905200</w:t>
            </w:r>
          </w:p>
        </w:tc>
      </w:tr>
      <w:tr w:rsidR="004A106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419069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56110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11831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809666</w:t>
            </w: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A106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A106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A106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1537332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B01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2288299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370078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89132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4343595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54679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71322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1537332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2301699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370078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69887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4326952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1029172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1894406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267392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39164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3230134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23288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31400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224801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33183</w:t>
            </w: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1073829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2017891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290680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39352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3421752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A106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508160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102686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1113461</w:t>
            </w:r>
          </w:p>
        </w:tc>
      </w:tr>
      <w:tr w:rsidR="004A106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79398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30535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905200</w:t>
            </w:r>
          </w:p>
        </w:tc>
      </w:tr>
    </w:tbl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4A1065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A1065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4A1065" w:rsidRPr="005136D1" w:rsidRDefault="004A1065" w:rsidP="005136D1"/>
    <w:p w:rsidR="004A1065" w:rsidRPr="005A378F" w:rsidRDefault="004A1065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4A1065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</w:tbl>
    <w:p w:rsidR="004A1065" w:rsidRDefault="004A1065" w:rsidP="005136D1">
      <w:pPr>
        <w:rPr>
          <w:b/>
          <w:szCs w:val="22"/>
        </w:rPr>
      </w:pPr>
      <w:r>
        <w:rPr>
          <w:b/>
          <w:szCs w:val="22"/>
        </w:rPr>
        <w:t>Stavby a sam hnut.veci                                                           2211,36                     1.1.2013-31.12.2013</w:t>
      </w:r>
    </w:p>
    <w:p w:rsidR="004A1065" w:rsidRDefault="004A1065" w:rsidP="005136D1">
      <w:pPr>
        <w:rPr>
          <w:b/>
          <w:szCs w:val="22"/>
        </w:rPr>
      </w:pPr>
    </w:p>
    <w:p w:rsidR="004A1065" w:rsidRDefault="004A1065" w:rsidP="005136D1">
      <w:pPr>
        <w:rPr>
          <w:b/>
          <w:szCs w:val="22"/>
        </w:rPr>
      </w:pPr>
    </w:p>
    <w:p w:rsidR="004A1065" w:rsidRPr="005A378F" w:rsidRDefault="004A1065" w:rsidP="005136D1">
      <w:pPr>
        <w:rPr>
          <w:b/>
          <w:szCs w:val="22"/>
        </w:rPr>
      </w:pPr>
      <w:r w:rsidRPr="005A378F">
        <w:rPr>
          <w:b/>
          <w:szCs w:val="22"/>
        </w:rPr>
        <w:t>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4A1065" w:rsidRPr="00BE18DC" w:rsidRDefault="004A1065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4A1065" w:rsidRPr="005A378F" w:rsidRDefault="004A1065" w:rsidP="005C5C2E">
      <w:pPr>
        <w:rPr>
          <w:b/>
          <w:szCs w:val="22"/>
        </w:rPr>
      </w:pPr>
    </w:p>
    <w:p w:rsidR="004A1065" w:rsidRPr="005A378F" w:rsidRDefault="004A1065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4A1065" w:rsidRPr="005A378F" w:rsidRDefault="004A1065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4A1065" w:rsidRPr="005A378F" w:rsidRDefault="004A1065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4A1065" w:rsidRPr="005A378F" w:rsidRDefault="004A1065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4A1065" w:rsidRPr="005A378F" w:rsidTr="00F74303">
        <w:tc>
          <w:tcPr>
            <w:tcW w:w="1250" w:type="pct"/>
            <w:vAlign w:val="center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4A1065" w:rsidRPr="005A378F" w:rsidRDefault="004A1065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4A1065" w:rsidRPr="005A378F" w:rsidTr="00F74303">
        <w:tc>
          <w:tcPr>
            <w:tcW w:w="1250" w:type="pct"/>
          </w:tcPr>
          <w:p w:rsidR="004A1065" w:rsidRPr="005A378F" w:rsidRDefault="004A1065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4A1065" w:rsidRPr="005A378F" w:rsidRDefault="004A1065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4A1065" w:rsidRPr="005A378F" w:rsidRDefault="004A1065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4A1065" w:rsidRPr="005A378F" w:rsidRDefault="004A1065" w:rsidP="00F74303">
            <w:pPr>
              <w:rPr>
                <w:szCs w:val="22"/>
              </w:rPr>
            </w:pPr>
          </w:p>
        </w:tc>
      </w:tr>
    </w:tbl>
    <w:p w:rsidR="004A1065" w:rsidRDefault="004A1065" w:rsidP="00250A97">
      <w:pPr>
        <w:rPr>
          <w:szCs w:val="22"/>
        </w:rPr>
      </w:pPr>
    </w:p>
    <w:p w:rsidR="004A1065" w:rsidRDefault="004A1065" w:rsidP="00250A97">
      <w:pPr>
        <w:rPr>
          <w:szCs w:val="22"/>
        </w:rPr>
      </w:pPr>
    </w:p>
    <w:p w:rsidR="004A1065" w:rsidRDefault="004A1065" w:rsidP="00250A97">
      <w:pPr>
        <w:rPr>
          <w:szCs w:val="22"/>
        </w:rPr>
      </w:pPr>
    </w:p>
    <w:p w:rsidR="004A1065" w:rsidRPr="003F477D" w:rsidRDefault="004A106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A1065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A1065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3704">
            <w:pPr>
              <w:pStyle w:val="TopHeader"/>
            </w:pPr>
            <w:r w:rsidRPr="003F477D">
              <w:t>Poskyt-nuté pred-davky na </w:t>
            </w:r>
          </w:p>
          <w:p w:rsidR="004A1065" w:rsidRPr="003F477D" w:rsidRDefault="004A1065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Spolu</w:t>
            </w:r>
          </w:p>
        </w:tc>
      </w:tr>
      <w:tr w:rsidR="004A1065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A106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A106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48355</w:t>
            </w:r>
          </w:p>
        </w:tc>
      </w:tr>
      <w:tr w:rsidR="004A106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48355</w:t>
            </w:r>
          </w:p>
        </w:tc>
      </w:tr>
      <w:tr w:rsidR="004A106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A106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</w:tr>
      <w:tr w:rsidR="004A106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4624</w:t>
            </w:r>
          </w:p>
        </w:tc>
      </w:tr>
      <w:tr w:rsidR="004A106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23120</w:t>
            </w:r>
          </w:p>
        </w:tc>
      </w:tr>
      <w:tr w:rsidR="004A106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A106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A1065" w:rsidRPr="003F477D" w:rsidRDefault="004A106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29859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29859</w:t>
            </w:r>
          </w:p>
        </w:tc>
      </w:tr>
      <w:tr w:rsidR="004A1065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25235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25235</w:t>
            </w: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A1065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A1065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</w:pPr>
            <w:r w:rsidRPr="003F477D">
              <w:t>Poskyt-nuté pred-davky na </w:t>
            </w:r>
          </w:p>
          <w:p w:rsidR="004A1065" w:rsidRPr="003F477D" w:rsidRDefault="004A1065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</w:pPr>
            <w:r w:rsidRPr="003F477D">
              <w:t>Spolu</w:t>
            </w:r>
          </w:p>
        </w:tc>
      </w:tr>
      <w:tr w:rsidR="004A1065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48355</w:t>
            </w:r>
          </w:p>
        </w:tc>
      </w:tr>
      <w:tr w:rsidR="004A106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48355</w:t>
            </w: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13872</w:t>
            </w:r>
          </w:p>
        </w:tc>
      </w:tr>
      <w:tr w:rsidR="004A1065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4624</w:t>
            </w:r>
          </w:p>
        </w:tc>
      </w:tr>
      <w:tr w:rsidR="004A106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A106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34483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34483</w:t>
            </w:r>
          </w:p>
        </w:tc>
      </w:tr>
      <w:tr w:rsidR="004A1065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29859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29859</w:t>
            </w:r>
          </w:p>
        </w:tc>
      </w:tr>
    </w:tbl>
    <w:p w:rsidR="004A1065" w:rsidRPr="003F477D" w:rsidRDefault="004A1065" w:rsidP="003F477D">
      <w:pPr>
        <w:spacing w:after="0" w:line="240" w:lineRule="auto"/>
        <w:rPr>
          <w:szCs w:val="22"/>
        </w:rPr>
      </w:pPr>
    </w:p>
    <w:p w:rsidR="004A1065" w:rsidRPr="003F477D" w:rsidRDefault="004A106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4A106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A106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4A1065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A1065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Podiel ÚJ na ZI</w:t>
            </w:r>
          </w:p>
          <w:p w:rsidR="004A1065" w:rsidRPr="003F477D" w:rsidRDefault="004A1065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4A1065" w:rsidRPr="003F477D" w:rsidRDefault="004A1065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A1065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A106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4A1065" w:rsidRPr="003F477D" w:rsidRDefault="004A106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4A1065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4A1065" w:rsidRPr="003F477D" w:rsidRDefault="004A1065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4A1065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4A1065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4A1065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A1065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A1065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A1065" w:rsidRDefault="004A1065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4A1065" w:rsidRPr="003F477D" w:rsidRDefault="004A106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4A1065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A1065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Tvorba </w:t>
            </w:r>
          </w:p>
          <w:p w:rsidR="004A1065" w:rsidRPr="003F477D" w:rsidRDefault="004A1065" w:rsidP="0003344F">
            <w:pPr>
              <w:pStyle w:val="TopHeader"/>
            </w:pPr>
            <w:r w:rsidRPr="003F477D">
              <w:t>OP</w:t>
            </w:r>
          </w:p>
          <w:p w:rsidR="004A1065" w:rsidRPr="003F477D" w:rsidRDefault="004A106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A1065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4A106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Hodnota</w:t>
            </w:r>
          </w:p>
        </w:tc>
      </w:tr>
      <w:tr w:rsidR="004A1065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4A1065" w:rsidRDefault="004A1065" w:rsidP="00D416E5"/>
    <w:p w:rsidR="004A1065" w:rsidRDefault="004A1065" w:rsidP="00D416E5"/>
    <w:p w:rsidR="004A1065" w:rsidRPr="00D416E5" w:rsidRDefault="004A1065" w:rsidP="00D416E5"/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4A1065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A1065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4A1065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A1065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A1065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4A1065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A1065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A1065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4A106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A1065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A106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4A1065" w:rsidRDefault="004A1065" w:rsidP="00D416E5"/>
    <w:p w:rsidR="004A1065" w:rsidRDefault="004A1065" w:rsidP="00D416E5"/>
    <w:p w:rsidR="004A1065" w:rsidRPr="00D416E5" w:rsidRDefault="004A1065" w:rsidP="00D416E5"/>
    <w:p w:rsidR="004A1065" w:rsidRPr="003F477D" w:rsidRDefault="004A106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4A106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A1065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A106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4A1065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A1065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Tvorba</w:t>
            </w:r>
          </w:p>
          <w:p w:rsidR="004A1065" w:rsidRPr="003F477D" w:rsidRDefault="004A1065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A1065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A1065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22535</w:t>
            </w:r>
          </w:p>
        </w:tc>
      </w:tr>
      <w:tr w:rsidR="004A106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22535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22535</w:t>
            </w:r>
          </w:p>
        </w:tc>
      </w:tr>
    </w:tbl>
    <w:p w:rsidR="004A1065" w:rsidRPr="003F477D" w:rsidRDefault="004A1065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A1065" w:rsidRPr="003F477D" w:rsidRDefault="004A106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4A1065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4A1065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A106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A106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120292</w:t>
            </w: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65479</w:t>
            </w: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159788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25983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185771</w:t>
            </w:r>
          </w:p>
        </w:tc>
      </w:tr>
    </w:tbl>
    <w:p w:rsidR="004A1065" w:rsidRDefault="004A1065" w:rsidP="0003344F">
      <w:pPr>
        <w:spacing w:after="0" w:line="240" w:lineRule="auto"/>
        <w:jc w:val="both"/>
        <w:rPr>
          <w:szCs w:val="22"/>
        </w:rPr>
      </w:pPr>
    </w:p>
    <w:p w:rsidR="004A1065" w:rsidRPr="003F477D" w:rsidRDefault="004A106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4A1065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A1065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A1065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DB1EA0">
      <w:pPr>
        <w:pStyle w:val="Title"/>
        <w:spacing w:before="0" w:beforeAutospacing="0" w:after="0"/>
        <w:jc w:val="left"/>
        <w:rPr>
          <w:szCs w:val="22"/>
        </w:rPr>
      </w:pPr>
    </w:p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4A1065" w:rsidRPr="003F477D" w:rsidRDefault="004A106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4A1065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0A4D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3304</w:t>
            </w:r>
          </w:p>
        </w:tc>
      </w:tr>
      <w:tr w:rsidR="004A106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0A4D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871598</w:t>
            </w:r>
          </w:p>
        </w:tc>
        <w:tc>
          <w:tcPr>
            <w:tcW w:w="2405" w:type="dxa"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653970</w:t>
            </w:r>
          </w:p>
        </w:tc>
      </w:tr>
      <w:tr w:rsidR="004A106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A106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A106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876009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657274</w:t>
            </w:r>
          </w:p>
        </w:tc>
      </w:tr>
    </w:tbl>
    <w:p w:rsidR="004A1065" w:rsidRDefault="004A106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A1065" w:rsidRPr="003F477D" w:rsidRDefault="004A106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4A1065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A1065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04DF3">
            <w:pPr>
              <w:pStyle w:val="TopHeader"/>
            </w:pPr>
            <w:r w:rsidRPr="003F477D">
              <w:t>Prírastky</w:t>
            </w:r>
          </w:p>
          <w:p w:rsidR="004A1065" w:rsidRPr="003F477D" w:rsidRDefault="004A106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04DF3">
            <w:pPr>
              <w:pStyle w:val="TopHeader"/>
            </w:pPr>
            <w:r w:rsidRPr="003F477D">
              <w:t>Úbytky</w:t>
            </w:r>
          </w:p>
          <w:p w:rsidR="004A1065" w:rsidRPr="003F477D" w:rsidRDefault="004A106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9C21AB" w:rsidRDefault="004A1065" w:rsidP="00E04DF3">
            <w:pPr>
              <w:pStyle w:val="TopHeader"/>
            </w:pPr>
            <w:r w:rsidRPr="009C21AB">
              <w:t>Presuny</w:t>
            </w:r>
          </w:p>
          <w:p w:rsidR="004A1065" w:rsidRPr="003F477D" w:rsidRDefault="004A106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4A1065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A1065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A1065" w:rsidRDefault="004A1065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A1065" w:rsidRPr="003F477D" w:rsidRDefault="004A106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4A1065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A41E2">
            <w:pPr>
              <w:pStyle w:val="TopHeader"/>
            </w:pPr>
            <w:r w:rsidRPr="003F477D">
              <w:t>Stav OP</w:t>
            </w:r>
          </w:p>
          <w:p w:rsidR="004A1065" w:rsidRPr="003F477D" w:rsidRDefault="004A1065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Tvorba OP</w:t>
            </w:r>
          </w:p>
          <w:p w:rsidR="004A1065" w:rsidRPr="003F477D" w:rsidRDefault="004A106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4A1065" w:rsidRPr="003F477D" w:rsidRDefault="004A106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4A1065" w:rsidRPr="003F477D" w:rsidRDefault="004A106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A1065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A1065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A1065" w:rsidRPr="003F477D" w:rsidRDefault="004A1065" w:rsidP="007B2E0B">
      <w:pPr>
        <w:pStyle w:val="Title"/>
        <w:spacing w:before="0" w:beforeAutospacing="0" w:after="0"/>
        <w:ind w:left="360"/>
        <w:jc w:val="both"/>
        <w:rPr>
          <w:szCs w:val="22"/>
        </w:rPr>
      </w:pPr>
    </w:p>
    <w:p w:rsidR="004A1065" w:rsidRPr="003F477D" w:rsidRDefault="004A1065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4A1065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A1065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4A1065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Zvýšenie/ zníženie hodnoty</w:t>
            </w:r>
          </w:p>
          <w:p w:rsidR="004A1065" w:rsidRPr="003F477D" w:rsidRDefault="004A1065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Vplyv </w:t>
            </w:r>
          </w:p>
          <w:p w:rsidR="004A1065" w:rsidRPr="003F477D" w:rsidRDefault="004A1065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A1065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A106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4A1065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Splatnosť</w:t>
            </w:r>
          </w:p>
        </w:tc>
      </w:tr>
      <w:tr w:rsidR="004A1065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A1065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A106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A1065" w:rsidRDefault="004A106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4A1065" w:rsidRPr="005A378F" w:rsidRDefault="004A1065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4A1065" w:rsidRPr="005A378F" w:rsidRDefault="004A1065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4A1065" w:rsidRDefault="004A1065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4A1065" w:rsidRPr="005A378F" w:rsidTr="00F74303">
        <w:tc>
          <w:tcPr>
            <w:tcW w:w="2403" w:type="pct"/>
            <w:vMerge w:val="restart"/>
          </w:tcPr>
          <w:p w:rsidR="004A1065" w:rsidRPr="005A378F" w:rsidRDefault="004A1065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4A1065" w:rsidRPr="005A378F" w:rsidRDefault="004A1065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4A1065" w:rsidRPr="005A378F" w:rsidTr="00F74303">
        <w:tc>
          <w:tcPr>
            <w:tcW w:w="2403" w:type="pct"/>
            <w:vMerge/>
          </w:tcPr>
          <w:p w:rsidR="004A1065" w:rsidRPr="005A378F" w:rsidRDefault="004A1065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4A1065" w:rsidRPr="005A378F" w:rsidTr="00F74303">
        <w:tc>
          <w:tcPr>
            <w:tcW w:w="2403" w:type="pct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961639</w:t>
            </w: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980607</w:t>
            </w:r>
          </w:p>
        </w:tc>
      </w:tr>
      <w:tr w:rsidR="004A1065" w:rsidRPr="005A378F" w:rsidTr="00F74303">
        <w:tc>
          <w:tcPr>
            <w:tcW w:w="2403" w:type="pct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A1065" w:rsidRPr="005A378F" w:rsidTr="00F74303">
        <w:tc>
          <w:tcPr>
            <w:tcW w:w="2403" w:type="pct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A1065" w:rsidRPr="005A378F" w:rsidTr="00F74303">
        <w:tc>
          <w:tcPr>
            <w:tcW w:w="2403" w:type="pct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A1065" w:rsidRPr="005A378F" w:rsidTr="00F74303">
        <w:tc>
          <w:tcPr>
            <w:tcW w:w="2403" w:type="pct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A1065" w:rsidRPr="005A378F" w:rsidTr="00F74303">
        <w:tc>
          <w:tcPr>
            <w:tcW w:w="2403" w:type="pct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4A1065" w:rsidRPr="005A378F" w:rsidTr="00F74303">
        <w:tc>
          <w:tcPr>
            <w:tcW w:w="2403" w:type="pct"/>
          </w:tcPr>
          <w:p w:rsidR="004A1065" w:rsidRPr="005A378F" w:rsidRDefault="004A1065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342624</w:t>
            </w: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342624</w:t>
            </w:r>
          </w:p>
        </w:tc>
      </w:tr>
      <w:tr w:rsidR="004A1065" w:rsidRPr="005A378F" w:rsidTr="00F74303">
        <w:tc>
          <w:tcPr>
            <w:tcW w:w="2403" w:type="pct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619015</w:t>
            </w: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637983</w:t>
            </w:r>
          </w:p>
        </w:tc>
      </w:tr>
      <w:tr w:rsidR="004A1065" w:rsidRPr="005A378F" w:rsidTr="00F74303">
        <w:tc>
          <w:tcPr>
            <w:tcW w:w="2403" w:type="pct"/>
          </w:tcPr>
          <w:p w:rsidR="004A1065" w:rsidRPr="005A378F" w:rsidRDefault="004A1065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4A1065" w:rsidRPr="005A378F" w:rsidRDefault="004A1065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4A1065" w:rsidRDefault="004A1065" w:rsidP="00014AEC"/>
    <w:p w:rsidR="004A1065" w:rsidRDefault="004A1065" w:rsidP="00014AEC"/>
    <w:p w:rsidR="004A1065" w:rsidRDefault="004A1065" w:rsidP="00014AEC"/>
    <w:p w:rsidR="004A1065" w:rsidRDefault="004A1065" w:rsidP="00014AEC"/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A1065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14694</w:t>
            </w:r>
          </w:p>
        </w:tc>
      </w:tr>
      <w:tr w:rsidR="004A106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119777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119777</w:t>
            </w: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A106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4A106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106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BA71F0"/>
    <w:p w:rsidR="004A1065" w:rsidRDefault="004A1065" w:rsidP="00BA71F0"/>
    <w:p w:rsidR="004A1065" w:rsidRDefault="004A1065" w:rsidP="00BA71F0"/>
    <w:p w:rsidR="004A1065" w:rsidRDefault="004A1065" w:rsidP="00BA71F0"/>
    <w:p w:rsidR="004A1065" w:rsidRDefault="004A1065" w:rsidP="00BA71F0"/>
    <w:p w:rsidR="004A1065" w:rsidRDefault="004A1065" w:rsidP="00BA71F0"/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4A1065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4A1065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A1065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A106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26278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30182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26748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29712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Nevyčerp.dovolenky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24791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28794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25261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28324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A1065" w:rsidRPr="003F477D" w:rsidRDefault="004A1065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4A1065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A106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A1065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30367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26585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30674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26278</w:t>
            </w:r>
          </w:p>
        </w:tc>
      </w:tr>
      <w:tr w:rsidR="004A106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28882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29189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24791</w:t>
            </w:r>
          </w:p>
        </w:tc>
      </w:tr>
      <w:tr w:rsidR="004A106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</w:t>
            </w:r>
          </w:p>
        </w:tc>
      </w:tr>
      <w:tr w:rsidR="004A106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4A106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A1065" w:rsidRPr="003F477D" w:rsidRDefault="004A106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4A1065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A106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A4D25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112040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77545</w:t>
            </w:r>
          </w:p>
        </w:tc>
      </w:tr>
      <w:tr w:rsidR="004A106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7F0C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112040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77545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4A1065" w:rsidRPr="003F477D" w:rsidRDefault="004A106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A1065" w:rsidRPr="003F477D" w:rsidRDefault="004A106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4A1065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400574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444648</w:t>
            </w: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-400574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-444648</w:t>
            </w: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557</w:t>
            </w: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</w:tr>
      <w:tr w:rsidR="004A106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4A106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88271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102523</w:t>
            </w: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-14332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12044</w:t>
            </w: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-14332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12044</w:t>
            </w: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A1065" w:rsidRPr="003F477D" w:rsidRDefault="004A106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4A1065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27636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27656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1908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1908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1928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27892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27636</w:t>
            </w:r>
          </w:p>
        </w:tc>
      </w:tr>
    </w:tbl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4A1065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Splatnosť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A1065" w:rsidRPr="003F477D" w:rsidRDefault="004A1065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A1065" w:rsidRPr="003F477D" w:rsidRDefault="004A106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4A1065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A1065" w:rsidRPr="003F477D" w:rsidRDefault="004A1065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A1065" w:rsidRPr="003F477D" w:rsidRDefault="004A1065" w:rsidP="005E3B59">
            <w:pPr>
              <w:pStyle w:val="TopHeader"/>
            </w:pPr>
            <w:r w:rsidRPr="003F477D">
              <w:t>Suma istiny v eurách</w:t>
            </w:r>
          </w:p>
          <w:p w:rsidR="004A1065" w:rsidRPr="003F477D" w:rsidRDefault="004A1065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4A1065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A106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Kredit.karta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15.1.2014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4A1065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A1065" w:rsidRPr="003F477D" w:rsidRDefault="004A106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A1065" w:rsidRPr="003F477D" w:rsidRDefault="004A1065" w:rsidP="00083A25">
            <w:pPr>
              <w:pStyle w:val="TopHeader"/>
            </w:pPr>
            <w:r w:rsidRPr="003F477D">
              <w:t>Suma istiny v eurách</w:t>
            </w:r>
          </w:p>
          <w:p w:rsidR="004A1065" w:rsidRPr="003F477D" w:rsidRDefault="004A1065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1065" w:rsidRPr="003F477D" w:rsidRDefault="004A1065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4A1065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A106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1065" w:rsidRPr="003F477D" w:rsidRDefault="004A1065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Fin. vypomoc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neurčito</w:t>
            </w:r>
          </w:p>
        </w:tc>
        <w:tc>
          <w:tcPr>
            <w:tcW w:w="1418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134" w:type="dxa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A1065" w:rsidRPr="003F477D" w:rsidRDefault="004A106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4A1065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A1065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A1065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A1065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4A1065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A1065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vlastné imanie</w:t>
            </w:r>
          </w:p>
        </w:tc>
      </w:tr>
      <w:tr w:rsidR="004A1065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A1065" w:rsidRPr="003F477D" w:rsidRDefault="004A106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4A1065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Reálna hodnota</w:t>
            </w:r>
          </w:p>
        </w:tc>
      </w:tr>
      <w:tr w:rsidR="004A1065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A1065" w:rsidRDefault="004A1065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A1065" w:rsidRPr="003F477D" w:rsidRDefault="004A106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4A1065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Splatnosť</w:t>
            </w:r>
          </w:p>
        </w:tc>
      </w:tr>
      <w:tr w:rsidR="004A1065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A1065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A4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3F477D" w:rsidRDefault="004A106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Pr="00A80BF6" w:rsidRDefault="004A1065" w:rsidP="0065213E">
      <w:pPr>
        <w:pStyle w:val="Title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4A1065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D6294B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3563</w:t>
            </w: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Predplatné odbor.liter.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</w:t>
            </w: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2187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2764</w:t>
            </w: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D6294B" w:rsidRDefault="004A1065" w:rsidP="00F74303">
            <w:pPr>
              <w:rPr>
                <w:sz w:val="20"/>
                <w:szCs w:val="20"/>
              </w:rPr>
            </w:pP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Pr="005A378F" w:rsidRDefault="004A1065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4A1065" w:rsidRPr="00A80BF6" w:rsidRDefault="004A1065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0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4A1065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4A1065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1065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4A1065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Rastlinná výroba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1077107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1302772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A1065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Živočíšna výroba 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256317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295971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A1065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17316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21089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A1065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A1065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4A1065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4A1065" w:rsidRPr="003F477D" w:rsidRDefault="004A1065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4A1065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A1065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278560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243092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234391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35467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8702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236392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151009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318947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85383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-167938</w:t>
            </w: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24534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32697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-3596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-8163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535890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418635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586035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117254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-167399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117254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-167399</w:t>
            </w:r>
          </w:p>
        </w:tc>
      </w:tr>
    </w:tbl>
    <w:p w:rsidR="004A1065" w:rsidRDefault="004A1065" w:rsidP="006B42EC">
      <w:pPr>
        <w:spacing w:after="0" w:line="240" w:lineRule="auto"/>
        <w:rPr>
          <w:kern w:val="28"/>
          <w:szCs w:val="22"/>
        </w:rPr>
      </w:pPr>
    </w:p>
    <w:p w:rsidR="004A1065" w:rsidRPr="00A80BF6" w:rsidRDefault="004A1065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A1065" w:rsidRPr="00A80BF6" w:rsidRDefault="004A1065" w:rsidP="0065213E">
      <w:pPr>
        <w:pStyle w:val="Title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4A1065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287486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346030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281300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267565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Inv.dotácie PRV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78465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38479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38479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Zanik.záväzok voči nečl.dr.kt.nepredl.v zák.stanovenej lehote ident.údaje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38479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A1065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</w:tbl>
    <w:p w:rsidR="004A1065" w:rsidRPr="003F477D" w:rsidRDefault="004A1065" w:rsidP="006B42EC">
      <w:pPr>
        <w:spacing w:after="0" w:line="240" w:lineRule="auto"/>
        <w:rPr>
          <w:kern w:val="28"/>
          <w:szCs w:val="22"/>
        </w:rPr>
      </w:pPr>
    </w:p>
    <w:p w:rsidR="004A1065" w:rsidRPr="003F477D" w:rsidRDefault="004A106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4A1065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1333424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1598743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21089</w:t>
            </w:r>
          </w:p>
        </w:tc>
      </w:tr>
      <w:tr w:rsidR="004A106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350309</w:t>
            </w:r>
          </w:p>
        </w:tc>
      </w:tr>
      <w:tr w:rsidR="004A106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1970141</w:t>
            </w:r>
          </w:p>
        </w:tc>
      </w:tr>
    </w:tbl>
    <w:p w:rsidR="004A1065" w:rsidRDefault="004A106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A1065" w:rsidRDefault="004A1065" w:rsidP="0065213E"/>
    <w:p w:rsidR="004A1065" w:rsidRPr="005A378F" w:rsidRDefault="004A1065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4A1065" w:rsidRPr="00A80BF6" w:rsidRDefault="004A1065" w:rsidP="0065213E">
      <w:pPr>
        <w:pStyle w:val="Title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4A1065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1065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212437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183730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211134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152248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58886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31896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19553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7166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163</w:t>
            </w:r>
          </w:p>
        </w:tc>
      </w:tr>
      <w:tr w:rsidR="004A1065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6993</w:t>
            </w: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  <w:tr w:rsidR="004A1065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5B1CA5" w:rsidRDefault="004A1065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5B1CA5" w:rsidRDefault="004A1065" w:rsidP="00F74303">
            <w:pPr>
              <w:rPr>
                <w:sz w:val="20"/>
                <w:szCs w:val="20"/>
              </w:rPr>
            </w:pPr>
          </w:p>
        </w:tc>
      </w:tr>
    </w:tbl>
    <w:p w:rsidR="004A1065" w:rsidRPr="0065213E" w:rsidRDefault="004A1065" w:rsidP="0065213E"/>
    <w:p w:rsidR="004A1065" w:rsidRPr="003F477D" w:rsidRDefault="004A106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4A1065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1200</w:t>
            </w:r>
          </w:p>
        </w:tc>
      </w:tr>
      <w:tr w:rsidR="004A106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</w:t>
            </w:r>
          </w:p>
        </w:tc>
      </w:tr>
      <w:tr w:rsidR="004A106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A1065" w:rsidRDefault="004A106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A1065" w:rsidRPr="003F477D" w:rsidRDefault="004A106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4A1065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87809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102141</w:t>
            </w:r>
          </w:p>
        </w:tc>
      </w:tr>
      <w:tr w:rsidR="004A106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106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A1065" w:rsidRPr="003F477D" w:rsidRDefault="004A106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4A1065" w:rsidRPr="003F477D" w:rsidRDefault="004A106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4A1065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8875A1">
            <w:pPr>
              <w:pStyle w:val="TopHeader"/>
            </w:pPr>
            <w:r w:rsidRPr="003F477D">
              <w:t>Bezprostredne predchádzajúce</w:t>
            </w:r>
          </w:p>
          <w:p w:rsidR="004A1065" w:rsidRPr="003F477D" w:rsidRDefault="004A106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A1065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Daň v %</w:t>
            </w:r>
          </w:p>
        </w:tc>
      </w:tr>
      <w:tr w:rsidR="004A1065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A1065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A106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4A106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9C21AB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9C21AB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9C21AB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9C21AB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9C21AB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9C21AB" w:rsidRDefault="004A1065" w:rsidP="00152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  <w:tr w:rsidR="004A106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4A106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-14332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12044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03344F">
      <w:pPr>
        <w:spacing w:after="0" w:line="240" w:lineRule="auto"/>
        <w:rPr>
          <w:szCs w:val="22"/>
        </w:rPr>
      </w:pPr>
    </w:p>
    <w:p w:rsidR="004A1065" w:rsidRDefault="004A1065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4A1065" w:rsidRPr="00BE18DC" w:rsidRDefault="004A106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Pr="003210DF">
        <w:rPr>
          <w:bCs/>
          <w:szCs w:val="22"/>
        </w:rPr>
        <w:t>nformácie o významných položkách prenajatého</w:t>
      </w:r>
      <w:r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1065" w:rsidRPr="00F777BD" w:rsidRDefault="004A1065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4A1065" w:rsidRDefault="004A1065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Pr="00BE18DC">
        <w:rPr>
          <w:szCs w:val="22"/>
        </w:rPr>
        <w:t>opis a hodnota  podmienených záväzkov vyplývajúcich zo súdnych rozhodnutí, z poskytnutých záruk</w:t>
      </w:r>
    </w:p>
    <w:p w:rsidR="004A1065" w:rsidRDefault="004A1065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1065" w:rsidRPr="00BE18DC" w:rsidRDefault="004A1065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1065" w:rsidRPr="00F777BD" w:rsidRDefault="004A1065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1065" w:rsidRPr="004A531F" w:rsidRDefault="004A1065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1065" w:rsidRPr="004A531F" w:rsidRDefault="004A1065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1065" w:rsidRPr="004A531F" w:rsidRDefault="004A1065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1065" w:rsidRPr="004A531F" w:rsidRDefault="004A1065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Pr="004A531F">
        <w:rPr>
          <w:szCs w:val="22"/>
        </w:rPr>
        <w:t>odmienk</w:t>
      </w:r>
      <w:r>
        <w:rPr>
          <w:szCs w:val="22"/>
        </w:rPr>
        <w:t>y</w:t>
      </w:r>
      <w:r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1065" w:rsidRPr="004A531F" w:rsidRDefault="004A1065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1065" w:rsidRPr="004A531F" w:rsidRDefault="004A1065" w:rsidP="003210DF">
      <w:pPr>
        <w:ind w:right="-468"/>
        <w:rPr>
          <w:szCs w:val="22"/>
        </w:rPr>
      </w:pPr>
    </w:p>
    <w:p w:rsidR="004A1065" w:rsidRPr="00D416E5" w:rsidRDefault="004A1065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4A1065" w:rsidRPr="00BE18DC" w:rsidRDefault="004A1065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4A1065" w:rsidRPr="00BE18DC" w:rsidRDefault="004A1065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4A1065" w:rsidRPr="00BE18DC" w:rsidRDefault="004A1065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4A1065" w:rsidRPr="00BE18DC" w:rsidRDefault="004A1065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1065" w:rsidRDefault="004A1065" w:rsidP="003210DF">
      <w:pPr>
        <w:ind w:right="-468"/>
        <w:rPr>
          <w:b/>
          <w:bCs/>
          <w:szCs w:val="22"/>
        </w:rPr>
      </w:pPr>
    </w:p>
    <w:p w:rsidR="004A1065" w:rsidRPr="00D416E5" w:rsidRDefault="004A1065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4A1065" w:rsidRPr="00BE18DC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4A1065" w:rsidRPr="001C634C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4A1065" w:rsidRPr="00BE18DC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4A1065" w:rsidRPr="00BE18DC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4A1065" w:rsidRPr="00BE18DC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4A1065" w:rsidRPr="00BE18DC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4A1065" w:rsidRPr="00BE18DC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4A1065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4A1065" w:rsidRPr="00272FC5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4A1065" w:rsidRDefault="004A1065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A1065" w:rsidRPr="00BE18DC" w:rsidRDefault="004A1065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1065" w:rsidRPr="00D416E5" w:rsidRDefault="004A1065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Prehľad  zmien vlastného imania  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</w:p>
    <w:p w:rsidR="004A1065" w:rsidRPr="003F477D" w:rsidRDefault="004A106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4A1065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A1065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A106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980607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961639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655664</w:t>
            </w:r>
          </w:p>
        </w:tc>
      </w:tr>
      <w:tr w:rsidR="004A106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420858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-7647</w:t>
            </w:r>
          </w:p>
        </w:tc>
      </w:tr>
      <w:tr w:rsidR="004A1065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77111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59992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-41703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63773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A1065" w:rsidRPr="003F477D" w:rsidRDefault="004A106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4A1065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065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A106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978253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980607</w:t>
            </w:r>
          </w:p>
        </w:tc>
      </w:tr>
      <w:tr w:rsidR="004A1065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666021</w:t>
            </w:r>
          </w:p>
        </w:tc>
      </w:tr>
      <w:tr w:rsidR="004A1065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340004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96752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43790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392966</w:t>
            </w:r>
          </w:p>
        </w:tc>
      </w:tr>
      <w:tr w:rsidR="004A1065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-7647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-7647</w:t>
            </w:r>
          </w:p>
        </w:tc>
      </w:tr>
      <w:tr w:rsidR="004A1065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65" w:rsidRPr="003F477D" w:rsidRDefault="004A106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77111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59992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-283689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-161480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119777</w:t>
            </w:r>
          </w:p>
        </w:tc>
      </w:tr>
      <w:tr w:rsidR="004A106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A1065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1065" w:rsidRPr="003F477D" w:rsidRDefault="004A10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1065" w:rsidRPr="003F477D" w:rsidRDefault="004A106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4A1065" w:rsidRPr="003F477D" w:rsidSect="00CF30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4A1065" w:rsidRPr="003F477D" w:rsidRDefault="004A1065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4A1065" w:rsidRPr="003F477D" w:rsidRDefault="004A1065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4A1065" w:rsidRPr="003F477D" w:rsidRDefault="004A1065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4A1065" w:rsidRPr="003F477D" w:rsidRDefault="004A1065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4A1065" w:rsidRPr="003F477D" w:rsidRDefault="004A1065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4A1065" w:rsidRPr="003F477D" w:rsidRDefault="004A1065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4A1065" w:rsidRPr="003F477D" w:rsidRDefault="004A1065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A1065" w:rsidRPr="003F477D" w:rsidRDefault="004A1065" w:rsidP="004268D2">
      <w:pPr>
        <w:spacing w:after="0" w:line="240" w:lineRule="auto"/>
        <w:rPr>
          <w:b/>
          <w:szCs w:val="22"/>
        </w:rPr>
      </w:pPr>
    </w:p>
    <w:p w:rsidR="004A1065" w:rsidRPr="003F477D" w:rsidRDefault="004A1065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4A1065" w:rsidRPr="003F477D" w:rsidRDefault="004A1065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4A1065" w:rsidRPr="003F477D" w:rsidRDefault="004A1065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4A1065" w:rsidRPr="003F477D" w:rsidRDefault="004A106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4A1065" w:rsidRPr="003F477D" w:rsidRDefault="004A106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4A1065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065" w:rsidRDefault="004A1065" w:rsidP="00107589">
      <w:pPr>
        <w:spacing w:after="0" w:line="240" w:lineRule="auto"/>
      </w:pPr>
      <w:r>
        <w:separator/>
      </w:r>
    </w:p>
  </w:endnote>
  <w:endnote w:type="continuationSeparator" w:id="0">
    <w:p w:rsidR="004A1065" w:rsidRDefault="004A10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65" w:rsidRDefault="004A10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65" w:rsidRPr="003D38D7" w:rsidRDefault="004A1065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</w:t>
    </w:r>
    <w:r w:rsidRPr="003D38D7">
      <w:rPr>
        <w:szCs w:val="22"/>
      </w:rPr>
      <w:fldChar w:fldCharType="end"/>
    </w:r>
  </w:p>
  <w:p w:rsidR="004A1065" w:rsidRDefault="004A10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65" w:rsidRDefault="004A10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065" w:rsidRDefault="004A1065" w:rsidP="00107589">
      <w:pPr>
        <w:spacing w:after="0" w:line="240" w:lineRule="auto"/>
      </w:pPr>
      <w:r>
        <w:separator/>
      </w:r>
    </w:p>
  </w:footnote>
  <w:footnote w:type="continuationSeparator" w:id="0">
    <w:p w:rsidR="004A1065" w:rsidRDefault="004A10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65" w:rsidRDefault="004A10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91"/>
      <w:gridCol w:w="291"/>
      <w:gridCol w:w="291"/>
      <w:gridCol w:w="291"/>
      <w:gridCol w:w="280"/>
      <w:gridCol w:w="280"/>
      <w:gridCol w:w="280"/>
      <w:gridCol w:w="291"/>
      <w:gridCol w:w="280"/>
    </w:tblGrid>
    <w:tr w:rsidR="004A106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A1065" w:rsidRPr="003F477D" w:rsidRDefault="004A10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A1065" w:rsidRPr="003F477D" w:rsidRDefault="004A106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A1065" w:rsidRPr="003F477D" w:rsidRDefault="004A10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A1065" w:rsidRPr="003F477D" w:rsidRDefault="004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4A1065" w:rsidRPr="004268D2" w:rsidRDefault="004A1065" w:rsidP="00E04DF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65" w:rsidRDefault="004A106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65" w:rsidRPr="004268D2" w:rsidRDefault="004A106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1004C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4D25"/>
    <w:rsid w:val="000A7EE3"/>
    <w:rsid w:val="000B4D0C"/>
    <w:rsid w:val="000D22CE"/>
    <w:rsid w:val="00107589"/>
    <w:rsid w:val="0012514F"/>
    <w:rsid w:val="00135C80"/>
    <w:rsid w:val="00151C69"/>
    <w:rsid w:val="00152B30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3ED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C52F0"/>
    <w:rsid w:val="002D0376"/>
    <w:rsid w:val="002D3E6A"/>
    <w:rsid w:val="002D6031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8C0"/>
    <w:rsid w:val="003C6761"/>
    <w:rsid w:val="003D0CAA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1065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4666D"/>
    <w:rsid w:val="005649E2"/>
    <w:rsid w:val="0057501D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C1D44"/>
    <w:rsid w:val="006D51E8"/>
    <w:rsid w:val="006E4959"/>
    <w:rsid w:val="006E5B26"/>
    <w:rsid w:val="00704155"/>
    <w:rsid w:val="00707060"/>
    <w:rsid w:val="00741B22"/>
    <w:rsid w:val="007449B8"/>
    <w:rsid w:val="00760C1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245D"/>
    <w:rsid w:val="007E52A9"/>
    <w:rsid w:val="007F0CAA"/>
    <w:rsid w:val="007F351A"/>
    <w:rsid w:val="00805654"/>
    <w:rsid w:val="00847433"/>
    <w:rsid w:val="0085637F"/>
    <w:rsid w:val="008725BC"/>
    <w:rsid w:val="008875A1"/>
    <w:rsid w:val="00891F08"/>
    <w:rsid w:val="008C0E76"/>
    <w:rsid w:val="008E284C"/>
    <w:rsid w:val="008E4928"/>
    <w:rsid w:val="008F4332"/>
    <w:rsid w:val="008F4705"/>
    <w:rsid w:val="00900BE9"/>
    <w:rsid w:val="00912D01"/>
    <w:rsid w:val="00934878"/>
    <w:rsid w:val="00941293"/>
    <w:rsid w:val="009463F6"/>
    <w:rsid w:val="00965498"/>
    <w:rsid w:val="009731CC"/>
    <w:rsid w:val="00974C1F"/>
    <w:rsid w:val="00981C63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012B1"/>
    <w:rsid w:val="00B11AA4"/>
    <w:rsid w:val="00B20436"/>
    <w:rsid w:val="00B248FD"/>
    <w:rsid w:val="00B5583E"/>
    <w:rsid w:val="00B6221B"/>
    <w:rsid w:val="00B6262B"/>
    <w:rsid w:val="00B6328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33F7E"/>
    <w:rsid w:val="00C56862"/>
    <w:rsid w:val="00C6795C"/>
    <w:rsid w:val="00C93A1A"/>
    <w:rsid w:val="00CA4B07"/>
    <w:rsid w:val="00CB4AE2"/>
    <w:rsid w:val="00CD280F"/>
    <w:rsid w:val="00CE1337"/>
    <w:rsid w:val="00CF0255"/>
    <w:rsid w:val="00CF3093"/>
    <w:rsid w:val="00D048CF"/>
    <w:rsid w:val="00D055BD"/>
    <w:rsid w:val="00D102FA"/>
    <w:rsid w:val="00D210B5"/>
    <w:rsid w:val="00D21713"/>
    <w:rsid w:val="00D31ADF"/>
    <w:rsid w:val="00D3362A"/>
    <w:rsid w:val="00D416E5"/>
    <w:rsid w:val="00D615E8"/>
    <w:rsid w:val="00D61F5D"/>
    <w:rsid w:val="00D6294B"/>
    <w:rsid w:val="00D63D82"/>
    <w:rsid w:val="00D850C0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E7FEA"/>
    <w:rsid w:val="00EF276E"/>
    <w:rsid w:val="00EF5677"/>
    <w:rsid w:val="00EF63EA"/>
    <w:rsid w:val="00F007D1"/>
    <w:rsid w:val="00F16363"/>
    <w:rsid w:val="00F25EE1"/>
    <w:rsid w:val="00F31F2C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20436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2043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B20436"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B2043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2043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2043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B20436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2043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2043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B2043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B2043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043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B2043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B2043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B2043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B204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9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124</TotalTime>
  <Pages>33</Pages>
  <Words>6857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Dolny Ohaj</cp:lastModifiedBy>
  <cp:revision>4</cp:revision>
  <cp:lastPrinted>2014-03-05T14:32:00Z</cp:lastPrinted>
  <dcterms:created xsi:type="dcterms:W3CDTF">2014-02-18T16:43:00Z</dcterms:created>
  <dcterms:modified xsi:type="dcterms:W3CDTF">2014-03-05T14:41:00Z</dcterms:modified>
</cp:coreProperties>
</file>