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3F" w:rsidRPr="00C9463C" w:rsidRDefault="001B593F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B593F" w:rsidRPr="00C9463C" w:rsidRDefault="001B593F" w:rsidP="00443DB4">
      <w:pPr>
        <w:pStyle w:val="Heading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1559"/>
      </w:tblGrid>
      <w:tr w:rsidR="001B593F" w:rsidRPr="00F10C88">
        <w:tc>
          <w:tcPr>
            <w:tcW w:w="3260" w:type="dxa"/>
          </w:tcPr>
          <w:p w:rsidR="001B593F" w:rsidRPr="00C9463C" w:rsidRDefault="001B593F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B593F" w:rsidRPr="00C9463C" w:rsidRDefault="001B593F" w:rsidP="00BC1CBE">
            <w:pPr>
              <w:pStyle w:val="Texttabukyvavo"/>
              <w:jc w:val="center"/>
            </w:pPr>
            <w:r>
              <w:t>20.01.2006</w:t>
            </w:r>
          </w:p>
        </w:tc>
      </w:tr>
      <w:tr w:rsidR="001B593F" w:rsidRPr="00F10C88">
        <w:tc>
          <w:tcPr>
            <w:tcW w:w="3260" w:type="dxa"/>
            <w:vAlign w:val="center"/>
          </w:tcPr>
          <w:p w:rsidR="001B593F" w:rsidRPr="00C9463C" w:rsidRDefault="001B593F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B593F" w:rsidRPr="00C9463C" w:rsidRDefault="001B593F" w:rsidP="00BC1CBE">
            <w:pPr>
              <w:pStyle w:val="Texttabukyvavo"/>
              <w:jc w:val="center"/>
            </w:pPr>
            <w:r>
              <w:t>21.02.2006</w:t>
            </w:r>
          </w:p>
        </w:tc>
      </w:tr>
    </w:tbl>
    <w:p w:rsidR="001B593F" w:rsidRPr="00C9463C" w:rsidRDefault="001B593F" w:rsidP="00443DB4">
      <w:pPr>
        <w:pStyle w:val="Heading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3"/>
      </w:tblGrid>
      <w:tr w:rsidR="001B593F" w:rsidRPr="00F10C88">
        <w:tc>
          <w:tcPr>
            <w:tcW w:w="9213" w:type="dxa"/>
          </w:tcPr>
          <w:p w:rsidR="001B593F" w:rsidRPr="00C9463C" w:rsidRDefault="001B593F" w:rsidP="00BC1CBE">
            <w:pPr>
              <w:pStyle w:val="Texttabukyvavo"/>
            </w:pPr>
            <w:r>
              <w:t>Uskutočňovanie stavieb a ich zmien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Vypracovanie dokumentácie a projektu jednoduchých stavieb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Sprostredkovateľská činnosť v rozsahu voľnej živnosti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Kúpa tovaru za účelom jeho predaja</w:t>
            </w:r>
          </w:p>
        </w:tc>
      </w:tr>
    </w:tbl>
    <w:p w:rsidR="001B593F" w:rsidRPr="00FE3A94" w:rsidRDefault="001B593F" w:rsidP="00FE3A94">
      <w:pPr>
        <w:pStyle w:val="Heading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338"/>
        <w:gridCol w:w="2338"/>
      </w:tblGrid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5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C10F84">
      <w:pPr>
        <w:pStyle w:val="Heading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B593F" w:rsidRDefault="001B593F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B593F" w:rsidRDefault="001B593F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p w:rsidR="001B593F" w:rsidRPr="00C9463C" w:rsidRDefault="001B593F" w:rsidP="00C10F84">
      <w:pPr>
        <w:suppressLineNumbers/>
        <w:tabs>
          <w:tab w:val="left" w:pos="709"/>
        </w:tabs>
        <w:spacing w:before="120"/>
        <w:ind w:left="454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3"/>
        <w:gridCol w:w="2269"/>
      </w:tblGrid>
      <w:tr w:rsidR="001B593F" w:rsidRPr="00F10C88">
        <w:tc>
          <w:tcPr>
            <w:tcW w:w="4393" w:type="dxa"/>
            <w:shd w:val="clear" w:color="auto" w:fill="FFFFFF"/>
          </w:tcPr>
          <w:p w:rsidR="001B593F" w:rsidRPr="00C9463C" w:rsidRDefault="001B593F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B593F" w:rsidRPr="00C9463C" w:rsidRDefault="001B593F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B593F" w:rsidRPr="00F10C88">
        <w:tc>
          <w:tcPr>
            <w:tcW w:w="4393" w:type="dxa"/>
          </w:tcPr>
          <w:p w:rsidR="001B593F" w:rsidRPr="00C9463C" w:rsidRDefault="001B593F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B593F" w:rsidRPr="00C9463C" w:rsidRDefault="001B593F" w:rsidP="00024DEF">
            <w:pPr>
              <w:pStyle w:val="Zhlavietabukystred"/>
            </w:pPr>
            <w:r>
              <w:t>20.06.2013</w:t>
            </w:r>
          </w:p>
        </w:tc>
      </w:tr>
    </w:tbl>
    <w:p w:rsidR="001B593F" w:rsidRPr="00C9463C" w:rsidRDefault="001B593F" w:rsidP="00FE3A94">
      <w:pPr>
        <w:pStyle w:val="Heading3"/>
        <w:numPr>
          <w:ilvl w:val="0"/>
          <w:numId w:val="0"/>
        </w:numPr>
        <w:ind w:left="454"/>
      </w:pPr>
      <w:r w:rsidRPr="00C9463C">
        <w:t xml:space="preserve"> </w:t>
      </w:r>
    </w:p>
    <w:p w:rsidR="001B593F" w:rsidRPr="00C9463C" w:rsidRDefault="001B593F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B593F" w:rsidRDefault="001B593F" w:rsidP="00E95345">
      <w:pPr>
        <w:pStyle w:val="Heading2"/>
        <w:rPr>
          <w:snapToGrid w:val="0"/>
        </w:rPr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B593F" w:rsidRPr="00C9463C" w:rsidRDefault="001B593F" w:rsidP="00E95345">
      <w:pPr>
        <w:pStyle w:val="Heading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B593F" w:rsidRPr="00C9463C" w:rsidRDefault="001B593F" w:rsidP="00E95345">
      <w:pPr>
        <w:pStyle w:val="Heading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B593F" w:rsidRPr="00C9463C" w:rsidRDefault="001B593F" w:rsidP="00E95345">
      <w:pPr>
        <w:pStyle w:val="Heading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1B593F" w:rsidRPr="00C9463C" w:rsidRDefault="001B593F" w:rsidP="00EC5976">
      <w:pPr>
        <w:pStyle w:val="Heading2"/>
      </w:pPr>
      <w:r w:rsidRPr="00C9463C">
        <w:t>Spôsob oceňovania jednotlivých zložiek majetku a záväzkov prvotné ocenenie:</w:t>
      </w:r>
    </w:p>
    <w:p w:rsidR="001B593F" w:rsidRPr="00C9463C" w:rsidRDefault="001B593F" w:rsidP="00F36976">
      <w:pPr>
        <w:pStyle w:val="Heading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neb</w:t>
      </w:r>
      <w:r w:rsidRPr="00C9463C">
        <w:rPr>
          <w:i/>
          <w:iCs/>
        </w:rPr>
        <w:t>ol</w:t>
      </w:r>
      <w:r>
        <w:rPr>
          <w:i/>
          <w:iCs/>
        </w:rPr>
        <w:t xml:space="preserve"> obstaraný</w:t>
      </w:r>
      <w:r w:rsidRPr="00C9463C">
        <w:t>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obstaraný,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dlhodobý finančný majetok </w:t>
      </w:r>
      <w:r>
        <w:rPr>
          <w:i/>
          <w:iCs/>
        </w:rPr>
        <w:t>firma nevlastní</w:t>
      </w:r>
      <w:r w:rsidRPr="00C9463C">
        <w:t>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zásoby obstarané kúpou </w:t>
      </w:r>
      <w:r w:rsidRPr="00C9463C">
        <w:rPr>
          <w:i/>
          <w:iCs/>
        </w:rPr>
        <w:t xml:space="preserve">boli oceňované obstarávacou cenou v zložení: cena obstarania, náklady súvisiace s obstaraním (dopravné, vážne, provízie, skonto, poistné, clo, …), 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zásoby vytvorené vlastnou činnosťou </w:t>
      </w:r>
      <w:r>
        <w:rPr>
          <w:i/>
          <w:iCs/>
        </w:rPr>
        <w:t>neboli v roku 2013 tvorené</w:t>
      </w:r>
      <w:r w:rsidRPr="00C9463C">
        <w:t>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zásoby obstarané iným spôsobom </w:t>
      </w:r>
      <w:r>
        <w:rPr>
          <w:i/>
          <w:iCs/>
        </w:rPr>
        <w:t>neboli obstarané</w:t>
      </w:r>
      <w:r w:rsidRPr="00C9463C">
        <w:t xml:space="preserve">, 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zákazková výroba a zákazková výstavba nehnuteľnosti určenej na predaj </w:t>
      </w:r>
      <w:r w:rsidRPr="00C9463C">
        <w:rPr>
          <w:i/>
          <w:iCs/>
        </w:rPr>
        <w:t>bola oceňovaná metódou  vynaložených nákladov</w:t>
      </w:r>
      <w:r w:rsidRPr="00C9463C">
        <w:t xml:space="preserve">, 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 w:rsidRPr="00C9463C">
        <w:t>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B593F" w:rsidRPr="00C9463C" w:rsidRDefault="001B593F" w:rsidP="001107D4">
      <w:pPr>
        <w:pStyle w:val="Heading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pri prevzatí obstarávacou cenou</w:t>
      </w:r>
      <w:r w:rsidRPr="00C9463C">
        <w:rPr>
          <w:i/>
          <w:iCs/>
        </w:rPr>
        <w:t xml:space="preserve"> </w:t>
      </w:r>
      <w:r w:rsidRPr="00C9463C">
        <w:t>,</w:t>
      </w:r>
    </w:p>
    <w:p w:rsidR="001B593F" w:rsidRPr="00C9463C" w:rsidRDefault="001B593F" w:rsidP="00616B3C">
      <w:pPr>
        <w:pStyle w:val="Heading2"/>
      </w:pPr>
      <w:r w:rsidRPr="00C9463C">
        <w:t>Spôsob ocenenia jednotlivých položiek majetku a záväzkov - nasledujúce ocenenie:</w:t>
      </w:r>
    </w:p>
    <w:p w:rsidR="001B593F" w:rsidRPr="00C9463C" w:rsidRDefault="001B593F" w:rsidP="00616B3C">
      <w:pPr>
        <w:pStyle w:val="Heading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B593F" w:rsidRPr="00C9463C" w:rsidRDefault="001B593F" w:rsidP="00616B3C">
      <w:pPr>
        <w:pStyle w:val="Heading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B593F" w:rsidRPr="00C9463C" w:rsidRDefault="001B593F" w:rsidP="00616B3C">
      <w:pPr>
        <w:pStyle w:val="Heading4"/>
      </w:pPr>
      <w:r w:rsidRPr="00C9463C">
        <w:t xml:space="preserve">Rezervy sa účtujú v očakávanej výške záväzku. Spoločnosť </w:t>
      </w:r>
      <w:r>
        <w:t>v roku 2013 rezervy netvorila.</w:t>
      </w:r>
    </w:p>
    <w:p w:rsidR="001B593F" w:rsidRPr="00C9463C" w:rsidRDefault="001B593F" w:rsidP="00A430D2">
      <w:pPr>
        <w:pStyle w:val="Heading2"/>
        <w:tabs>
          <w:tab w:val="clear" w:pos="709"/>
        </w:tabs>
        <w:ind w:left="510"/>
      </w:pPr>
      <w:r w:rsidRPr="00C9463C">
        <w:t xml:space="preserve">Odpisy dlhodobého nehmotného majetku </w:t>
      </w:r>
      <w:r>
        <w:t>– spoločnosť nevlastní nehmotný majetok.</w:t>
      </w:r>
    </w:p>
    <w:p w:rsidR="001B593F" w:rsidRPr="00C9463C" w:rsidRDefault="001B593F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|</w:t>
      </w:r>
    </w:p>
    <w:p w:rsidR="001B593F" w:rsidRPr="00C9463C" w:rsidRDefault="001B593F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</w:t>
      </w:r>
      <w:r>
        <w:t>aný ako dlhodobý hmotný majetok.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5"/>
        <w:gridCol w:w="1843"/>
        <w:gridCol w:w="1134"/>
        <w:gridCol w:w="992"/>
        <w:gridCol w:w="1559"/>
      </w:tblGrid>
      <w:tr w:rsidR="001B593F" w:rsidRPr="00F10C88">
        <w:trPr>
          <w:trHeight w:val="742"/>
        </w:trPr>
        <w:tc>
          <w:tcPr>
            <w:tcW w:w="3685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559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B593F" w:rsidRPr="00F10C88">
        <w:tc>
          <w:tcPr>
            <w:tcW w:w="3685" w:type="dxa"/>
          </w:tcPr>
          <w:p w:rsidR="001B593F" w:rsidRPr="00C9463C" w:rsidRDefault="001B593F" w:rsidP="00BD34A0">
            <w:pPr>
              <w:pStyle w:val="Texttabukyvavo"/>
            </w:pPr>
            <w:r>
              <w:t>Stroj LOCUST 752</w:t>
            </w:r>
          </w:p>
        </w:tc>
        <w:tc>
          <w:tcPr>
            <w:tcW w:w="1843" w:type="dxa"/>
          </w:tcPr>
          <w:p w:rsidR="001B593F" w:rsidRPr="00C9463C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Pr="00C9463C" w:rsidRDefault="001B593F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1B593F" w:rsidRPr="00C9463C" w:rsidRDefault="001B593F" w:rsidP="00BD34A0">
            <w:pPr>
              <w:pStyle w:val="Zhlavietabukystred"/>
            </w:pPr>
            <w:r>
              <w:t>1/6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>Os.aut. TOYOTA LANDCRUISER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¼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>Motocykel JourneyMan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1/6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>Drobný hmotný majetok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½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 xml:space="preserve">Zákon 595/2003 o DP  </w:t>
            </w:r>
          </w:p>
        </w:tc>
      </w:tr>
    </w:tbl>
    <w:p w:rsidR="001B593F" w:rsidRPr="00C9463C" w:rsidRDefault="001B593F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 xml:space="preserve">Tabuľka č. </w:t>
      </w:r>
      <w:r>
        <w:rPr>
          <w:b/>
          <w:bCs/>
          <w:sz w:val="18"/>
          <w:szCs w:val="18"/>
        </w:rPr>
        <w:t>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6"/>
        <w:gridCol w:w="882"/>
        <w:gridCol w:w="882"/>
        <w:gridCol w:w="882"/>
        <w:gridCol w:w="882"/>
        <w:gridCol w:w="883"/>
        <w:gridCol w:w="882"/>
        <w:gridCol w:w="882"/>
        <w:gridCol w:w="882"/>
        <w:gridCol w:w="883"/>
      </w:tblGrid>
      <w:tr w:rsidR="001B593F" w:rsidRPr="00F10C88">
        <w:trPr>
          <w:trHeight w:val="145"/>
          <w:tblHeader/>
          <w:jc w:val="center"/>
        </w:trPr>
        <w:tc>
          <w:tcPr>
            <w:tcW w:w="1706" w:type="dxa"/>
            <w:vMerge w:val="restart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9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trHeight w:val="1118"/>
          <w:tblHeader/>
          <w:jc w:val="center"/>
        </w:trPr>
        <w:tc>
          <w:tcPr>
            <w:tcW w:w="1706" w:type="dxa"/>
            <w:vMerge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B593F" w:rsidRPr="00F10C88">
        <w:trPr>
          <w:trHeight w:val="155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96396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96396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90809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90809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92432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92432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začiatku účt. obd.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5587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5587</w:t>
            </w:r>
          </w:p>
        </w:tc>
      </w:tr>
      <w:tr w:rsidR="001B593F" w:rsidRPr="00F10C88">
        <w:trPr>
          <w:trHeight w:val="290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konci účt. obd.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</w:t>
            </w:r>
          </w:p>
        </w:tc>
      </w:tr>
    </w:tbl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731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1B593F" w:rsidRPr="00F10C88">
        <w:trPr>
          <w:trHeight w:val="145"/>
          <w:tblHeader/>
          <w:jc w:val="center"/>
        </w:trPr>
        <w:tc>
          <w:tcPr>
            <w:tcW w:w="1731" w:type="dxa"/>
            <w:vMerge w:val="restart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66" w:type="dxa"/>
            <w:gridSpan w:val="9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188"/>
          <w:tblHeader/>
          <w:jc w:val="center"/>
        </w:trPr>
        <w:tc>
          <w:tcPr>
            <w:tcW w:w="1731" w:type="dxa"/>
            <w:vMerge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1E72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86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B593F" w:rsidRPr="00F10C88">
        <w:trPr>
          <w:trHeight w:val="155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5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6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96396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96396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96396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96396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80339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80339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10470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90809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90809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16057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16057</w:t>
            </w:r>
          </w:p>
        </w:tc>
      </w:tr>
      <w:tr w:rsidR="001B593F" w:rsidRPr="00F10C88">
        <w:trPr>
          <w:trHeight w:val="290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5587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5587</w:t>
            </w:r>
          </w:p>
        </w:tc>
      </w:tr>
    </w:tbl>
    <w:p w:rsidR="001B593F" w:rsidRPr="00C9463C" w:rsidRDefault="001B593F" w:rsidP="00443DB4">
      <w:pPr>
        <w:pStyle w:val="Heading2"/>
        <w:keepNext/>
      </w:pPr>
      <w:r w:rsidRPr="00C9463C">
        <w:t xml:space="preserve">spôsob a výška poistenia dlhodobého nehmotného majetku a dlhodobého hmotného majetku,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73"/>
        <w:gridCol w:w="2646"/>
        <w:gridCol w:w="1701"/>
      </w:tblGrid>
      <w:tr w:rsidR="001B593F" w:rsidRPr="00F10C88">
        <w:tc>
          <w:tcPr>
            <w:tcW w:w="3119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Poistený dlhodobý majetok</w:t>
            </w:r>
          </w:p>
        </w:tc>
        <w:tc>
          <w:tcPr>
            <w:tcW w:w="2173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Poistná suma</w:t>
            </w:r>
          </w:p>
        </w:tc>
        <w:tc>
          <w:tcPr>
            <w:tcW w:w="2646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Poisťovňa</w:t>
            </w:r>
          </w:p>
        </w:tc>
        <w:tc>
          <w:tcPr>
            <w:tcW w:w="1701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Platnosť zmluvy</w:t>
            </w:r>
          </w:p>
        </w:tc>
      </w:tr>
      <w:tr w:rsidR="001B593F" w:rsidRPr="00F10C88">
        <w:tc>
          <w:tcPr>
            <w:tcW w:w="3119" w:type="dxa"/>
          </w:tcPr>
          <w:p w:rsidR="001B593F" w:rsidRPr="00C9463C" w:rsidRDefault="001B593F" w:rsidP="00975960">
            <w:pPr>
              <w:pStyle w:val="Texttabukyvavo"/>
            </w:pPr>
            <w:r>
              <w:t>TOYOTA LANDCRUISER</w:t>
            </w:r>
          </w:p>
        </w:tc>
        <w:tc>
          <w:tcPr>
            <w:tcW w:w="2173" w:type="dxa"/>
          </w:tcPr>
          <w:p w:rsidR="001B593F" w:rsidRPr="00C9463C" w:rsidRDefault="001B593F" w:rsidP="0097596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46" w:type="dxa"/>
          </w:tcPr>
          <w:p w:rsidR="001B593F" w:rsidRPr="00C9463C" w:rsidRDefault="001B593F" w:rsidP="00975960">
            <w:pPr>
              <w:pStyle w:val="Texttabukyvavo"/>
            </w:pPr>
            <w:r>
              <w:t>Kooperatíva  poisťovňa</w:t>
            </w:r>
          </w:p>
        </w:tc>
        <w:tc>
          <w:tcPr>
            <w:tcW w:w="1701" w:type="dxa"/>
          </w:tcPr>
          <w:p w:rsidR="001B593F" w:rsidRPr="00C9463C" w:rsidRDefault="001B593F" w:rsidP="00975960">
            <w:pPr>
              <w:pStyle w:val="Zhlavietabukystred"/>
            </w:pPr>
            <w:r>
              <w:t>neurčito</w:t>
            </w:r>
          </w:p>
        </w:tc>
      </w:tr>
    </w:tbl>
    <w:p w:rsidR="001B593F" w:rsidRPr="00C9463C" w:rsidRDefault="001B593F" w:rsidP="00443DB4">
      <w:pPr>
        <w:pStyle w:val="Heading2"/>
        <w:keepNext/>
      </w:pPr>
      <w:r w:rsidRPr="00C9463C">
        <w:t xml:space="preserve">opravné položky k zásobám </w:t>
      </w:r>
      <w:r>
        <w:t>– neboli tvorené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20"/>
        <w:gridCol w:w="3173"/>
      </w:tblGrid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C9463C" w:rsidRDefault="001B593F" w:rsidP="00D6069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vAlign w:val="center"/>
          </w:tcPr>
          <w:p w:rsidR="001B593F" w:rsidRPr="00C9463C" w:rsidRDefault="001B593F" w:rsidP="00D6069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Hodnota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F10C88" w:rsidRDefault="001B593F" w:rsidP="00D60691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obstarávanie nehnuteľnosti na predaj za účtovné obdobie</w:t>
            </w:r>
          </w:p>
        </w:tc>
        <w:tc>
          <w:tcPr>
            <w:tcW w:w="3001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55819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F10C88" w:rsidRDefault="001B593F" w:rsidP="00D60691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667213</w:t>
            </w:r>
          </w:p>
        </w:tc>
      </w:tr>
    </w:tbl>
    <w:p w:rsidR="001B593F" w:rsidRDefault="001B593F" w:rsidP="00443DB4">
      <w:pPr>
        <w:pStyle w:val="Heading2"/>
        <w:keepNext/>
      </w:pPr>
      <w:r w:rsidRPr="00C9463C">
        <w:t xml:space="preserve">zákazková výroba a zákazková výstavba nehnuteľnosti určenej na predaj </w:t>
      </w:r>
    </w:p>
    <w:p w:rsidR="001B593F" w:rsidRDefault="001B593F" w:rsidP="00DC775C">
      <w:pPr>
        <w:rPr>
          <w:lang w:eastAsia="cs-CZ"/>
        </w:rPr>
      </w:pPr>
    </w:p>
    <w:p w:rsidR="001B593F" w:rsidRDefault="001B593F" w:rsidP="00DC775C">
      <w:pPr>
        <w:rPr>
          <w:lang w:eastAsia="cs-CZ"/>
        </w:rPr>
      </w:pPr>
    </w:p>
    <w:p w:rsidR="001B593F" w:rsidRPr="00DC775C" w:rsidRDefault="001B593F" w:rsidP="00DC775C">
      <w:pPr>
        <w:rPr>
          <w:lang w:eastAsia="cs-CZ"/>
        </w:rPr>
      </w:pPr>
    </w:p>
    <w:p w:rsidR="001B593F" w:rsidRDefault="001B593F" w:rsidP="0007793A">
      <w:pPr>
        <w:pStyle w:val="Heading3"/>
        <w:ind w:left="681" w:hanging="227"/>
      </w:pPr>
      <w:r w:rsidRPr="00C9463C">
        <w:t xml:space="preserve">celkové výnosy zo </w:t>
      </w:r>
      <w:r>
        <w:t>z</w:t>
      </w:r>
      <w:r w:rsidRPr="00C9463C">
        <w:t>ákazkovej výstavby nehnuteľnosti určenej na predaj, ktorá bola v bežnom účtovnom období vykázaná vo výnosoch</w:t>
      </w:r>
    </w:p>
    <w:p w:rsidR="001B593F" w:rsidRDefault="001B593F" w:rsidP="00DC775C">
      <w:pPr>
        <w:rPr>
          <w:lang w:eastAsia="cs-CZ"/>
        </w:rPr>
      </w:pPr>
    </w:p>
    <w:p w:rsidR="001B593F" w:rsidRPr="00C9463C" w:rsidRDefault="001B593F" w:rsidP="000D52F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005"/>
        <w:gridCol w:w="2229"/>
        <w:gridCol w:w="2229"/>
        <w:gridCol w:w="2230"/>
      </w:tblGrid>
      <w:tr w:rsidR="001B593F" w:rsidRPr="00F10C88">
        <w:trPr>
          <w:jc w:val="center"/>
        </w:trPr>
        <w:tc>
          <w:tcPr>
            <w:tcW w:w="3005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229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229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30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Sumár od začiatku zákazkovej výstavby nehnuteľnosti určenej na predaj až do konca bežného účt. obd.</w:t>
            </w:r>
          </w:p>
        </w:tc>
      </w:tr>
      <w:tr w:rsidR="001B593F" w:rsidRPr="00F10C88">
        <w:trPr>
          <w:trHeight w:val="98"/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2229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2229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2230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</w:tr>
      <w:tr w:rsidR="001B593F" w:rsidRPr="00F10C88">
        <w:trPr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229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118970</w:t>
            </w:r>
          </w:p>
        </w:tc>
        <w:tc>
          <w:tcPr>
            <w:tcW w:w="2229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229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133433</w:t>
            </w:r>
          </w:p>
        </w:tc>
        <w:tc>
          <w:tcPr>
            <w:tcW w:w="2229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97"/>
          <w:jc w:val="center"/>
        </w:trPr>
        <w:tc>
          <w:tcPr>
            <w:tcW w:w="3005" w:type="dxa"/>
            <w:vAlign w:val="center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2229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-14673</w:t>
            </w:r>
          </w:p>
        </w:tc>
        <w:tc>
          <w:tcPr>
            <w:tcW w:w="2229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BC7A92">
      <w:pPr>
        <w:pStyle w:val="Heading3"/>
      </w:pPr>
      <w:r w:rsidRPr="00C9463C">
        <w:t xml:space="preserve">k priebežnému transferu dochádza z dôvodu, že : </w:t>
      </w:r>
    </w:p>
    <w:p w:rsidR="001B593F" w:rsidRPr="00C9463C" w:rsidRDefault="001B593F" w:rsidP="00BC7A92">
      <w:pPr>
        <w:pStyle w:val="ListParagraph"/>
        <w:numPr>
          <w:ilvl w:val="0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ListParagraph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ListParagraph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ListParagraph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ListParagraph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5B4732">
      <w:pPr>
        <w:pStyle w:val="Heading5"/>
        <w:numPr>
          <w:ilvl w:val="4"/>
          <w:numId w:val="11"/>
        </w:numPr>
        <w:tabs>
          <w:tab w:val="clear" w:pos="709"/>
        </w:tabs>
        <w:spacing w:before="0" w:after="0"/>
        <w:ind w:left="936" w:hanging="227"/>
      </w:pPr>
      <w:r w:rsidRPr="00C9463C">
        <w:t xml:space="preserve">výstavba nehnuteľnosti určenej na predaj </w:t>
      </w:r>
      <w:r>
        <w:t>– ide o radovú výstavbu rodinných domov určených na predaj záujemcom. V súčasnej dobe nehnuteľnosti sú dokončené, ale vzhľadom k nedobrej situácii na trhu s nehnuteľnosťami nie je záujem o ich kúpu. Ku koncu roka bola uzavretá Zmluva o prenájme nehnuteľnosti s predbežným nárokom na jej kúpu.</w:t>
      </w:r>
    </w:p>
    <w:p w:rsidR="001B593F" w:rsidRPr="00C9463C" w:rsidRDefault="001B593F" w:rsidP="00443DB4">
      <w:pPr>
        <w:pStyle w:val="Heading2"/>
        <w:keepNext/>
      </w:pPr>
      <w:r w:rsidRPr="00C9463C">
        <w:t>tvorba a zúčtovanie opravných položiek k</w:t>
      </w:r>
      <w:r>
        <w:t> </w:t>
      </w:r>
      <w:r w:rsidRPr="00C9463C">
        <w:t>pohľadávkam</w:t>
      </w:r>
      <w:r>
        <w:t xml:space="preserve"> – neboli tvorené.</w:t>
      </w:r>
    </w:p>
    <w:p w:rsidR="001B593F" w:rsidRPr="00C9463C" w:rsidRDefault="001B593F" w:rsidP="00443DB4">
      <w:pPr>
        <w:pStyle w:val="Heading2"/>
        <w:keepNext/>
      </w:pPr>
      <w:r w:rsidRPr="00C9463C">
        <w:t>hodnota pohľadávok do lehoty splatnosti a po lehote splatnosti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48"/>
        <w:gridCol w:w="1615"/>
        <w:gridCol w:w="1615"/>
        <w:gridCol w:w="1615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B593F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Sociálne poistenie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</w:tbl>
    <w:p w:rsidR="001B593F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2422"/>
        <w:gridCol w:w="2423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2423" w:type="dxa"/>
            <w:vAlign w:val="center"/>
          </w:tcPr>
          <w:p w:rsidR="001B593F" w:rsidRPr="006927CF" w:rsidRDefault="001B593F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B593F" w:rsidRPr="0076287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6639</w:t>
            </w:r>
          </w:p>
        </w:tc>
        <w:tc>
          <w:tcPr>
            <w:tcW w:w="2423" w:type="dxa"/>
            <w:vAlign w:val="center"/>
          </w:tcPr>
          <w:p w:rsidR="001B593F" w:rsidRPr="006927C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8669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B593F" w:rsidRPr="0076287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23" w:type="dxa"/>
            <w:vAlign w:val="center"/>
          </w:tcPr>
          <w:p w:rsidR="001B593F" w:rsidRPr="006927C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443DB4">
      <w:pPr>
        <w:pStyle w:val="Heading2"/>
        <w:keepNext/>
      </w:pPr>
      <w:r w:rsidRPr="00C9463C">
        <w:t>významné zložky krátkodobého finančného majetku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426"/>
        <w:gridCol w:w="2634"/>
        <w:gridCol w:w="2608"/>
      </w:tblGrid>
      <w:tr w:rsidR="001B593F" w:rsidRPr="00F10C88">
        <w:trPr>
          <w:jc w:val="center"/>
        </w:trPr>
        <w:tc>
          <w:tcPr>
            <w:tcW w:w="442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</w:t>
            </w: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7544</w:t>
            </w: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8047</w:t>
            </w: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</w:t>
            </w:r>
          </w:p>
        </w:tc>
      </w:tr>
    </w:tbl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B593F" w:rsidRPr="00C9463C" w:rsidRDefault="001B593F" w:rsidP="00443DB4">
      <w:pPr>
        <w:pStyle w:val="Heading2"/>
        <w:keepNext/>
      </w:pPr>
      <w:r w:rsidRPr="00C9463C">
        <w:t xml:space="preserve"> 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1"/>
        <w:gridCol w:w="2636"/>
        <w:gridCol w:w="2636"/>
      </w:tblGrid>
      <w:tr w:rsidR="001B593F" w:rsidRPr="00F10C88">
        <w:trPr>
          <w:jc w:val="center"/>
        </w:trPr>
        <w:tc>
          <w:tcPr>
            <w:tcW w:w="4421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B593F" w:rsidRPr="00C9463C" w:rsidRDefault="001B593F" w:rsidP="00443DB4">
      <w:pPr>
        <w:pStyle w:val="Heading2"/>
        <w:keepNext/>
      </w:pPr>
      <w:r w:rsidRPr="00C9463C">
        <w:t>vlastné imanie za bežné účtovné obdobie</w:t>
      </w:r>
    </w:p>
    <w:p w:rsidR="001B593F" w:rsidRPr="00C9463C" w:rsidRDefault="001B593F" w:rsidP="009B6E05">
      <w:pPr>
        <w:pStyle w:val="Heading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985"/>
        <w:gridCol w:w="1985"/>
      </w:tblGrid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</w:tr>
    </w:tbl>
    <w:p w:rsidR="001B593F" w:rsidRPr="00C9463C" w:rsidRDefault="001B593F" w:rsidP="000B6428">
      <w:pPr>
        <w:pStyle w:val="Heading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7249"/>
        <w:gridCol w:w="2444"/>
      </w:tblGrid>
      <w:tr w:rsidR="001B593F" w:rsidRPr="00F10C88">
        <w:trPr>
          <w:trHeight w:val="471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noWrap/>
            <w:vAlign w:val="center"/>
          </w:tcPr>
          <w:p w:rsidR="001B593F" w:rsidRPr="00F10C88" w:rsidRDefault="001B593F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44" w:type="dxa"/>
            <w:vAlign w:val="center"/>
          </w:tcPr>
          <w:p w:rsidR="001B593F" w:rsidRPr="00F10C88" w:rsidRDefault="001B593F" w:rsidP="00BD34A0">
            <w:pPr>
              <w:jc w:val="center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</w:tr>
    </w:tbl>
    <w:p w:rsidR="001B593F" w:rsidRPr="00C9463C" w:rsidRDefault="001B593F" w:rsidP="00443DB4">
      <w:pPr>
        <w:pStyle w:val="Heading2"/>
        <w:keepNext/>
      </w:pPr>
      <w:r w:rsidRPr="00C9463C">
        <w:t>jednotlivé druhy rezerv</w:t>
      </w:r>
      <w:r>
        <w:t xml:space="preserve"> – neboli tvorené</w:t>
      </w:r>
    </w:p>
    <w:p w:rsidR="001B593F" w:rsidRDefault="001B593F" w:rsidP="00443DB4">
      <w:pPr>
        <w:pStyle w:val="Heading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48"/>
        <w:gridCol w:w="1615"/>
        <w:gridCol w:w="1615"/>
        <w:gridCol w:w="1615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B593F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záväzky z obchodného styku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nevyfakturované dodávky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záväzky voči ovládanej osobe a ovládajúcej osobe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dlhodobé záväzky v rámci konsolidovaného celku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prijaté preddavky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zmenky na úhradu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Vydané dlhopisy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dlhodobé záväzky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Odložený daňový záväzok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6344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5756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12100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655796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655796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8868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8868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671662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5756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677418</w:t>
            </w:r>
          </w:p>
        </w:tc>
      </w:tr>
    </w:tbl>
    <w:p w:rsidR="001B593F" w:rsidRDefault="001B593F" w:rsidP="00443DB4">
      <w:pPr>
        <w:pStyle w:val="Heading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49"/>
        <w:gridCol w:w="2421"/>
        <w:gridCol w:w="2423"/>
      </w:tblGrid>
      <w:tr w:rsidR="001B593F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B593F" w:rsidRPr="00F10C88" w:rsidRDefault="001B593F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B593F" w:rsidRPr="00F10C88" w:rsidRDefault="001B593F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671662</w:t>
            </w:r>
          </w:p>
        </w:tc>
        <w:tc>
          <w:tcPr>
            <w:tcW w:w="1250" w:type="pct"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781067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5756</w:t>
            </w:r>
          </w:p>
        </w:tc>
        <w:tc>
          <w:tcPr>
            <w:tcW w:w="1250" w:type="pct"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43DB4">
      <w:pPr>
        <w:pStyle w:val="Heading2"/>
        <w:keepNext/>
      </w:pPr>
      <w:r w:rsidRPr="00777181">
        <w:t xml:space="preserve"> </w:t>
      </w:r>
      <w:r w:rsidRPr="00C9463C">
        <w:t xml:space="preserve">bankové úvery, pôžičky a návratné finančné výpomoci 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726"/>
        <w:gridCol w:w="678"/>
        <w:gridCol w:w="678"/>
        <w:gridCol w:w="1036"/>
        <w:gridCol w:w="1516"/>
        <w:gridCol w:w="1516"/>
        <w:gridCol w:w="1516"/>
      </w:tblGrid>
      <w:tr w:rsidR="001B593F" w:rsidRPr="00F10C88">
        <w:trPr>
          <w:trHeight w:val="990"/>
          <w:jc w:val="center"/>
        </w:trPr>
        <w:tc>
          <w:tcPr>
            <w:tcW w:w="272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Úrok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br/>
              <w:t>p. a.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br/>
              <w:t>v %</w:t>
            </w: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16" w:type="dxa"/>
            <w:vAlign w:val="center"/>
          </w:tcPr>
          <w:p w:rsidR="001B593F" w:rsidRPr="00EF6BE3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BE3">
              <w:rPr>
                <w:rFonts w:ascii="Times New Roman" w:hAnsi="Times New Roman" w:cs="Times New Roman"/>
                <w:sz w:val="18"/>
                <w:szCs w:val="18"/>
              </w:rPr>
              <w:t>Suma istiny v eurách</w:t>
            </w:r>
          </w:p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BE3">
              <w:rPr>
                <w:rFonts w:ascii="Times New Roman" w:hAnsi="Times New Roman" w:cs="Times New Roman"/>
                <w:sz w:val="18"/>
                <w:szCs w:val="18"/>
              </w:rPr>
              <w:t>za bežné účtovné obdobie</w:t>
            </w:r>
          </w:p>
        </w:tc>
        <w:tc>
          <w:tcPr>
            <w:tcW w:w="1516" w:type="dxa"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78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03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51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516" w:type="dxa"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51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C72426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C72426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Peter Stankovský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655796</w:t>
            </w: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770907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826941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A344B3">
      <w:pPr>
        <w:pStyle w:val="Heading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B593F" w:rsidRPr="00C9463C" w:rsidRDefault="001B593F" w:rsidP="00443DB4">
      <w:pPr>
        <w:pStyle w:val="Heading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603"/>
        <w:gridCol w:w="1348"/>
        <w:gridCol w:w="1348"/>
        <w:gridCol w:w="1349"/>
        <w:gridCol w:w="1348"/>
        <w:gridCol w:w="1348"/>
        <w:gridCol w:w="1349"/>
      </w:tblGrid>
      <w:tr w:rsidR="001B593F" w:rsidRPr="0021496D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B593F" w:rsidRPr="0021496D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Tovar – rodinné domy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B593F" w:rsidRPr="0021496D" w:rsidRDefault="001B593F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Stavebné práce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B593F" w:rsidRPr="0021496D" w:rsidRDefault="001B593F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B593F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118770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118770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Heading2"/>
        <w:keepNext/>
      </w:pPr>
      <w:r w:rsidRPr="00C9463C">
        <w:t>zmena stavu vnútroorganizačných zásob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640"/>
        <w:gridCol w:w="1357"/>
        <w:gridCol w:w="1446"/>
        <w:gridCol w:w="1402"/>
        <w:gridCol w:w="1424"/>
        <w:gridCol w:w="1424"/>
      </w:tblGrid>
      <w:tr w:rsidR="001B593F" w:rsidRPr="00F10C88">
        <w:trPr>
          <w:trHeight w:val="344"/>
          <w:jc w:val="center"/>
        </w:trPr>
        <w:tc>
          <w:tcPr>
            <w:tcW w:w="2640" w:type="dxa"/>
            <w:vMerge w:val="restar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8" w:type="dxa"/>
            <w:gridSpan w:val="2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848" w:type="dxa"/>
            <w:gridSpan w:val="2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Zmena stavu vnútroorganizačných zásob </w:t>
            </w:r>
          </w:p>
        </w:tc>
      </w:tr>
      <w:tr w:rsidR="001B593F" w:rsidRPr="00F10C88">
        <w:trPr>
          <w:trHeight w:val="621"/>
          <w:jc w:val="center"/>
        </w:trPr>
        <w:tc>
          <w:tcPr>
            <w:tcW w:w="2640" w:type="dxa"/>
            <w:vMerge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Konečný zostatok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Konečný zostatok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Začiatočný stav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2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269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57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446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402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424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424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D641F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Nedokončená výroba</w:t>
            </w:r>
            <w:r w:rsidRPr="00F10C88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667213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744836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741517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Výrobky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Zvieratá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667213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744836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741517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Manká a škody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Reprezentačné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Dary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21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2A68C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Zmena stavu vnútroorga-nizačných zásob vo výkaze ziskov a strát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Heading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026"/>
        <w:gridCol w:w="1833"/>
        <w:gridCol w:w="1834"/>
      </w:tblGrid>
      <w:tr w:rsidR="001B593F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záväzkov 36 mesiacov po splatnosti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2167</w:t>
            </w: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1B593F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34" w:type="dxa"/>
            <w:noWrap/>
            <w:vAlign w:val="center"/>
          </w:tcPr>
          <w:p w:rsidR="001B593F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2742</w:t>
            </w:r>
          </w:p>
        </w:tc>
      </w:tr>
    </w:tbl>
    <w:p w:rsidR="001B593F" w:rsidRPr="00C9463C" w:rsidRDefault="001B593F" w:rsidP="004B529E">
      <w:pPr>
        <w:pStyle w:val="Heading2"/>
        <w:keepNext/>
      </w:pPr>
      <w:r w:rsidRPr="00C9463C">
        <w:t xml:space="preserve">opis a suma významných položiek finančných výnosov a celková suma kurzových ziskov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026"/>
        <w:gridCol w:w="1833"/>
        <w:gridCol w:w="1834"/>
      </w:tblGrid>
      <w:tr w:rsidR="001B593F" w:rsidRPr="00F10C88">
        <w:trPr>
          <w:trHeight w:val="574"/>
          <w:jc w:val="center"/>
        </w:trPr>
        <w:tc>
          <w:tcPr>
            <w:tcW w:w="602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úroky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Heading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85"/>
        <w:gridCol w:w="1754"/>
        <w:gridCol w:w="1754"/>
      </w:tblGrid>
      <w:tr w:rsidR="001B593F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118770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2167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120937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</w:tr>
    </w:tbl>
    <w:p w:rsidR="001B593F" w:rsidRPr="00C9463C" w:rsidRDefault="001B593F" w:rsidP="00A344B3">
      <w:pPr>
        <w:pStyle w:val="Heading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B593F" w:rsidRPr="00C9463C" w:rsidRDefault="001B593F" w:rsidP="004B529E">
      <w:pPr>
        <w:pStyle w:val="Heading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47"/>
        <w:gridCol w:w="1772"/>
        <w:gridCol w:w="1774"/>
      </w:tblGrid>
      <w:tr w:rsidR="001B593F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udržiavanie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1681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realitnej kancelárie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3389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B593F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</w:tr>
    </w:tbl>
    <w:p w:rsidR="001B593F" w:rsidRPr="00C9463C" w:rsidRDefault="001B593F" w:rsidP="004B529E">
      <w:pPr>
        <w:pStyle w:val="Heading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47"/>
        <w:gridCol w:w="1772"/>
        <w:gridCol w:w="1774"/>
      </w:tblGrid>
      <w:tr w:rsidR="001B593F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pohľadávky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 majetku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10468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dane a 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</w:t>
            </w:r>
          </w:p>
        </w:tc>
      </w:tr>
    </w:tbl>
    <w:p w:rsidR="001B593F" w:rsidRPr="00C9463C" w:rsidRDefault="001B593F" w:rsidP="004B529E">
      <w:pPr>
        <w:pStyle w:val="Heading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47"/>
        <w:gridCol w:w="1772"/>
        <w:gridCol w:w="1774"/>
      </w:tblGrid>
      <w:tr w:rsidR="001B593F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</w:tr>
    </w:tbl>
    <w:p w:rsidR="001B593F" w:rsidRPr="00C9463C" w:rsidRDefault="001B593F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B593F" w:rsidRPr="00C9463C" w:rsidRDefault="001B593F" w:rsidP="004B529E">
      <w:pPr>
        <w:pStyle w:val="Heading2"/>
        <w:keepNext/>
      </w:pPr>
      <w:r w:rsidRPr="00C9463C">
        <w:t>zoznam obchodov, ktoré sa uskutočnili medzi účtovnou jednotkou a spriaznenými osobami</w:t>
      </w:r>
    </w:p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877"/>
        <w:gridCol w:w="1164"/>
        <w:gridCol w:w="2326"/>
        <w:gridCol w:w="2326"/>
      </w:tblGrid>
      <w:tr w:rsidR="001B593F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B593F" w:rsidRPr="00C9463C" w:rsidRDefault="001B593F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B593F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Pôžička – p. Stankovský – konateľ</w:t>
            </w:r>
          </w:p>
        </w:tc>
        <w:tc>
          <w:tcPr>
            <w:tcW w:w="1164" w:type="dxa"/>
            <w:vAlign w:val="center"/>
          </w:tcPr>
          <w:p w:rsidR="001B593F" w:rsidRPr="00C9463C" w:rsidRDefault="001B593F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655796</w:t>
            </w:r>
          </w:p>
        </w:tc>
        <w:tc>
          <w:tcPr>
            <w:tcW w:w="232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770907</w:t>
            </w:r>
          </w:p>
        </w:tc>
      </w:tr>
    </w:tbl>
    <w:p w:rsidR="001B593F" w:rsidRPr="00C9463C" w:rsidRDefault="001B593F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227"/>
        <w:gridCol w:w="1483"/>
        <w:gridCol w:w="1484"/>
        <w:gridCol w:w="1483"/>
        <w:gridCol w:w="1484"/>
        <w:gridCol w:w="1484"/>
      </w:tblGrid>
      <w:tr w:rsidR="001B593F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začiatku účt. obd.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konci účt. obd.</w:t>
            </w:r>
          </w:p>
        </w:tc>
      </w:tr>
      <w:tr w:rsidR="001B593F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Emisné ážio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2227" w:type="dxa"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Nedeliteľný fond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-104113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-126829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bežného účt. obd.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22715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Vyplatené dividendy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221"/>
        <w:gridCol w:w="1486"/>
        <w:gridCol w:w="1487"/>
        <w:gridCol w:w="1486"/>
        <w:gridCol w:w="1487"/>
        <w:gridCol w:w="1487"/>
      </w:tblGrid>
      <w:tr w:rsidR="001B593F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začiatku účt. obd.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konci účt. obd.</w:t>
            </w:r>
          </w:p>
        </w:tc>
      </w:tr>
      <w:tr w:rsidR="001B593F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Emisné ážio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2221" w:type="dxa"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Nedeliteľný fond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-72512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-31601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-104113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bežného účt. obd.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-31601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31601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Vyplatené dividendy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CB0BC7">
      <w:pPr>
        <w:rPr>
          <w:lang w:eastAsia="cs-CZ"/>
        </w:rPr>
      </w:pPr>
      <w:r w:rsidRPr="00C9463C">
        <w:br w:type="page"/>
      </w:r>
    </w:p>
    <w:p w:rsidR="001B593F" w:rsidRPr="00C9463C" w:rsidRDefault="001B593F" w:rsidP="00921BB0">
      <w:pPr>
        <w:pStyle w:val="Heading1"/>
        <w:numPr>
          <w:ilvl w:val="0"/>
          <w:numId w:val="9"/>
        </w:numPr>
        <w:suppressLineNumbers w:val="0"/>
        <w:spacing w:before="240" w:after="120"/>
      </w:pPr>
      <w:r w:rsidRPr="00C9463C"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072"/>
        <w:gridCol w:w="5760"/>
        <w:gridCol w:w="1430"/>
        <w:gridCol w:w="1431"/>
      </w:tblGrid>
      <w:tr w:rsidR="001B593F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118770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133443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</w:tr>
      <w:tr w:rsidR="001B593F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5844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</w:t>
            </w:r>
          </w:p>
        </w:tc>
      </w:tr>
      <w:tr w:rsidR="001B593F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12755</w:t>
            </w:r>
          </w:p>
        </w:tc>
      </w:tr>
      <w:tr w:rsidR="001B593F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-29942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</w:tr>
      <w:tr w:rsidR="001B593F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</w:p>
        </w:tc>
      </w:tr>
      <w:tr w:rsidR="001B593F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</w:t>
            </w:r>
          </w:p>
        </w:tc>
      </w:tr>
      <w:tr w:rsidR="001B593F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</w:t>
            </w:r>
          </w:p>
        </w:tc>
      </w:tr>
    </w:tbl>
    <w:p w:rsidR="001B593F" w:rsidRPr="00C9463C" w:rsidRDefault="001B593F" w:rsidP="007144A2">
      <w:pPr>
        <w:pStyle w:val="Heading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B593F" w:rsidRPr="00C9463C" w:rsidRDefault="001B593F" w:rsidP="008A1F03">
      <w:pPr>
        <w:pStyle w:val="Heading2"/>
        <w:numPr>
          <w:ilvl w:val="0"/>
          <w:numId w:val="0"/>
        </w:numPr>
      </w:pPr>
    </w:p>
    <w:sectPr w:rsidR="001B593F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93F" w:rsidRDefault="001B593F" w:rsidP="00F30992">
      <w:r>
        <w:separator/>
      </w:r>
    </w:p>
  </w:endnote>
  <w:endnote w:type="continuationSeparator" w:id="1">
    <w:p w:rsidR="001B593F" w:rsidRDefault="001B593F" w:rsidP="00F3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93F" w:rsidRDefault="001B593F" w:rsidP="00F30992">
      <w:r>
        <w:separator/>
      </w:r>
    </w:p>
  </w:footnote>
  <w:footnote w:type="continuationSeparator" w:id="1">
    <w:p w:rsidR="001B593F" w:rsidRDefault="001B593F" w:rsidP="00F30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44" w:type="dxa"/>
      <w:tblInd w:w="-68" w:type="dxa"/>
      <w:tblCellMar>
        <w:left w:w="70" w:type="dxa"/>
        <w:right w:w="70" w:type="dxa"/>
      </w:tblCellMar>
      <w:tblLook w:val="00A0"/>
    </w:tblPr>
    <w:tblGrid>
      <w:gridCol w:w="2800"/>
      <w:gridCol w:w="2276"/>
      <w:gridCol w:w="523"/>
      <w:gridCol w:w="307"/>
      <w:gridCol w:w="282"/>
      <w:gridCol w:w="282"/>
      <w:gridCol w:w="282"/>
      <w:gridCol w:w="282"/>
      <w:gridCol w:w="282"/>
      <w:gridCol w:w="282"/>
      <w:gridCol w:w="282"/>
      <w:gridCol w:w="282"/>
      <w:gridCol w:w="282"/>
    </w:tblGrid>
    <w:tr w:rsidR="001B593F" w:rsidRPr="00F10C88">
      <w:trPr>
        <w:trHeight w:val="307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B593F" w:rsidRPr="00F10C88" w:rsidRDefault="001B593F" w:rsidP="007F0939">
          <w:pPr>
            <w:pStyle w:val="Header"/>
          </w:pPr>
          <w:r w:rsidRPr="00F10C88">
            <w:t>Poznámky Úč POD 3 - 04</w:t>
          </w:r>
        </w:p>
      </w:tc>
      <w:tc>
        <w:tcPr>
          <w:tcW w:w="22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B593F" w:rsidRPr="00F10C88" w:rsidRDefault="001B593F" w:rsidP="007F0939">
          <w:pPr>
            <w:pStyle w:val="Header"/>
          </w:pPr>
        </w:p>
      </w:tc>
      <w:tc>
        <w:tcPr>
          <w:tcW w:w="52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B593F" w:rsidRPr="00F10C88" w:rsidRDefault="001B593F" w:rsidP="007F0939">
          <w:pPr>
            <w:pStyle w:val="Header"/>
          </w:pPr>
          <w:r w:rsidRPr="00F10C88"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 w:rsidRPr="00F10C88">
            <w:t> </w:t>
          </w: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1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3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9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8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7F0939">
          <w:pPr>
            <w:pStyle w:val="Header"/>
          </w:pPr>
          <w:r>
            <w:t>1</w:t>
          </w:r>
        </w:p>
      </w:tc>
    </w:tr>
  </w:tbl>
  <w:p w:rsidR="001B593F" w:rsidRPr="007F0939" w:rsidRDefault="001B593F" w:rsidP="007F0939">
    <w:pPr>
      <w:pStyle w:val="Header"/>
    </w:pPr>
  </w:p>
  <w:p w:rsidR="001B593F" w:rsidRDefault="001B593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44" w:type="dxa"/>
      <w:tblInd w:w="-68" w:type="dxa"/>
      <w:tblCellMar>
        <w:left w:w="70" w:type="dxa"/>
        <w:right w:w="70" w:type="dxa"/>
      </w:tblCellMar>
      <w:tblLook w:val="00A0"/>
    </w:tblPr>
    <w:tblGrid>
      <w:gridCol w:w="2800"/>
      <w:gridCol w:w="2276"/>
      <w:gridCol w:w="523"/>
      <w:gridCol w:w="307"/>
      <w:gridCol w:w="282"/>
      <w:gridCol w:w="282"/>
      <w:gridCol w:w="282"/>
      <w:gridCol w:w="282"/>
      <w:gridCol w:w="282"/>
      <w:gridCol w:w="282"/>
      <w:gridCol w:w="282"/>
      <w:gridCol w:w="282"/>
      <w:gridCol w:w="282"/>
    </w:tblGrid>
    <w:tr w:rsidR="001B593F" w:rsidRPr="00F10C88">
      <w:trPr>
        <w:trHeight w:val="307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B593F" w:rsidRPr="00F10C88" w:rsidRDefault="001B593F" w:rsidP="002905DD">
          <w:pPr>
            <w:pStyle w:val="Header"/>
          </w:pPr>
          <w:r w:rsidRPr="00F10C88">
            <w:t>Poznámky Úč POD 3 - 04</w:t>
          </w:r>
        </w:p>
      </w:tc>
      <w:tc>
        <w:tcPr>
          <w:tcW w:w="22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B593F" w:rsidRPr="00F10C88" w:rsidRDefault="001B593F" w:rsidP="002905DD">
          <w:pPr>
            <w:pStyle w:val="Header"/>
          </w:pPr>
        </w:p>
      </w:tc>
      <w:tc>
        <w:tcPr>
          <w:tcW w:w="52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B593F" w:rsidRPr="00F10C88" w:rsidRDefault="001B593F" w:rsidP="002905DD">
          <w:pPr>
            <w:pStyle w:val="Header"/>
          </w:pPr>
          <w:r w:rsidRPr="00F10C88"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 w:rsidRPr="00F10C88">
            <w:t> </w:t>
          </w: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1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3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9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8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B593F" w:rsidRPr="00F10C88" w:rsidRDefault="001B593F" w:rsidP="002905DD">
          <w:pPr>
            <w:pStyle w:val="Header"/>
          </w:pPr>
          <w:r>
            <w:t>1</w:t>
          </w:r>
        </w:p>
      </w:tc>
    </w:tr>
  </w:tbl>
  <w:p w:rsidR="001B593F" w:rsidRDefault="001B593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>
    <w:nsid w:val="66187615"/>
    <w:multiLevelType w:val="multilevel"/>
    <w:tmpl w:val="B5B09A4E"/>
    <w:lvl w:ilvl="0">
      <w:start w:val="1"/>
      <w:numFmt w:val="upperLetter"/>
      <w:pStyle w:val="Heading1"/>
      <w:suff w:val="space"/>
      <w:lvlText w:val="%1."/>
      <w:lvlJc w:val="left"/>
      <w:pPr>
        <w:ind w:left="44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Heading2"/>
      <w:suff w:val="space"/>
      <w:lvlText w:val="%2)"/>
      <w:lvlJc w:val="left"/>
      <w:pPr>
        <w:ind w:left="67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suff w:val="space"/>
      <w:lvlText w:val="%3."/>
      <w:lvlJc w:val="left"/>
      <w:pPr>
        <w:ind w:left="90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Heading4"/>
      <w:suff w:val="space"/>
      <w:lvlText w:val="%3%4."/>
      <w:lvlJc w:val="left"/>
      <w:pPr>
        <w:ind w:left="1184" w:hanging="34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20"/>
        </w:tabs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20"/>
        </w:tabs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20"/>
        </w:tabs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20"/>
        </w:tabs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20"/>
        </w:tabs>
      </w:pPr>
      <w:rPr>
        <w:rFonts w:hint="default"/>
      </w:rPr>
    </w:lvl>
  </w:abstractNum>
  <w:abstractNum w:abstractNumId="6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8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9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D7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79F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6842"/>
    <w:rsid w:val="001B3AC8"/>
    <w:rsid w:val="001B593F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1496D"/>
    <w:rsid w:val="002200D1"/>
    <w:rsid w:val="00220A97"/>
    <w:rsid w:val="00221748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2167"/>
    <w:rsid w:val="00265DC4"/>
    <w:rsid w:val="002660CB"/>
    <w:rsid w:val="002660CF"/>
    <w:rsid w:val="00275AF1"/>
    <w:rsid w:val="00280456"/>
    <w:rsid w:val="0028111A"/>
    <w:rsid w:val="00282172"/>
    <w:rsid w:val="00285AE7"/>
    <w:rsid w:val="002869E5"/>
    <w:rsid w:val="002905DD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3CF5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5D8A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F58CC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58E7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D7502"/>
    <w:rsid w:val="007E4D48"/>
    <w:rsid w:val="007E6C49"/>
    <w:rsid w:val="007E752A"/>
    <w:rsid w:val="007E77BB"/>
    <w:rsid w:val="007F0939"/>
    <w:rsid w:val="007F16DE"/>
    <w:rsid w:val="007F55F1"/>
    <w:rsid w:val="008171FD"/>
    <w:rsid w:val="00822029"/>
    <w:rsid w:val="008220EF"/>
    <w:rsid w:val="00824C3D"/>
    <w:rsid w:val="00826941"/>
    <w:rsid w:val="00831000"/>
    <w:rsid w:val="00831076"/>
    <w:rsid w:val="00831961"/>
    <w:rsid w:val="0083251C"/>
    <w:rsid w:val="0083616C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4585"/>
    <w:rsid w:val="00890B24"/>
    <w:rsid w:val="0089460C"/>
    <w:rsid w:val="008A0895"/>
    <w:rsid w:val="008A1F03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40DFF"/>
    <w:rsid w:val="00A40F28"/>
    <w:rsid w:val="00A4249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4E44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356C"/>
    <w:rsid w:val="00D17F3C"/>
    <w:rsid w:val="00D21A45"/>
    <w:rsid w:val="00D21AEF"/>
    <w:rsid w:val="00D22F7D"/>
    <w:rsid w:val="00D23D4F"/>
    <w:rsid w:val="00D2408D"/>
    <w:rsid w:val="00D268BD"/>
    <w:rsid w:val="00D32B10"/>
    <w:rsid w:val="00D32DDF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C775C"/>
    <w:rsid w:val="00DD3E17"/>
    <w:rsid w:val="00DE1B8E"/>
    <w:rsid w:val="00DE351B"/>
    <w:rsid w:val="00DE5019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897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3A94"/>
    <w:rsid w:val="00FE506B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ind w:left="227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ind w:left="680"/>
      <w:outlineLvl w:val="2"/>
    </w:pPr>
    <w:rPr>
      <w:rFonts w:eastAsia="Times New Roman"/>
      <w:lang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ind w:left="964"/>
      <w:outlineLvl w:val="3"/>
    </w:pPr>
    <w:rPr>
      <w:rFonts w:eastAsia="Times New Roman"/>
      <w:lang w:eastAsia="cs-CZ"/>
    </w:rPr>
  </w:style>
  <w:style w:type="paragraph" w:styleId="Heading5">
    <w:name w:val="heading 5"/>
    <w:aliases w:val="Level 3 - i"/>
    <w:basedOn w:val="Normal"/>
    <w:next w:val="Normal"/>
    <w:link w:val="Heading5Char"/>
    <w:uiPriority w:val="99"/>
    <w:qFormat/>
    <w:rsid w:val="004A2077"/>
    <w:pPr>
      <w:numPr>
        <w:ilvl w:val="4"/>
        <w:numId w:val="1"/>
      </w:numPr>
      <w:suppressLineNumbers/>
      <w:tabs>
        <w:tab w:val="num" w:pos="0"/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Heading6">
    <w:name w:val="heading 6"/>
    <w:aliases w:val="Legal Level 1."/>
    <w:basedOn w:val="Normal"/>
    <w:next w:val="Normal"/>
    <w:link w:val="Heading6Char"/>
    <w:uiPriority w:val="99"/>
    <w:qFormat/>
    <w:rsid w:val="004A2077"/>
    <w:pPr>
      <w:numPr>
        <w:ilvl w:val="5"/>
        <w:numId w:val="1"/>
      </w:numPr>
      <w:suppressLineNumbers/>
      <w:tabs>
        <w:tab w:val="num" w:pos="0"/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Heading7">
    <w:name w:val="heading 7"/>
    <w:aliases w:val="Legal Level 1.1."/>
    <w:basedOn w:val="Normal"/>
    <w:next w:val="Normal"/>
    <w:link w:val="Heading7Char"/>
    <w:uiPriority w:val="99"/>
    <w:qFormat/>
    <w:rsid w:val="004A2077"/>
    <w:pPr>
      <w:numPr>
        <w:ilvl w:val="6"/>
        <w:numId w:val="1"/>
      </w:numPr>
      <w:suppressLineNumbers/>
      <w:tabs>
        <w:tab w:val="num" w:pos="0"/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Heading8">
    <w:name w:val="heading 8"/>
    <w:aliases w:val="Legal Level 1.1.1."/>
    <w:basedOn w:val="Normal"/>
    <w:next w:val="Normal"/>
    <w:link w:val="Heading8Char"/>
    <w:uiPriority w:val="99"/>
    <w:qFormat/>
    <w:rsid w:val="004A2077"/>
    <w:pPr>
      <w:numPr>
        <w:ilvl w:val="7"/>
        <w:numId w:val="1"/>
      </w:numPr>
      <w:suppressLineNumbers/>
      <w:tabs>
        <w:tab w:val="num" w:pos="0"/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Heading9">
    <w:name w:val="heading 9"/>
    <w:aliases w:val="Legal Level 1.1.1.1."/>
    <w:basedOn w:val="Normal"/>
    <w:next w:val="Normal"/>
    <w:link w:val="Heading9Char"/>
    <w:uiPriority w:val="99"/>
    <w:qFormat/>
    <w:rsid w:val="004A2077"/>
    <w:pPr>
      <w:numPr>
        <w:ilvl w:val="8"/>
        <w:numId w:val="1"/>
      </w:numPr>
      <w:suppressLineNumbers/>
      <w:tabs>
        <w:tab w:val="num" w:pos="0"/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5Char">
    <w:name w:val="Heading 5 Char"/>
    <w:aliases w:val="Level 3 - i Char"/>
    <w:basedOn w:val="DefaultParagraphFont"/>
    <w:link w:val="Heading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6Char">
    <w:name w:val="Heading 6 Char"/>
    <w:aliases w:val="Legal Level 1. Char"/>
    <w:basedOn w:val="DefaultParagraphFont"/>
    <w:link w:val="Heading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Heading7Char">
    <w:name w:val="Heading 7 Char"/>
    <w:aliases w:val="Legal Level 1.1. Char"/>
    <w:basedOn w:val="DefaultParagraphFont"/>
    <w:link w:val="Heading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al"/>
    <w:next w:val="Normal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al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al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al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ListParagraph">
    <w:name w:val="List Paragraph"/>
    <w:basedOn w:val="Normal"/>
    <w:uiPriority w:val="99"/>
    <w:qFormat/>
    <w:rsid w:val="0030659C"/>
    <w:pPr>
      <w:ind w:left="720"/>
    </w:pPr>
  </w:style>
  <w:style w:type="paragraph" w:customStyle="1" w:styleId="TopHeader">
    <w:name w:val="Top Header"/>
    <w:basedOn w:val="Normal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DefaultParagraphFont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</w:style>
  <w:style w:type="paragraph" w:customStyle="1" w:styleId="Odrka">
    <w:name w:val="Odrážka"/>
    <w:basedOn w:val="Heading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al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EndnoteText">
    <w:name w:val="endnote text"/>
    <w:basedOn w:val="Normal"/>
    <w:link w:val="EndnoteTextChar"/>
    <w:uiPriority w:val="99"/>
    <w:semiHidden/>
    <w:rsid w:val="00F3099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F3099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309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309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E47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47B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7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7B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al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eader">
    <w:name w:val="header"/>
    <w:basedOn w:val="Normal"/>
    <w:link w:val="Header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093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F0939"/>
    <w:rPr>
      <w:rFonts w:ascii="Times New Roman" w:hAnsi="Times New Roman" w:cs="Times New Roman"/>
    </w:rPr>
  </w:style>
  <w:style w:type="numbering" w:customStyle="1" w:styleId="tl3">
    <w:name w:val="Štýl3"/>
    <w:rsid w:val="009E3B36"/>
    <w:pPr>
      <w:numPr>
        <w:numId w:val="5"/>
      </w:numPr>
    </w:pPr>
  </w:style>
  <w:style w:type="numbering" w:customStyle="1" w:styleId="tl1">
    <w:name w:val="Štýl1"/>
    <w:rsid w:val="009E3B36"/>
    <w:pPr>
      <w:numPr>
        <w:numId w:val="2"/>
      </w:numPr>
    </w:pPr>
  </w:style>
  <w:style w:type="numbering" w:customStyle="1" w:styleId="tl5">
    <w:name w:val="Štýl5"/>
    <w:rsid w:val="009E3B36"/>
    <w:pPr>
      <w:numPr>
        <w:numId w:val="7"/>
      </w:numPr>
    </w:pPr>
  </w:style>
  <w:style w:type="numbering" w:customStyle="1" w:styleId="tl6">
    <w:name w:val="Štýl6"/>
    <w:rsid w:val="009E3B36"/>
    <w:pPr>
      <w:numPr>
        <w:numId w:val="8"/>
      </w:numPr>
    </w:pPr>
  </w:style>
  <w:style w:type="numbering" w:customStyle="1" w:styleId="tl4">
    <w:name w:val="Štýl4"/>
    <w:rsid w:val="009E3B36"/>
    <w:pPr>
      <w:numPr>
        <w:numId w:val="6"/>
      </w:numPr>
    </w:pPr>
  </w:style>
  <w:style w:type="numbering" w:customStyle="1" w:styleId="tl2">
    <w:name w:val="Štýl2"/>
    <w:rsid w:val="009E3B36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14</Pages>
  <Words>3983</Words>
  <Characters>22706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zemanova</cp:lastModifiedBy>
  <cp:revision>4</cp:revision>
  <cp:lastPrinted>2014-03-31T07:29:00Z</cp:lastPrinted>
  <dcterms:created xsi:type="dcterms:W3CDTF">2014-03-28T15:30:00Z</dcterms:created>
  <dcterms:modified xsi:type="dcterms:W3CDTF">2014-03-31T08:43:00Z</dcterms:modified>
</cp:coreProperties>
</file>