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EB" w:rsidRDefault="00450FEB" w:rsidP="00DB65C8">
      <w:pPr>
        <w:pBdr>
          <w:bottom w:val="single" w:sz="6" w:space="1" w:color="auto"/>
        </w:pBdr>
        <w:jc w:val="both"/>
      </w:pPr>
      <w:r>
        <w:t>HEDASOFT SLUŽBY,s.r.o. Heydukova 6, 94066 Nové Zámky</w:t>
      </w:r>
    </w:p>
    <w:p w:rsidR="00450FEB" w:rsidRDefault="00450FEB" w:rsidP="00DB65C8">
      <w:pPr>
        <w:pBdr>
          <w:bottom w:val="single" w:sz="6" w:space="1" w:color="auto"/>
        </w:pBdr>
        <w:jc w:val="both"/>
      </w:pPr>
      <w:r>
        <w:t>IČO:   36777790                  DIČ:  2022385959</w:t>
      </w:r>
    </w:p>
    <w:p w:rsidR="00450FEB" w:rsidRDefault="00450FEB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19926/N</w:t>
      </w:r>
    </w:p>
    <w:p w:rsidR="00450FEB" w:rsidRDefault="00450FEB" w:rsidP="00DB65C8">
      <w:pPr>
        <w:pBdr>
          <w:bottom w:val="single" w:sz="6" w:space="1" w:color="auto"/>
        </w:pBdr>
        <w:jc w:val="both"/>
      </w:pPr>
    </w:p>
    <w:p w:rsidR="00450FEB" w:rsidRDefault="00450FEB"/>
    <w:p w:rsidR="00450FEB" w:rsidRDefault="00450FEB"/>
    <w:p w:rsidR="00450FEB" w:rsidRDefault="00450FEB">
      <w:r>
        <w:t>Daňový úrad Nitra</w:t>
      </w:r>
    </w:p>
    <w:p w:rsidR="00450FEB" w:rsidRDefault="00450FEB">
      <w:r>
        <w:t>Pobočka Nové Zámky</w:t>
      </w:r>
    </w:p>
    <w:p w:rsidR="00450FEB" w:rsidRDefault="00450FEB">
      <w:r>
        <w:t>Kukučínova 1</w:t>
      </w:r>
    </w:p>
    <w:p w:rsidR="00450FEB" w:rsidRDefault="00450FEB">
      <w:r>
        <w:t>940 01 Nové Zámky</w:t>
      </w:r>
    </w:p>
    <w:p w:rsidR="00450FEB" w:rsidRDefault="00450FEB"/>
    <w:p w:rsidR="00450FEB" w:rsidRDefault="00450FEB"/>
    <w:p w:rsidR="00450FEB" w:rsidRDefault="00450FEB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450FEB" w:rsidRDefault="00450FEB"/>
    <w:p w:rsidR="00450FEB" w:rsidRDefault="00450FEB">
      <w:r>
        <w:t xml:space="preserve">     Týmto oznamujem,  že riadna  individuálna účtovná závierka za rok 2013 bola schválená valným </w:t>
      </w:r>
    </w:p>
    <w:p w:rsidR="00450FEB" w:rsidRDefault="00450FEB">
      <w:r>
        <w:t>zhromaždením dňa 30.05.2014.</w:t>
      </w:r>
    </w:p>
    <w:p w:rsidR="00450FEB" w:rsidRDefault="00450FEB"/>
    <w:p w:rsidR="00450FEB" w:rsidRDefault="00450FEB">
      <w:r>
        <w:tab/>
        <w:t>S pozdravom</w:t>
      </w:r>
    </w:p>
    <w:p w:rsidR="00450FEB" w:rsidRDefault="00450FEB"/>
    <w:p w:rsidR="00450FEB" w:rsidRDefault="00450FEB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Daniel Hečko</w:t>
      </w:r>
      <w:r>
        <w:tab/>
        <w:t xml:space="preserve">   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450FEB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A3802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0B59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0FEB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2A96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7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106</Words>
  <Characters>608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2014-06-04T13:06:00Z</dcterms:modified>
</cp:coreProperties>
</file>