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2B8" w:rsidRDefault="009172B8" w:rsidP="00DB65C8">
      <w:pPr>
        <w:pBdr>
          <w:bottom w:val="single" w:sz="6" w:space="1" w:color="auto"/>
        </w:pBdr>
        <w:jc w:val="both"/>
      </w:pPr>
      <w:r>
        <w:t>TurboVision s.r.o., Pri hrádzi 11, 94001 Nové Zámky</w:t>
      </w:r>
    </w:p>
    <w:p w:rsidR="009172B8" w:rsidRDefault="009172B8" w:rsidP="00DB65C8">
      <w:pPr>
        <w:pBdr>
          <w:bottom w:val="single" w:sz="6" w:space="1" w:color="auto"/>
        </w:pBdr>
        <w:jc w:val="both"/>
      </w:pPr>
      <w:r>
        <w:t>IČO:  46336362                       DIČ:  2023349394</w:t>
      </w:r>
    </w:p>
    <w:p w:rsidR="009172B8" w:rsidRDefault="009172B8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29888/N</w:t>
      </w:r>
    </w:p>
    <w:p w:rsidR="009172B8" w:rsidRDefault="009172B8" w:rsidP="00DB65C8">
      <w:pPr>
        <w:pBdr>
          <w:bottom w:val="single" w:sz="6" w:space="1" w:color="auto"/>
        </w:pBdr>
        <w:jc w:val="both"/>
      </w:pPr>
    </w:p>
    <w:p w:rsidR="009172B8" w:rsidRDefault="009172B8"/>
    <w:p w:rsidR="009172B8" w:rsidRDefault="009172B8"/>
    <w:p w:rsidR="009172B8" w:rsidRDefault="009172B8">
      <w:r>
        <w:t>Daňový úrad Nitra</w:t>
      </w:r>
    </w:p>
    <w:p w:rsidR="009172B8" w:rsidRDefault="009172B8">
      <w:r>
        <w:t>Pobočka Nové Zámky</w:t>
      </w:r>
    </w:p>
    <w:p w:rsidR="009172B8" w:rsidRDefault="009172B8">
      <w:r>
        <w:t>Kukučínova 1</w:t>
      </w:r>
    </w:p>
    <w:p w:rsidR="009172B8" w:rsidRDefault="009172B8">
      <w:r>
        <w:t>940 01 Nové Zámky</w:t>
      </w:r>
    </w:p>
    <w:p w:rsidR="009172B8" w:rsidRDefault="009172B8"/>
    <w:p w:rsidR="009172B8" w:rsidRDefault="009172B8"/>
    <w:p w:rsidR="009172B8" w:rsidRDefault="009172B8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9172B8" w:rsidRDefault="009172B8"/>
    <w:p w:rsidR="009172B8" w:rsidRDefault="009172B8">
      <w:r>
        <w:t xml:space="preserve">     Týmto oznamujem,  že riadna  individuálna účtovná závierka za rok 2013 bola schválená valným </w:t>
      </w:r>
    </w:p>
    <w:p w:rsidR="009172B8" w:rsidRDefault="009172B8">
      <w:r>
        <w:t>zhromaždením dňa 30.05.2014.</w:t>
      </w:r>
    </w:p>
    <w:p w:rsidR="009172B8" w:rsidRDefault="009172B8"/>
    <w:p w:rsidR="009172B8" w:rsidRDefault="009172B8">
      <w:r>
        <w:tab/>
        <w:t>S pozdravom</w:t>
      </w:r>
    </w:p>
    <w:p w:rsidR="009172B8" w:rsidRDefault="009172B8"/>
    <w:p w:rsidR="009172B8" w:rsidRDefault="009172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Thomas Bernd Melde</w:t>
      </w:r>
      <w:r>
        <w:tab/>
        <w:t xml:space="preserve">                                                                                                                                                </w:t>
      </w:r>
      <w:r>
        <w:tab/>
      </w:r>
      <w:r>
        <w:tab/>
        <w:t xml:space="preserve">                                                                             konateľ spoločnosti</w:t>
      </w:r>
    </w:p>
    <w:sectPr w:rsidR="009172B8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91ECA"/>
    <w:rsid w:val="00092297"/>
    <w:rsid w:val="00093861"/>
    <w:rsid w:val="000954E8"/>
    <w:rsid w:val="000A2690"/>
    <w:rsid w:val="000A2EC4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4B40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62A6"/>
    <w:rsid w:val="001C690A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56AF1"/>
    <w:rsid w:val="00462591"/>
    <w:rsid w:val="00462F2D"/>
    <w:rsid w:val="0047161B"/>
    <w:rsid w:val="00471D1B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E44"/>
    <w:rsid w:val="008E5F05"/>
    <w:rsid w:val="008E6C9C"/>
    <w:rsid w:val="008F046E"/>
    <w:rsid w:val="008F1E7E"/>
    <w:rsid w:val="008F284D"/>
    <w:rsid w:val="008F4B89"/>
    <w:rsid w:val="0090697A"/>
    <w:rsid w:val="009172B8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1525B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6A69"/>
    <w:rsid w:val="00D20F51"/>
    <w:rsid w:val="00D221FA"/>
    <w:rsid w:val="00D23B9A"/>
    <w:rsid w:val="00D25403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70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106</Words>
  <Characters>607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2014-06-05T07:44:00Z</dcterms:modified>
</cp:coreProperties>
</file>