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D3" w:rsidRDefault="006A21D3" w:rsidP="00DB65C8">
      <w:pPr>
        <w:pBdr>
          <w:bottom w:val="single" w:sz="6" w:space="1" w:color="auto"/>
        </w:pBdr>
        <w:jc w:val="both"/>
      </w:pPr>
      <w:r>
        <w:rPr>
          <w:rStyle w:val="ra"/>
        </w:rPr>
        <w:t>Service pokies4fun s.r.o., 94135 Dubnák 105</w:t>
      </w:r>
    </w:p>
    <w:p w:rsidR="006A21D3" w:rsidRDefault="006A21D3" w:rsidP="00DB65C8">
      <w:pPr>
        <w:pBdr>
          <w:bottom w:val="single" w:sz="6" w:space="1" w:color="auto"/>
        </w:pBdr>
        <w:jc w:val="both"/>
      </w:pPr>
      <w:r>
        <w:t>IČO:  46099611                  DIČ:  2023227228</w:t>
      </w:r>
    </w:p>
    <w:p w:rsidR="006A21D3" w:rsidRDefault="006A21D3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28641/N</w:t>
      </w:r>
    </w:p>
    <w:p w:rsidR="006A21D3" w:rsidRDefault="006A21D3" w:rsidP="00DB65C8">
      <w:pPr>
        <w:pBdr>
          <w:bottom w:val="single" w:sz="6" w:space="1" w:color="auto"/>
        </w:pBdr>
        <w:jc w:val="both"/>
      </w:pPr>
    </w:p>
    <w:p w:rsidR="006A21D3" w:rsidRDefault="006A21D3"/>
    <w:p w:rsidR="006A21D3" w:rsidRDefault="006A21D3"/>
    <w:p w:rsidR="006A21D3" w:rsidRDefault="006A21D3">
      <w:r>
        <w:t>Daňový úrad Nitra</w:t>
      </w:r>
    </w:p>
    <w:p w:rsidR="006A21D3" w:rsidRDefault="006A21D3">
      <w:r>
        <w:t>Pobočka Nové Zámky</w:t>
      </w:r>
    </w:p>
    <w:p w:rsidR="006A21D3" w:rsidRDefault="006A21D3">
      <w:r>
        <w:t>Kukučínova 1</w:t>
      </w:r>
    </w:p>
    <w:p w:rsidR="006A21D3" w:rsidRDefault="006A21D3">
      <w:r>
        <w:t>940 01 Nové Zámky</w:t>
      </w:r>
    </w:p>
    <w:p w:rsidR="006A21D3" w:rsidRDefault="006A21D3"/>
    <w:p w:rsidR="006A21D3" w:rsidRDefault="006A21D3"/>
    <w:p w:rsidR="006A21D3" w:rsidRDefault="006A21D3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6A21D3" w:rsidRDefault="006A21D3"/>
    <w:p w:rsidR="006A21D3" w:rsidRDefault="006A21D3">
      <w:r>
        <w:t xml:space="preserve">     Týmto oznamujem,  že riadna  individuálna účtovná závierka za rok 2013 bola schválená valným </w:t>
      </w:r>
    </w:p>
    <w:p w:rsidR="006A21D3" w:rsidRDefault="006A21D3">
      <w:r>
        <w:t>zhromaždením dňa 30.05.2014.</w:t>
      </w:r>
    </w:p>
    <w:p w:rsidR="006A21D3" w:rsidRDefault="006A21D3"/>
    <w:p w:rsidR="006A21D3" w:rsidRDefault="006A21D3">
      <w:r>
        <w:tab/>
        <w:t>S pozdravom</w:t>
      </w:r>
    </w:p>
    <w:p w:rsidR="006A21D3" w:rsidRDefault="006A21D3"/>
    <w:p w:rsidR="006A21D3" w:rsidRDefault="006A21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Juraj Gulyás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6A21D3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034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D6016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21D3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CB5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5D6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1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104</Words>
  <Characters>594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2014-06-05T09:48:00Z</dcterms:modified>
</cp:coreProperties>
</file>