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E70" w:rsidRDefault="002E2E70" w:rsidP="00DB65C8">
      <w:pPr>
        <w:pBdr>
          <w:bottom w:val="single" w:sz="6" w:space="1" w:color="auto"/>
        </w:pBdr>
        <w:jc w:val="both"/>
      </w:pPr>
      <w:r>
        <w:rPr>
          <w:rStyle w:val="ra"/>
        </w:rPr>
        <w:t>ŽELEZIARSTVO-SVITAČOVÁ, s.r.o., Novozámocká 1190/55, 94651 Nesvady</w:t>
      </w:r>
    </w:p>
    <w:p w:rsidR="002E2E70" w:rsidRDefault="002E2E70" w:rsidP="00DB65C8">
      <w:pPr>
        <w:pBdr>
          <w:bottom w:val="single" w:sz="6" w:space="1" w:color="auto"/>
        </w:pBdr>
        <w:jc w:val="both"/>
      </w:pPr>
      <w:r>
        <w:t>IČO:  36714682                           DIČ:  2022287267</w:t>
      </w:r>
    </w:p>
    <w:p w:rsidR="002E2E70" w:rsidRDefault="002E2E70" w:rsidP="00D70705">
      <w:pPr>
        <w:pBdr>
          <w:bottom w:val="single" w:sz="6" w:space="1" w:color="auto"/>
        </w:pBdr>
        <w:jc w:val="both"/>
      </w:pPr>
      <w:r>
        <w:t>Spoločnosť zapísaná v obchodnom registri Okresného súdu Nitra, vl. č. 19113/N</w:t>
      </w:r>
    </w:p>
    <w:p w:rsidR="002E2E70" w:rsidRDefault="002E2E70" w:rsidP="00DB65C8">
      <w:pPr>
        <w:pBdr>
          <w:bottom w:val="single" w:sz="6" w:space="1" w:color="auto"/>
        </w:pBdr>
        <w:jc w:val="both"/>
      </w:pPr>
    </w:p>
    <w:p w:rsidR="002E2E70" w:rsidRDefault="002E2E70"/>
    <w:p w:rsidR="002E2E70" w:rsidRDefault="002E2E70"/>
    <w:p w:rsidR="002E2E70" w:rsidRDefault="002E2E70">
      <w:r>
        <w:t>Daňový úrad Nitra</w:t>
      </w:r>
    </w:p>
    <w:p w:rsidR="002E2E70" w:rsidRDefault="002E2E70">
      <w:r>
        <w:t>Pobočka Nové Zámky</w:t>
      </w:r>
    </w:p>
    <w:p w:rsidR="002E2E70" w:rsidRDefault="002E2E70">
      <w:r>
        <w:t>Kukučínova 1</w:t>
      </w:r>
    </w:p>
    <w:p w:rsidR="002E2E70" w:rsidRDefault="002E2E70">
      <w:r>
        <w:t>940 01 Nové Zámky</w:t>
      </w:r>
    </w:p>
    <w:p w:rsidR="002E2E70" w:rsidRDefault="002E2E70"/>
    <w:p w:rsidR="002E2E70" w:rsidRDefault="002E2E70"/>
    <w:p w:rsidR="002E2E70" w:rsidRDefault="002E2E70">
      <w:r>
        <w:t>Vec:  Oznámenie</w:t>
      </w:r>
      <w:r>
        <w:tab/>
      </w:r>
      <w:r>
        <w:tab/>
      </w:r>
      <w:r>
        <w:tab/>
      </w:r>
      <w:r>
        <w:tab/>
      </w:r>
      <w:r>
        <w:tab/>
        <w:t>Nové Zámky 04.06.2014</w:t>
      </w:r>
    </w:p>
    <w:p w:rsidR="002E2E70" w:rsidRDefault="002E2E70"/>
    <w:p w:rsidR="002E2E70" w:rsidRDefault="002E2E70">
      <w:r>
        <w:t xml:space="preserve">     Týmto oznamujem,  že riadna  individuálna účtovná závierka za rok 2013 bola schválená valným </w:t>
      </w:r>
    </w:p>
    <w:p w:rsidR="002E2E70" w:rsidRDefault="002E2E70">
      <w:r>
        <w:t>zhromaždením dňa 30.05.2014.</w:t>
      </w:r>
    </w:p>
    <w:p w:rsidR="002E2E70" w:rsidRDefault="002E2E70"/>
    <w:p w:rsidR="002E2E70" w:rsidRDefault="002E2E70">
      <w:r>
        <w:tab/>
        <w:t>S pozdravom</w:t>
      </w:r>
    </w:p>
    <w:p w:rsidR="002E2E70" w:rsidRDefault="002E2E70"/>
    <w:p w:rsidR="002E2E70" w:rsidRDefault="002E2E7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Gabriela Svitačová</w:t>
      </w:r>
      <w:r>
        <w:tab/>
        <w:t xml:space="preserve">                                                                                                                                                </w:t>
      </w:r>
      <w:r>
        <w:tab/>
      </w:r>
      <w:r>
        <w:tab/>
        <w:t xml:space="preserve">                                                                             konateľ spoločnosti</w:t>
      </w:r>
    </w:p>
    <w:sectPr w:rsidR="002E2E70" w:rsidSect="00091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65C8"/>
    <w:rsid w:val="00000656"/>
    <w:rsid w:val="00000E87"/>
    <w:rsid w:val="00001A19"/>
    <w:rsid w:val="00002B40"/>
    <w:rsid w:val="00005F3B"/>
    <w:rsid w:val="00007963"/>
    <w:rsid w:val="0001013B"/>
    <w:rsid w:val="00017196"/>
    <w:rsid w:val="00021121"/>
    <w:rsid w:val="00022010"/>
    <w:rsid w:val="0002704F"/>
    <w:rsid w:val="00027FAB"/>
    <w:rsid w:val="0003096D"/>
    <w:rsid w:val="00030D72"/>
    <w:rsid w:val="00032BC7"/>
    <w:rsid w:val="0003447A"/>
    <w:rsid w:val="000354F7"/>
    <w:rsid w:val="000404BA"/>
    <w:rsid w:val="00046D1A"/>
    <w:rsid w:val="000610B6"/>
    <w:rsid w:val="00061F78"/>
    <w:rsid w:val="00065589"/>
    <w:rsid w:val="0007023B"/>
    <w:rsid w:val="00072B55"/>
    <w:rsid w:val="00073561"/>
    <w:rsid w:val="00074C0E"/>
    <w:rsid w:val="0008049F"/>
    <w:rsid w:val="0008072D"/>
    <w:rsid w:val="00084D5F"/>
    <w:rsid w:val="00084EEE"/>
    <w:rsid w:val="00091ECA"/>
    <w:rsid w:val="00092297"/>
    <w:rsid w:val="00093861"/>
    <w:rsid w:val="000954E8"/>
    <w:rsid w:val="000A2690"/>
    <w:rsid w:val="000A2EC4"/>
    <w:rsid w:val="000B13F5"/>
    <w:rsid w:val="000B2DD3"/>
    <w:rsid w:val="000B44A0"/>
    <w:rsid w:val="000B6401"/>
    <w:rsid w:val="000B70A9"/>
    <w:rsid w:val="000B70EF"/>
    <w:rsid w:val="000B73FC"/>
    <w:rsid w:val="000C50E9"/>
    <w:rsid w:val="000C51DE"/>
    <w:rsid w:val="000E0A35"/>
    <w:rsid w:val="000E762F"/>
    <w:rsid w:val="000F3123"/>
    <w:rsid w:val="000F47F8"/>
    <w:rsid w:val="000F5E18"/>
    <w:rsid w:val="000F638F"/>
    <w:rsid w:val="00105396"/>
    <w:rsid w:val="001073FB"/>
    <w:rsid w:val="00116740"/>
    <w:rsid w:val="00124B40"/>
    <w:rsid w:val="00127BE0"/>
    <w:rsid w:val="001312D9"/>
    <w:rsid w:val="00131F8B"/>
    <w:rsid w:val="0013473C"/>
    <w:rsid w:val="001350AE"/>
    <w:rsid w:val="0013652E"/>
    <w:rsid w:val="00145D90"/>
    <w:rsid w:val="0015397E"/>
    <w:rsid w:val="00162A10"/>
    <w:rsid w:val="0016588E"/>
    <w:rsid w:val="00166617"/>
    <w:rsid w:val="001715EF"/>
    <w:rsid w:val="00180082"/>
    <w:rsid w:val="0018014A"/>
    <w:rsid w:val="001921C3"/>
    <w:rsid w:val="00195B41"/>
    <w:rsid w:val="001A1514"/>
    <w:rsid w:val="001A1D69"/>
    <w:rsid w:val="001A2B3D"/>
    <w:rsid w:val="001A4B08"/>
    <w:rsid w:val="001A5F52"/>
    <w:rsid w:val="001A7B82"/>
    <w:rsid w:val="001B1C6E"/>
    <w:rsid w:val="001B3E5D"/>
    <w:rsid w:val="001C468A"/>
    <w:rsid w:val="001C4780"/>
    <w:rsid w:val="001C62A6"/>
    <w:rsid w:val="001C690A"/>
    <w:rsid w:val="001D5BEB"/>
    <w:rsid w:val="001D61A6"/>
    <w:rsid w:val="001D74F2"/>
    <w:rsid w:val="001E0C53"/>
    <w:rsid w:val="001E2274"/>
    <w:rsid w:val="001E2369"/>
    <w:rsid w:val="001E2624"/>
    <w:rsid w:val="001E2B32"/>
    <w:rsid w:val="001E4356"/>
    <w:rsid w:val="001E68EB"/>
    <w:rsid w:val="001F1AB2"/>
    <w:rsid w:val="001F1ACB"/>
    <w:rsid w:val="001F1DC6"/>
    <w:rsid w:val="001F3C7F"/>
    <w:rsid w:val="001F7802"/>
    <w:rsid w:val="002001FB"/>
    <w:rsid w:val="00201B4A"/>
    <w:rsid w:val="00201BD2"/>
    <w:rsid w:val="002120EC"/>
    <w:rsid w:val="00212751"/>
    <w:rsid w:val="0021510A"/>
    <w:rsid w:val="0021758E"/>
    <w:rsid w:val="0022045B"/>
    <w:rsid w:val="00222A0A"/>
    <w:rsid w:val="00224863"/>
    <w:rsid w:val="002257BF"/>
    <w:rsid w:val="00231625"/>
    <w:rsid w:val="00232A6B"/>
    <w:rsid w:val="00232FE4"/>
    <w:rsid w:val="00235D0F"/>
    <w:rsid w:val="00236BED"/>
    <w:rsid w:val="00247475"/>
    <w:rsid w:val="0025065E"/>
    <w:rsid w:val="00253A91"/>
    <w:rsid w:val="00255B3D"/>
    <w:rsid w:val="002562DF"/>
    <w:rsid w:val="00256903"/>
    <w:rsid w:val="00257CA8"/>
    <w:rsid w:val="002646D4"/>
    <w:rsid w:val="00266FBD"/>
    <w:rsid w:val="002761DA"/>
    <w:rsid w:val="00282EF4"/>
    <w:rsid w:val="00282F06"/>
    <w:rsid w:val="00286E92"/>
    <w:rsid w:val="002948EC"/>
    <w:rsid w:val="0029725F"/>
    <w:rsid w:val="002A33C8"/>
    <w:rsid w:val="002A39B1"/>
    <w:rsid w:val="002A50B6"/>
    <w:rsid w:val="002A6BB3"/>
    <w:rsid w:val="002B0CB6"/>
    <w:rsid w:val="002B0D0D"/>
    <w:rsid w:val="002B21E2"/>
    <w:rsid w:val="002B2326"/>
    <w:rsid w:val="002B5304"/>
    <w:rsid w:val="002B7C17"/>
    <w:rsid w:val="002C11EB"/>
    <w:rsid w:val="002C1809"/>
    <w:rsid w:val="002C3000"/>
    <w:rsid w:val="002D0633"/>
    <w:rsid w:val="002D0CB3"/>
    <w:rsid w:val="002D11F9"/>
    <w:rsid w:val="002D430F"/>
    <w:rsid w:val="002D7290"/>
    <w:rsid w:val="002D73AF"/>
    <w:rsid w:val="002E03CC"/>
    <w:rsid w:val="002E1183"/>
    <w:rsid w:val="002E2E70"/>
    <w:rsid w:val="002E472B"/>
    <w:rsid w:val="002E5DF6"/>
    <w:rsid w:val="002F19F7"/>
    <w:rsid w:val="002F213C"/>
    <w:rsid w:val="002F2D84"/>
    <w:rsid w:val="002F32CB"/>
    <w:rsid w:val="002F7620"/>
    <w:rsid w:val="0030332F"/>
    <w:rsid w:val="00303DA5"/>
    <w:rsid w:val="0030613F"/>
    <w:rsid w:val="00306C1B"/>
    <w:rsid w:val="003109E8"/>
    <w:rsid w:val="00313EDE"/>
    <w:rsid w:val="003174FF"/>
    <w:rsid w:val="00321B3F"/>
    <w:rsid w:val="0032293D"/>
    <w:rsid w:val="003247E5"/>
    <w:rsid w:val="00324D64"/>
    <w:rsid w:val="003317D8"/>
    <w:rsid w:val="003378C3"/>
    <w:rsid w:val="003413EB"/>
    <w:rsid w:val="003423DB"/>
    <w:rsid w:val="003437D4"/>
    <w:rsid w:val="003456D6"/>
    <w:rsid w:val="003457C3"/>
    <w:rsid w:val="00345824"/>
    <w:rsid w:val="00357FE5"/>
    <w:rsid w:val="0036219C"/>
    <w:rsid w:val="00362210"/>
    <w:rsid w:val="00362720"/>
    <w:rsid w:val="0036452C"/>
    <w:rsid w:val="00370A60"/>
    <w:rsid w:val="00372599"/>
    <w:rsid w:val="00376A4A"/>
    <w:rsid w:val="00376FF9"/>
    <w:rsid w:val="00377C04"/>
    <w:rsid w:val="00377D5E"/>
    <w:rsid w:val="0038139C"/>
    <w:rsid w:val="00381C2B"/>
    <w:rsid w:val="00382019"/>
    <w:rsid w:val="00382FCE"/>
    <w:rsid w:val="00385159"/>
    <w:rsid w:val="00390BDA"/>
    <w:rsid w:val="003930E4"/>
    <w:rsid w:val="00393FE5"/>
    <w:rsid w:val="00395CD5"/>
    <w:rsid w:val="00395D3C"/>
    <w:rsid w:val="00397EA1"/>
    <w:rsid w:val="003A0FC5"/>
    <w:rsid w:val="003A1A01"/>
    <w:rsid w:val="003A1C46"/>
    <w:rsid w:val="003A209B"/>
    <w:rsid w:val="003A241B"/>
    <w:rsid w:val="003B085F"/>
    <w:rsid w:val="003B088B"/>
    <w:rsid w:val="003B0C52"/>
    <w:rsid w:val="003B4851"/>
    <w:rsid w:val="003B4C8F"/>
    <w:rsid w:val="003B6B99"/>
    <w:rsid w:val="003C0691"/>
    <w:rsid w:val="003C0B1A"/>
    <w:rsid w:val="003C3188"/>
    <w:rsid w:val="003C351A"/>
    <w:rsid w:val="003C45AF"/>
    <w:rsid w:val="003D1A36"/>
    <w:rsid w:val="003D2904"/>
    <w:rsid w:val="003D382A"/>
    <w:rsid w:val="003D43B9"/>
    <w:rsid w:val="003E01DC"/>
    <w:rsid w:val="003F40CE"/>
    <w:rsid w:val="003F7137"/>
    <w:rsid w:val="003F7FE0"/>
    <w:rsid w:val="00400072"/>
    <w:rsid w:val="00403050"/>
    <w:rsid w:val="00403E45"/>
    <w:rsid w:val="00407625"/>
    <w:rsid w:val="00411DFF"/>
    <w:rsid w:val="004142AB"/>
    <w:rsid w:val="00414323"/>
    <w:rsid w:val="004153A2"/>
    <w:rsid w:val="00415C89"/>
    <w:rsid w:val="00416027"/>
    <w:rsid w:val="0041714E"/>
    <w:rsid w:val="00417E2B"/>
    <w:rsid w:val="0042201B"/>
    <w:rsid w:val="004221B0"/>
    <w:rsid w:val="00426AF5"/>
    <w:rsid w:val="004337EC"/>
    <w:rsid w:val="0044048F"/>
    <w:rsid w:val="00443B9C"/>
    <w:rsid w:val="0044416F"/>
    <w:rsid w:val="00456584"/>
    <w:rsid w:val="00462591"/>
    <w:rsid w:val="00462F2D"/>
    <w:rsid w:val="0047161B"/>
    <w:rsid w:val="00471D1B"/>
    <w:rsid w:val="00476F6B"/>
    <w:rsid w:val="00477796"/>
    <w:rsid w:val="00477F18"/>
    <w:rsid w:val="00477F68"/>
    <w:rsid w:val="004818E2"/>
    <w:rsid w:val="00482E51"/>
    <w:rsid w:val="00486823"/>
    <w:rsid w:val="004921DF"/>
    <w:rsid w:val="00495081"/>
    <w:rsid w:val="004A01F7"/>
    <w:rsid w:val="004A09F7"/>
    <w:rsid w:val="004A58F1"/>
    <w:rsid w:val="004A7F03"/>
    <w:rsid w:val="004B21F4"/>
    <w:rsid w:val="004B34E1"/>
    <w:rsid w:val="004B3FC0"/>
    <w:rsid w:val="004B42C1"/>
    <w:rsid w:val="004B6FE5"/>
    <w:rsid w:val="004C3129"/>
    <w:rsid w:val="004C3A34"/>
    <w:rsid w:val="004C4DF7"/>
    <w:rsid w:val="004C62EA"/>
    <w:rsid w:val="004D2B73"/>
    <w:rsid w:val="004D3156"/>
    <w:rsid w:val="004D3F6B"/>
    <w:rsid w:val="004D566A"/>
    <w:rsid w:val="004E1824"/>
    <w:rsid w:val="004E6C1F"/>
    <w:rsid w:val="004F2815"/>
    <w:rsid w:val="004F3828"/>
    <w:rsid w:val="004F46B2"/>
    <w:rsid w:val="004F5714"/>
    <w:rsid w:val="004F6CCE"/>
    <w:rsid w:val="0050282D"/>
    <w:rsid w:val="005032B1"/>
    <w:rsid w:val="00503946"/>
    <w:rsid w:val="005039D4"/>
    <w:rsid w:val="00515391"/>
    <w:rsid w:val="00515592"/>
    <w:rsid w:val="00515FCC"/>
    <w:rsid w:val="00517053"/>
    <w:rsid w:val="00520646"/>
    <w:rsid w:val="00521416"/>
    <w:rsid w:val="005229EB"/>
    <w:rsid w:val="00523BF7"/>
    <w:rsid w:val="005246E6"/>
    <w:rsid w:val="005251D7"/>
    <w:rsid w:val="00526529"/>
    <w:rsid w:val="00527F0E"/>
    <w:rsid w:val="00532B0D"/>
    <w:rsid w:val="00533607"/>
    <w:rsid w:val="00535D01"/>
    <w:rsid w:val="00536161"/>
    <w:rsid w:val="00536447"/>
    <w:rsid w:val="0053762C"/>
    <w:rsid w:val="00537FBD"/>
    <w:rsid w:val="0054066B"/>
    <w:rsid w:val="005418B5"/>
    <w:rsid w:val="00550322"/>
    <w:rsid w:val="00555BE7"/>
    <w:rsid w:val="005560ED"/>
    <w:rsid w:val="00565FB9"/>
    <w:rsid w:val="00566316"/>
    <w:rsid w:val="0056701B"/>
    <w:rsid w:val="00570700"/>
    <w:rsid w:val="00571E00"/>
    <w:rsid w:val="00572777"/>
    <w:rsid w:val="0057330F"/>
    <w:rsid w:val="00573B65"/>
    <w:rsid w:val="00585EAE"/>
    <w:rsid w:val="00587CCC"/>
    <w:rsid w:val="005903E9"/>
    <w:rsid w:val="00591954"/>
    <w:rsid w:val="00592B98"/>
    <w:rsid w:val="00593525"/>
    <w:rsid w:val="005A0161"/>
    <w:rsid w:val="005A18D8"/>
    <w:rsid w:val="005B0661"/>
    <w:rsid w:val="005B3B49"/>
    <w:rsid w:val="005B74A0"/>
    <w:rsid w:val="005C262D"/>
    <w:rsid w:val="005C28C4"/>
    <w:rsid w:val="005C540A"/>
    <w:rsid w:val="005C565F"/>
    <w:rsid w:val="005D1F4E"/>
    <w:rsid w:val="005D3E9C"/>
    <w:rsid w:val="005D40CD"/>
    <w:rsid w:val="005E35FF"/>
    <w:rsid w:val="005E435F"/>
    <w:rsid w:val="005F4439"/>
    <w:rsid w:val="00601670"/>
    <w:rsid w:val="006031AF"/>
    <w:rsid w:val="00604B51"/>
    <w:rsid w:val="00605E3E"/>
    <w:rsid w:val="00606488"/>
    <w:rsid w:val="00613A30"/>
    <w:rsid w:val="006168A2"/>
    <w:rsid w:val="0062054C"/>
    <w:rsid w:val="00620A9E"/>
    <w:rsid w:val="00622B58"/>
    <w:rsid w:val="00625B40"/>
    <w:rsid w:val="00630336"/>
    <w:rsid w:val="0063356B"/>
    <w:rsid w:val="00633A58"/>
    <w:rsid w:val="00640B04"/>
    <w:rsid w:val="00641F8C"/>
    <w:rsid w:val="00643B8F"/>
    <w:rsid w:val="00644153"/>
    <w:rsid w:val="0065083D"/>
    <w:rsid w:val="006547E8"/>
    <w:rsid w:val="006637FF"/>
    <w:rsid w:val="00663A1F"/>
    <w:rsid w:val="00663E60"/>
    <w:rsid w:val="00667D72"/>
    <w:rsid w:val="00670DE4"/>
    <w:rsid w:val="0067653C"/>
    <w:rsid w:val="006811CD"/>
    <w:rsid w:val="00682164"/>
    <w:rsid w:val="006861DD"/>
    <w:rsid w:val="006867E3"/>
    <w:rsid w:val="00686B4B"/>
    <w:rsid w:val="00686E0B"/>
    <w:rsid w:val="00690A1F"/>
    <w:rsid w:val="006922B4"/>
    <w:rsid w:val="0069352E"/>
    <w:rsid w:val="006A0496"/>
    <w:rsid w:val="006A31A1"/>
    <w:rsid w:val="006A4371"/>
    <w:rsid w:val="006A6665"/>
    <w:rsid w:val="006A6F63"/>
    <w:rsid w:val="006A77CC"/>
    <w:rsid w:val="006A7EDF"/>
    <w:rsid w:val="006B2F94"/>
    <w:rsid w:val="006B5AE4"/>
    <w:rsid w:val="006C3EA7"/>
    <w:rsid w:val="006C6B86"/>
    <w:rsid w:val="006D2685"/>
    <w:rsid w:val="006E32CD"/>
    <w:rsid w:val="006E5E8E"/>
    <w:rsid w:val="006F248D"/>
    <w:rsid w:val="00700764"/>
    <w:rsid w:val="00701B02"/>
    <w:rsid w:val="00702154"/>
    <w:rsid w:val="00702D0A"/>
    <w:rsid w:val="0071009D"/>
    <w:rsid w:val="00710139"/>
    <w:rsid w:val="0071060B"/>
    <w:rsid w:val="00712235"/>
    <w:rsid w:val="00712EF1"/>
    <w:rsid w:val="007157C4"/>
    <w:rsid w:val="00722EC8"/>
    <w:rsid w:val="00730689"/>
    <w:rsid w:val="0073100D"/>
    <w:rsid w:val="00735C15"/>
    <w:rsid w:val="00741F6E"/>
    <w:rsid w:val="0074302D"/>
    <w:rsid w:val="007430A3"/>
    <w:rsid w:val="00745F28"/>
    <w:rsid w:val="00747B9A"/>
    <w:rsid w:val="00750DFC"/>
    <w:rsid w:val="007559E5"/>
    <w:rsid w:val="007610C6"/>
    <w:rsid w:val="00764329"/>
    <w:rsid w:val="00766265"/>
    <w:rsid w:val="0076679E"/>
    <w:rsid w:val="0077116B"/>
    <w:rsid w:val="00772E11"/>
    <w:rsid w:val="00775B1F"/>
    <w:rsid w:val="007809D7"/>
    <w:rsid w:val="00783D3F"/>
    <w:rsid w:val="0078615E"/>
    <w:rsid w:val="00787B78"/>
    <w:rsid w:val="007906B2"/>
    <w:rsid w:val="007922A8"/>
    <w:rsid w:val="00793613"/>
    <w:rsid w:val="00796924"/>
    <w:rsid w:val="007975D3"/>
    <w:rsid w:val="007A020C"/>
    <w:rsid w:val="007A1E1A"/>
    <w:rsid w:val="007A3421"/>
    <w:rsid w:val="007A51B2"/>
    <w:rsid w:val="007A5AF4"/>
    <w:rsid w:val="007B09E7"/>
    <w:rsid w:val="007B3D20"/>
    <w:rsid w:val="007B425A"/>
    <w:rsid w:val="007B4DDC"/>
    <w:rsid w:val="007B7E94"/>
    <w:rsid w:val="007C08D2"/>
    <w:rsid w:val="007C19F7"/>
    <w:rsid w:val="007C1A20"/>
    <w:rsid w:val="007C37D4"/>
    <w:rsid w:val="007C46A1"/>
    <w:rsid w:val="007C77B5"/>
    <w:rsid w:val="007D1847"/>
    <w:rsid w:val="007D614E"/>
    <w:rsid w:val="007D714D"/>
    <w:rsid w:val="007E0D83"/>
    <w:rsid w:val="007E1522"/>
    <w:rsid w:val="007E171B"/>
    <w:rsid w:val="007E2615"/>
    <w:rsid w:val="007E3550"/>
    <w:rsid w:val="007E4988"/>
    <w:rsid w:val="007E541B"/>
    <w:rsid w:val="007F3CF7"/>
    <w:rsid w:val="007F5C51"/>
    <w:rsid w:val="00802593"/>
    <w:rsid w:val="00802ED4"/>
    <w:rsid w:val="00804DF6"/>
    <w:rsid w:val="0081017B"/>
    <w:rsid w:val="008109B2"/>
    <w:rsid w:val="00816BD4"/>
    <w:rsid w:val="008249E9"/>
    <w:rsid w:val="008315DE"/>
    <w:rsid w:val="00835892"/>
    <w:rsid w:val="00840976"/>
    <w:rsid w:val="00842098"/>
    <w:rsid w:val="008510AB"/>
    <w:rsid w:val="008563C5"/>
    <w:rsid w:val="00857A92"/>
    <w:rsid w:val="008603F7"/>
    <w:rsid w:val="00861338"/>
    <w:rsid w:val="00867D4E"/>
    <w:rsid w:val="008701B6"/>
    <w:rsid w:val="00870C53"/>
    <w:rsid w:val="00873C9B"/>
    <w:rsid w:val="0088053D"/>
    <w:rsid w:val="00884A88"/>
    <w:rsid w:val="0088560E"/>
    <w:rsid w:val="00887EA8"/>
    <w:rsid w:val="008922CF"/>
    <w:rsid w:val="00893067"/>
    <w:rsid w:val="008A127A"/>
    <w:rsid w:val="008B298A"/>
    <w:rsid w:val="008B4B9B"/>
    <w:rsid w:val="008B66F0"/>
    <w:rsid w:val="008B6B16"/>
    <w:rsid w:val="008B7750"/>
    <w:rsid w:val="008C057D"/>
    <w:rsid w:val="008C3334"/>
    <w:rsid w:val="008D17D9"/>
    <w:rsid w:val="008D3FB0"/>
    <w:rsid w:val="008D4A42"/>
    <w:rsid w:val="008D5C28"/>
    <w:rsid w:val="008D6000"/>
    <w:rsid w:val="008D621E"/>
    <w:rsid w:val="008D68FD"/>
    <w:rsid w:val="008D71DD"/>
    <w:rsid w:val="008D7875"/>
    <w:rsid w:val="008D7DDB"/>
    <w:rsid w:val="008E1234"/>
    <w:rsid w:val="008E209D"/>
    <w:rsid w:val="008E2E44"/>
    <w:rsid w:val="008E5F05"/>
    <w:rsid w:val="008E6C9C"/>
    <w:rsid w:val="008F046E"/>
    <w:rsid w:val="008F1E7E"/>
    <w:rsid w:val="008F284D"/>
    <w:rsid w:val="008F4B89"/>
    <w:rsid w:val="0090697A"/>
    <w:rsid w:val="00921336"/>
    <w:rsid w:val="00922435"/>
    <w:rsid w:val="009317EB"/>
    <w:rsid w:val="00932B26"/>
    <w:rsid w:val="00935F5A"/>
    <w:rsid w:val="00940E1B"/>
    <w:rsid w:val="00940F52"/>
    <w:rsid w:val="00942731"/>
    <w:rsid w:val="0094788B"/>
    <w:rsid w:val="009526C1"/>
    <w:rsid w:val="009546EF"/>
    <w:rsid w:val="00954D89"/>
    <w:rsid w:val="00956E16"/>
    <w:rsid w:val="00961C83"/>
    <w:rsid w:val="00962911"/>
    <w:rsid w:val="00962FF2"/>
    <w:rsid w:val="00963143"/>
    <w:rsid w:val="009677AE"/>
    <w:rsid w:val="009733E4"/>
    <w:rsid w:val="00973503"/>
    <w:rsid w:val="00973D50"/>
    <w:rsid w:val="00974B68"/>
    <w:rsid w:val="00980307"/>
    <w:rsid w:val="00991F23"/>
    <w:rsid w:val="00992688"/>
    <w:rsid w:val="00992ABB"/>
    <w:rsid w:val="00992CD6"/>
    <w:rsid w:val="00996A04"/>
    <w:rsid w:val="009A0A68"/>
    <w:rsid w:val="009A2FE4"/>
    <w:rsid w:val="009A3CE3"/>
    <w:rsid w:val="009C2942"/>
    <w:rsid w:val="009C40E4"/>
    <w:rsid w:val="009C67D0"/>
    <w:rsid w:val="009D1FDA"/>
    <w:rsid w:val="009D244D"/>
    <w:rsid w:val="009D2A8A"/>
    <w:rsid w:val="009D3C81"/>
    <w:rsid w:val="009D3F29"/>
    <w:rsid w:val="009E2925"/>
    <w:rsid w:val="009E6644"/>
    <w:rsid w:val="009E672A"/>
    <w:rsid w:val="009F0437"/>
    <w:rsid w:val="009F2B1E"/>
    <w:rsid w:val="009F3B6E"/>
    <w:rsid w:val="009F6E67"/>
    <w:rsid w:val="00A00F55"/>
    <w:rsid w:val="00A01582"/>
    <w:rsid w:val="00A1684A"/>
    <w:rsid w:val="00A20F0F"/>
    <w:rsid w:val="00A22625"/>
    <w:rsid w:val="00A26017"/>
    <w:rsid w:val="00A2738C"/>
    <w:rsid w:val="00A32F16"/>
    <w:rsid w:val="00A34701"/>
    <w:rsid w:val="00A36F90"/>
    <w:rsid w:val="00A40910"/>
    <w:rsid w:val="00A42617"/>
    <w:rsid w:val="00A439D2"/>
    <w:rsid w:val="00A43F2B"/>
    <w:rsid w:val="00A514C4"/>
    <w:rsid w:val="00A5207F"/>
    <w:rsid w:val="00A52E50"/>
    <w:rsid w:val="00A57A50"/>
    <w:rsid w:val="00A6096D"/>
    <w:rsid w:val="00A61288"/>
    <w:rsid w:val="00A648A1"/>
    <w:rsid w:val="00A75045"/>
    <w:rsid w:val="00A754FE"/>
    <w:rsid w:val="00A773A5"/>
    <w:rsid w:val="00A81245"/>
    <w:rsid w:val="00A817B1"/>
    <w:rsid w:val="00A83C21"/>
    <w:rsid w:val="00A873D6"/>
    <w:rsid w:val="00A90288"/>
    <w:rsid w:val="00A90FC4"/>
    <w:rsid w:val="00A9236E"/>
    <w:rsid w:val="00A9260B"/>
    <w:rsid w:val="00A96FF9"/>
    <w:rsid w:val="00AA11AA"/>
    <w:rsid w:val="00AA162B"/>
    <w:rsid w:val="00AA1C0B"/>
    <w:rsid w:val="00AA3D39"/>
    <w:rsid w:val="00AA5D2D"/>
    <w:rsid w:val="00AA62FB"/>
    <w:rsid w:val="00AB0EA3"/>
    <w:rsid w:val="00AB28E1"/>
    <w:rsid w:val="00AB4208"/>
    <w:rsid w:val="00AB6242"/>
    <w:rsid w:val="00AB6F99"/>
    <w:rsid w:val="00AC023B"/>
    <w:rsid w:val="00AC1B5F"/>
    <w:rsid w:val="00AC2067"/>
    <w:rsid w:val="00AC2826"/>
    <w:rsid w:val="00AC45A8"/>
    <w:rsid w:val="00AC48BF"/>
    <w:rsid w:val="00AC66AC"/>
    <w:rsid w:val="00AC6703"/>
    <w:rsid w:val="00AC7D55"/>
    <w:rsid w:val="00AD20E0"/>
    <w:rsid w:val="00AD36A9"/>
    <w:rsid w:val="00AD479B"/>
    <w:rsid w:val="00AD4DCF"/>
    <w:rsid w:val="00AD612C"/>
    <w:rsid w:val="00AD7FA4"/>
    <w:rsid w:val="00AE1632"/>
    <w:rsid w:val="00AE4948"/>
    <w:rsid w:val="00AF02AC"/>
    <w:rsid w:val="00AF1034"/>
    <w:rsid w:val="00AF2C09"/>
    <w:rsid w:val="00AF34E2"/>
    <w:rsid w:val="00B02565"/>
    <w:rsid w:val="00B02E8D"/>
    <w:rsid w:val="00B065D7"/>
    <w:rsid w:val="00B06AC5"/>
    <w:rsid w:val="00B17030"/>
    <w:rsid w:val="00B211F3"/>
    <w:rsid w:val="00B23E26"/>
    <w:rsid w:val="00B25875"/>
    <w:rsid w:val="00B26B3B"/>
    <w:rsid w:val="00B31D5B"/>
    <w:rsid w:val="00B31DA3"/>
    <w:rsid w:val="00B373EC"/>
    <w:rsid w:val="00B44715"/>
    <w:rsid w:val="00B60A7F"/>
    <w:rsid w:val="00B633F3"/>
    <w:rsid w:val="00B63B27"/>
    <w:rsid w:val="00B65153"/>
    <w:rsid w:val="00B66722"/>
    <w:rsid w:val="00B77456"/>
    <w:rsid w:val="00B77C1F"/>
    <w:rsid w:val="00B833F7"/>
    <w:rsid w:val="00B85F1B"/>
    <w:rsid w:val="00B906C1"/>
    <w:rsid w:val="00B931FE"/>
    <w:rsid w:val="00B9465D"/>
    <w:rsid w:val="00BA38C7"/>
    <w:rsid w:val="00BA3CA9"/>
    <w:rsid w:val="00BB00D2"/>
    <w:rsid w:val="00BB1A5A"/>
    <w:rsid w:val="00BB3CD5"/>
    <w:rsid w:val="00BC0914"/>
    <w:rsid w:val="00BC09E0"/>
    <w:rsid w:val="00BC1154"/>
    <w:rsid w:val="00BC2326"/>
    <w:rsid w:val="00BC28AF"/>
    <w:rsid w:val="00BC3800"/>
    <w:rsid w:val="00BC3A31"/>
    <w:rsid w:val="00BC4567"/>
    <w:rsid w:val="00BC4B6C"/>
    <w:rsid w:val="00BC510E"/>
    <w:rsid w:val="00BC71DB"/>
    <w:rsid w:val="00BC7F17"/>
    <w:rsid w:val="00BD059E"/>
    <w:rsid w:val="00BD0932"/>
    <w:rsid w:val="00BD40F9"/>
    <w:rsid w:val="00BD4722"/>
    <w:rsid w:val="00BD619D"/>
    <w:rsid w:val="00BD6369"/>
    <w:rsid w:val="00BE1636"/>
    <w:rsid w:val="00BE1716"/>
    <w:rsid w:val="00BE548B"/>
    <w:rsid w:val="00BE601B"/>
    <w:rsid w:val="00BF292C"/>
    <w:rsid w:val="00BF3452"/>
    <w:rsid w:val="00C00573"/>
    <w:rsid w:val="00C023A0"/>
    <w:rsid w:val="00C06623"/>
    <w:rsid w:val="00C10CC8"/>
    <w:rsid w:val="00C20F52"/>
    <w:rsid w:val="00C26235"/>
    <w:rsid w:val="00C3086B"/>
    <w:rsid w:val="00C3161C"/>
    <w:rsid w:val="00C32C38"/>
    <w:rsid w:val="00C35077"/>
    <w:rsid w:val="00C3701A"/>
    <w:rsid w:val="00C37798"/>
    <w:rsid w:val="00C42E82"/>
    <w:rsid w:val="00C449A3"/>
    <w:rsid w:val="00C45D3F"/>
    <w:rsid w:val="00C46BB9"/>
    <w:rsid w:val="00C545C0"/>
    <w:rsid w:val="00C56DD1"/>
    <w:rsid w:val="00C578C7"/>
    <w:rsid w:val="00C6152F"/>
    <w:rsid w:val="00C63EB9"/>
    <w:rsid w:val="00C64F91"/>
    <w:rsid w:val="00C6518C"/>
    <w:rsid w:val="00C67375"/>
    <w:rsid w:val="00C751FF"/>
    <w:rsid w:val="00C77540"/>
    <w:rsid w:val="00C81F93"/>
    <w:rsid w:val="00C835A6"/>
    <w:rsid w:val="00C86AE4"/>
    <w:rsid w:val="00C91474"/>
    <w:rsid w:val="00C93F0B"/>
    <w:rsid w:val="00CA13B4"/>
    <w:rsid w:val="00CA2AA0"/>
    <w:rsid w:val="00CA3918"/>
    <w:rsid w:val="00CA3E0A"/>
    <w:rsid w:val="00CA62B2"/>
    <w:rsid w:val="00CB0C55"/>
    <w:rsid w:val="00CB49C0"/>
    <w:rsid w:val="00CB52BF"/>
    <w:rsid w:val="00CB5694"/>
    <w:rsid w:val="00CB6A84"/>
    <w:rsid w:val="00CB6BC8"/>
    <w:rsid w:val="00CC0A4D"/>
    <w:rsid w:val="00CC0E65"/>
    <w:rsid w:val="00CC0F45"/>
    <w:rsid w:val="00CC13D8"/>
    <w:rsid w:val="00CC189E"/>
    <w:rsid w:val="00CC1A83"/>
    <w:rsid w:val="00CC1BFF"/>
    <w:rsid w:val="00CC21B7"/>
    <w:rsid w:val="00CC42B8"/>
    <w:rsid w:val="00CC58EC"/>
    <w:rsid w:val="00CD2D51"/>
    <w:rsid w:val="00CD7476"/>
    <w:rsid w:val="00CD7A82"/>
    <w:rsid w:val="00CE1F07"/>
    <w:rsid w:val="00CE24DC"/>
    <w:rsid w:val="00CE7F3A"/>
    <w:rsid w:val="00CF2E4A"/>
    <w:rsid w:val="00CF3CC8"/>
    <w:rsid w:val="00CF4595"/>
    <w:rsid w:val="00CF6CA0"/>
    <w:rsid w:val="00CF72C2"/>
    <w:rsid w:val="00CF7EC5"/>
    <w:rsid w:val="00D00C8E"/>
    <w:rsid w:val="00D02EFB"/>
    <w:rsid w:val="00D108A6"/>
    <w:rsid w:val="00D12971"/>
    <w:rsid w:val="00D1476C"/>
    <w:rsid w:val="00D16A69"/>
    <w:rsid w:val="00D20F51"/>
    <w:rsid w:val="00D221FA"/>
    <w:rsid w:val="00D23B9A"/>
    <w:rsid w:val="00D30961"/>
    <w:rsid w:val="00D333BF"/>
    <w:rsid w:val="00D3465E"/>
    <w:rsid w:val="00D376DA"/>
    <w:rsid w:val="00D419C8"/>
    <w:rsid w:val="00D43814"/>
    <w:rsid w:val="00D45732"/>
    <w:rsid w:val="00D51576"/>
    <w:rsid w:val="00D53DFA"/>
    <w:rsid w:val="00D55622"/>
    <w:rsid w:val="00D6097F"/>
    <w:rsid w:val="00D61C8F"/>
    <w:rsid w:val="00D6253A"/>
    <w:rsid w:val="00D7025C"/>
    <w:rsid w:val="00D70705"/>
    <w:rsid w:val="00D71221"/>
    <w:rsid w:val="00D76882"/>
    <w:rsid w:val="00D77847"/>
    <w:rsid w:val="00D84170"/>
    <w:rsid w:val="00D8569B"/>
    <w:rsid w:val="00D86116"/>
    <w:rsid w:val="00D862F2"/>
    <w:rsid w:val="00D86490"/>
    <w:rsid w:val="00D87224"/>
    <w:rsid w:val="00D87F02"/>
    <w:rsid w:val="00D91276"/>
    <w:rsid w:val="00D9309D"/>
    <w:rsid w:val="00D95CCF"/>
    <w:rsid w:val="00DA0E88"/>
    <w:rsid w:val="00DA1239"/>
    <w:rsid w:val="00DA2665"/>
    <w:rsid w:val="00DA573C"/>
    <w:rsid w:val="00DA5B35"/>
    <w:rsid w:val="00DA61DE"/>
    <w:rsid w:val="00DA735E"/>
    <w:rsid w:val="00DB4D47"/>
    <w:rsid w:val="00DB4F91"/>
    <w:rsid w:val="00DB51ED"/>
    <w:rsid w:val="00DB65C8"/>
    <w:rsid w:val="00DC40A8"/>
    <w:rsid w:val="00DC7F0C"/>
    <w:rsid w:val="00DD0E68"/>
    <w:rsid w:val="00DD11E8"/>
    <w:rsid w:val="00DD1C0B"/>
    <w:rsid w:val="00DD1CDC"/>
    <w:rsid w:val="00DD2C15"/>
    <w:rsid w:val="00DF3506"/>
    <w:rsid w:val="00DF502A"/>
    <w:rsid w:val="00E113B8"/>
    <w:rsid w:val="00E12818"/>
    <w:rsid w:val="00E14E58"/>
    <w:rsid w:val="00E15DB0"/>
    <w:rsid w:val="00E24280"/>
    <w:rsid w:val="00E24CEF"/>
    <w:rsid w:val="00E257AD"/>
    <w:rsid w:val="00E25EDE"/>
    <w:rsid w:val="00E33AB1"/>
    <w:rsid w:val="00E33F38"/>
    <w:rsid w:val="00E426BB"/>
    <w:rsid w:val="00E4419C"/>
    <w:rsid w:val="00E44548"/>
    <w:rsid w:val="00E47B99"/>
    <w:rsid w:val="00E52DA8"/>
    <w:rsid w:val="00E5764C"/>
    <w:rsid w:val="00E62BC4"/>
    <w:rsid w:val="00E63C0F"/>
    <w:rsid w:val="00E66BD3"/>
    <w:rsid w:val="00E6749F"/>
    <w:rsid w:val="00E7035A"/>
    <w:rsid w:val="00E708F9"/>
    <w:rsid w:val="00E711AC"/>
    <w:rsid w:val="00E76303"/>
    <w:rsid w:val="00E7702B"/>
    <w:rsid w:val="00E80B26"/>
    <w:rsid w:val="00E84FC1"/>
    <w:rsid w:val="00E940C8"/>
    <w:rsid w:val="00E9604E"/>
    <w:rsid w:val="00E96404"/>
    <w:rsid w:val="00EA09A2"/>
    <w:rsid w:val="00EA2C00"/>
    <w:rsid w:val="00EA2C87"/>
    <w:rsid w:val="00EA3E7D"/>
    <w:rsid w:val="00EA48DD"/>
    <w:rsid w:val="00EA4C8B"/>
    <w:rsid w:val="00EA5C52"/>
    <w:rsid w:val="00EA61F1"/>
    <w:rsid w:val="00EB5611"/>
    <w:rsid w:val="00EC0D03"/>
    <w:rsid w:val="00EC13F1"/>
    <w:rsid w:val="00EC32B0"/>
    <w:rsid w:val="00EC4E74"/>
    <w:rsid w:val="00EC5701"/>
    <w:rsid w:val="00ED1B64"/>
    <w:rsid w:val="00ED1DAA"/>
    <w:rsid w:val="00ED2DA9"/>
    <w:rsid w:val="00ED30A9"/>
    <w:rsid w:val="00ED53FB"/>
    <w:rsid w:val="00ED78A2"/>
    <w:rsid w:val="00EE162F"/>
    <w:rsid w:val="00EE19FD"/>
    <w:rsid w:val="00EE226B"/>
    <w:rsid w:val="00EE36F7"/>
    <w:rsid w:val="00EE6E36"/>
    <w:rsid w:val="00EF19D7"/>
    <w:rsid w:val="00EF1F97"/>
    <w:rsid w:val="00EF328E"/>
    <w:rsid w:val="00EF41C1"/>
    <w:rsid w:val="00EF5AC5"/>
    <w:rsid w:val="00EF6252"/>
    <w:rsid w:val="00EF6C43"/>
    <w:rsid w:val="00EF71E0"/>
    <w:rsid w:val="00F00AC5"/>
    <w:rsid w:val="00F00AF2"/>
    <w:rsid w:val="00F01BBA"/>
    <w:rsid w:val="00F14D7C"/>
    <w:rsid w:val="00F159E3"/>
    <w:rsid w:val="00F16504"/>
    <w:rsid w:val="00F27468"/>
    <w:rsid w:val="00F27A01"/>
    <w:rsid w:val="00F30CA2"/>
    <w:rsid w:val="00F31476"/>
    <w:rsid w:val="00F32119"/>
    <w:rsid w:val="00F369A4"/>
    <w:rsid w:val="00F36F48"/>
    <w:rsid w:val="00F4260F"/>
    <w:rsid w:val="00F5221F"/>
    <w:rsid w:val="00F5379E"/>
    <w:rsid w:val="00F541F1"/>
    <w:rsid w:val="00F54641"/>
    <w:rsid w:val="00F559DC"/>
    <w:rsid w:val="00F61C43"/>
    <w:rsid w:val="00F620AA"/>
    <w:rsid w:val="00F62A29"/>
    <w:rsid w:val="00F63538"/>
    <w:rsid w:val="00F6372D"/>
    <w:rsid w:val="00F70027"/>
    <w:rsid w:val="00F724B8"/>
    <w:rsid w:val="00F8079E"/>
    <w:rsid w:val="00F82450"/>
    <w:rsid w:val="00F82FA0"/>
    <w:rsid w:val="00F832D9"/>
    <w:rsid w:val="00F92193"/>
    <w:rsid w:val="00F9264F"/>
    <w:rsid w:val="00F95E12"/>
    <w:rsid w:val="00FA3B77"/>
    <w:rsid w:val="00FB0BF1"/>
    <w:rsid w:val="00FB0C19"/>
    <w:rsid w:val="00FB0F47"/>
    <w:rsid w:val="00FB4CC6"/>
    <w:rsid w:val="00FB5965"/>
    <w:rsid w:val="00FB5B51"/>
    <w:rsid w:val="00FB7CA5"/>
    <w:rsid w:val="00FC3D55"/>
    <w:rsid w:val="00FD33F3"/>
    <w:rsid w:val="00FD5749"/>
    <w:rsid w:val="00FE00E9"/>
    <w:rsid w:val="00FE15DC"/>
    <w:rsid w:val="00FE3EB0"/>
    <w:rsid w:val="00FE6E91"/>
    <w:rsid w:val="00FF0F74"/>
    <w:rsid w:val="00FF1DF8"/>
    <w:rsid w:val="00FF510C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5C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Web2">
    <w:name w:val="Table Web 2"/>
    <w:basedOn w:val="TableNormal"/>
    <w:uiPriority w:val="99"/>
    <w:rsid w:val="00E4419C"/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ra">
    <w:name w:val="ra"/>
    <w:basedOn w:val="DefaultParagraphFont"/>
    <w:uiPriority w:val="99"/>
    <w:rsid w:val="00CC21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68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109</Words>
  <Characters>623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katkad</dc:creator>
  <cp:keywords/>
  <dc:description/>
  <cp:lastModifiedBy>...</cp:lastModifiedBy>
  <cp:revision>8</cp:revision>
  <dcterms:created xsi:type="dcterms:W3CDTF">2014-05-06T15:48:00Z</dcterms:created>
  <dcterms:modified xsi:type="dcterms:W3CDTF">2014-06-05T08:16:00Z</dcterms:modified>
</cp:coreProperties>
</file>