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04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8"/>
        <w:gridCol w:w="275"/>
        <w:gridCol w:w="284"/>
        <w:gridCol w:w="219"/>
        <w:gridCol w:w="210"/>
        <w:gridCol w:w="234"/>
        <w:gridCol w:w="2322"/>
        <w:gridCol w:w="266"/>
      </w:tblGrid>
      <w:tr w:rsidR="006A6602" w:rsidRPr="002E10BE" w:rsidTr="00CB577A">
        <w:trPr>
          <w:trHeight w:hRule="exact" w:val="284"/>
        </w:trPr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</w:t>
            </w:r>
            <w:proofErr w:type="spellStart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Úč</w:t>
            </w:r>
            <w:proofErr w:type="spellEnd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POD 3 - 04 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tbl>
      <w:tblPr>
        <w:tblpPr w:leftFromText="141" w:rightFromText="141" w:vertAnchor="text" w:horzAnchor="margin" w:tblpXSpec="center" w:tblpY="-1915"/>
        <w:tblW w:w="532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"/>
        <w:gridCol w:w="441"/>
        <w:gridCol w:w="331"/>
        <w:gridCol w:w="231"/>
        <w:gridCol w:w="272"/>
        <w:gridCol w:w="237"/>
        <w:gridCol w:w="246"/>
        <w:gridCol w:w="404"/>
        <w:gridCol w:w="250"/>
        <w:gridCol w:w="278"/>
        <w:gridCol w:w="280"/>
        <w:gridCol w:w="246"/>
        <w:gridCol w:w="243"/>
        <w:gridCol w:w="269"/>
        <w:gridCol w:w="232"/>
        <w:gridCol w:w="291"/>
        <w:gridCol w:w="238"/>
        <w:gridCol w:w="198"/>
        <w:gridCol w:w="35"/>
        <w:gridCol w:w="238"/>
        <w:gridCol w:w="348"/>
        <w:gridCol w:w="212"/>
        <w:gridCol w:w="247"/>
        <w:gridCol w:w="29"/>
        <w:gridCol w:w="285"/>
        <w:gridCol w:w="220"/>
        <w:gridCol w:w="108"/>
        <w:gridCol w:w="104"/>
        <w:gridCol w:w="173"/>
        <w:gridCol w:w="63"/>
        <w:gridCol w:w="194"/>
        <w:gridCol w:w="65"/>
        <w:gridCol w:w="8"/>
        <w:gridCol w:w="189"/>
        <w:gridCol w:w="82"/>
        <w:gridCol w:w="187"/>
        <w:gridCol w:w="94"/>
        <w:gridCol w:w="185"/>
        <w:gridCol w:w="77"/>
        <w:gridCol w:w="69"/>
        <w:gridCol w:w="126"/>
        <w:gridCol w:w="59"/>
        <w:gridCol w:w="77"/>
        <w:gridCol w:w="114"/>
        <w:gridCol w:w="61"/>
        <w:gridCol w:w="77"/>
        <w:gridCol w:w="114"/>
        <w:gridCol w:w="73"/>
        <w:gridCol w:w="63"/>
        <w:gridCol w:w="118"/>
        <w:gridCol w:w="57"/>
        <w:gridCol w:w="88"/>
        <w:gridCol w:w="8"/>
        <w:gridCol w:w="84"/>
        <w:gridCol w:w="75"/>
        <w:gridCol w:w="88"/>
        <w:gridCol w:w="8"/>
        <w:gridCol w:w="171"/>
        <w:gridCol w:w="77"/>
        <w:gridCol w:w="6"/>
        <w:gridCol w:w="8"/>
        <w:gridCol w:w="53"/>
        <w:gridCol w:w="20"/>
      </w:tblGrid>
      <w:tr w:rsidR="00CB577A" w:rsidRPr="008F6593" w:rsidTr="00FB0773">
        <w:trPr>
          <w:gridAfter w:val="5"/>
          <w:wAfter w:w="84" w:type="pct"/>
          <w:trHeight w:val="57"/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46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93575D" w:rsidRDefault="0093575D" w:rsidP="00CB577A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93575D" w:rsidRDefault="0093575D" w:rsidP="00CB577A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93575D" w:rsidRDefault="0093575D" w:rsidP="00CB577A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CB577A" w:rsidRPr="008F6593" w:rsidRDefault="00CB577A" w:rsidP="00CB577A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val="57"/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08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val="57"/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1E4973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zostavenej k 31.12.201</w:t>
            </w:r>
            <w:r w:rsidR="001E4973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val="57"/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1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36" w:type="pct"/>
            <w:gridSpan w:val="3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11" w:type="pct"/>
            <w:gridSpan w:val="21"/>
            <w:tcBorders>
              <w:left w:val="single" w:sz="6" w:space="0" w:color="auto"/>
            </w:tcBorders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25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7" w:type="pct"/>
            <w:gridSpan w:val="4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06" w:type="pct"/>
            <w:gridSpan w:val="6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4" w:type="pct"/>
            <w:gridSpan w:val="7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44" w:type="pct"/>
            <w:gridSpan w:val="8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81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val="57"/>
          <w:jc w:val="center"/>
        </w:trPr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25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7" w:type="pct"/>
            <w:gridSpan w:val="4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08" w:type="pct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0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B577A" w:rsidRPr="008F6593" w:rsidRDefault="00CB577A" w:rsidP="00CB577A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394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44" w:type="pct"/>
            <w:gridSpan w:val="8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10" w:type="pct"/>
            <w:gridSpan w:val="15"/>
            <w:tcBorders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CB577A" w:rsidRPr="008F6593" w:rsidTr="00FB0773">
        <w:trPr>
          <w:gridAfter w:val="4"/>
          <w:wAfter w:w="44" w:type="pct"/>
          <w:trHeight w:hRule="exact" w:val="284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F6593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0 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1111</w:t>
            </w:r>
          </w:p>
        </w:tc>
        <w:tc>
          <w:tcPr>
            <w:tcW w:w="177" w:type="pct"/>
            <w:tcBorders>
              <w:lef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E3165D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CB577A"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06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11111111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2 </w:t>
            </w:r>
          </w:p>
        </w:tc>
        <w:tc>
          <w:tcPr>
            <w:tcW w:w="129" w:type="pct"/>
            <w:gridSpan w:val="3"/>
            <w:tcBorders>
              <w:lef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E3165D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2051" w:type="pct"/>
            <w:gridSpan w:val="14"/>
            <w:tcBorders>
              <w:top w:val="nil"/>
              <w:lef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top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2051" w:type="pct"/>
            <w:gridSpan w:val="14"/>
            <w:tcBorders>
              <w:left w:val="nil"/>
              <w:bottom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F6593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18" w:type="pct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lef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2 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E3165D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306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1 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9" w:type="pct"/>
            <w:gridSpan w:val="3"/>
            <w:tcBorders>
              <w:lef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E3165D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79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205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4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30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8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DF0CEC" w:rsidRDefault="00337790" w:rsidP="00DF0CEC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 w:rsidRPr="00DF0CEC">
              <w:rPr>
                <w:rFonts w:ascii="Arial" w:hAnsi="Arial" w:cs="Arial"/>
                <w:bCs/>
                <w:szCs w:val="22"/>
                <w:lang w:val="sk-SK" w:eastAsia="sk-SK"/>
              </w:rPr>
              <w:t>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DF0CEC" w:rsidRDefault="00337790" w:rsidP="00CB577A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 w:rsidRPr="00DF0CEC">
              <w:rPr>
                <w:rFonts w:ascii="Arial" w:hAnsi="Arial" w:cs="Arial"/>
                <w:bCs/>
                <w:szCs w:val="22"/>
                <w:lang w:val="sk-SK" w:eastAsia="sk-SK"/>
              </w:rPr>
              <w:t>4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337790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lef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F6593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X </w:t>
            </w:r>
            <w:proofErr w:type="spellStart"/>
            <w:r w:rsidRPr="008F6593">
              <w:rPr>
                <w:rFonts w:ascii="Arial" w:hAnsi="Arial" w:cs="Arial"/>
                <w:szCs w:val="22"/>
                <w:lang w:val="sk-SK" w:eastAsia="sk-SK"/>
              </w:rPr>
              <w:t>xxxxx</w:t>
            </w:r>
            <w:proofErr w:type="spellEnd"/>
          </w:p>
        </w:tc>
        <w:tc>
          <w:tcPr>
            <w:tcW w:w="66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F6593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16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02" w:type="pct"/>
            <w:gridSpan w:val="8"/>
            <w:tcBorders>
              <w:left w:val="single" w:sz="6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F6593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67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F6593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16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02" w:type="pct"/>
            <w:gridSpan w:val="8"/>
            <w:tcBorders>
              <w:lef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8F6593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67" w:type="pct"/>
            <w:gridSpan w:val="13"/>
            <w:tcBorders>
              <w:top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50" w:type="pct"/>
            <w:tcBorders>
              <w:lef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168" w:type="pct"/>
            <w:gridSpan w:val="15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67" w:type="pct"/>
            <w:gridSpan w:val="13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3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trHeight w:hRule="exact" w:val="284"/>
          <w:jc w:val="center"/>
        </w:trPr>
        <w:tc>
          <w:tcPr>
            <w:tcW w:w="37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58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33333333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99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00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B577A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285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577A" w:rsidRPr="008F6593" w:rsidRDefault="00CB577A" w:rsidP="00CB577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FB0773" w:rsidRPr="008F6593" w:rsidTr="00FB0773">
        <w:trPr>
          <w:gridAfter w:val="2"/>
          <w:wAfter w:w="36" w:type="pct"/>
          <w:trHeight w:hRule="exact" w:val="284"/>
          <w:jc w:val="center"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F</w:t>
            </w:r>
          </w:p>
        </w:tc>
        <w:tc>
          <w:tcPr>
            <w:tcW w:w="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E L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E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R 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M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Y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R R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SS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O </w:t>
            </w:r>
          </w:p>
        </w:tc>
        <w:tc>
          <w:tcPr>
            <w:tcW w:w="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A ,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,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s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.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r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.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o O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.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FB0773" w:rsidRPr="008F6593" w:rsidTr="00FB0773">
        <w:trPr>
          <w:gridAfter w:val="2"/>
          <w:wAfter w:w="36" w:type="pct"/>
          <w:trHeight w:hRule="exact" w:val="284"/>
          <w:jc w:val="center"/>
        </w:trPr>
        <w:tc>
          <w:tcPr>
            <w:tcW w:w="1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2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FB0773" w:rsidRPr="008F6593" w:rsidTr="00D92764">
        <w:trPr>
          <w:gridAfter w:val="5"/>
          <w:wAfter w:w="84" w:type="pct"/>
          <w:trHeight w:hRule="exact" w:val="567"/>
          <w:jc w:val="center"/>
        </w:trPr>
        <w:tc>
          <w:tcPr>
            <w:tcW w:w="4916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332838" w:rsidP="00FB0773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FAF" w:rsidRPr="002E10BE" w:rsidRDefault="00171FAF" w:rsidP="00CB577A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.65pt;margin-top:15.05pt;width:44.3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Dq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F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CGZJDqeQIAAP4EAAAOAAAA&#10;AAAAAAAAAAAAAC4CAABkcnMvZTJvRG9jLnhtbFBLAQItABQABgAIAAAAIQAJQba72wAAAAYBAAAP&#10;AAAAAAAAAAAAAAAAANMEAABkcnMvZG93bnJldi54bWxQSwUGAAAAAAQABADzAAAA2wUAAAAA&#10;" stroked="f">
                      <v:textbox inset="0,0,0,0">
                        <w:txbxContent>
                          <w:p w:rsidR="00171FAF" w:rsidRPr="002E10BE" w:rsidRDefault="00171FAF" w:rsidP="00CB577A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FAF" w:rsidRPr="002E10BE" w:rsidRDefault="00171FAF" w:rsidP="00CB577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356.9pt;margin-top:15.05pt;width:44.3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FP7acV9AgAA&#10;BgUAAA4AAAAAAAAAAAAAAAAALgIAAGRycy9lMm9Eb2MueG1sUEsBAi0AFAAGAAgAAAAhAJQcYyPf&#10;AAAACQEAAA8AAAAAAAAAAAAAAAAA1wQAAGRycy9kb3ducmV2LnhtbFBLBQYAAAAABAAEAPMAAADj&#10;BQAAAAA=&#10;" stroked="f">
                      <v:textbox inset="0,0,0,0">
                        <w:txbxContent>
                          <w:p w:rsidR="00171FAF" w:rsidRPr="002E10BE" w:rsidRDefault="00171FAF" w:rsidP="00CB577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773"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FB0773" w:rsidRPr="008F6593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FB0773" w:rsidRPr="008F6593" w:rsidRDefault="00FB0773" w:rsidP="00FB0773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FB0773" w:rsidRPr="008F6593" w:rsidRDefault="00FB0773" w:rsidP="00FB0773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B0773" w:rsidRPr="008F6593" w:rsidTr="00FB0773">
        <w:trPr>
          <w:gridAfter w:val="2"/>
          <w:wAfter w:w="36" w:type="pct"/>
          <w:trHeight w:hRule="exact" w:val="28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GG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A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LL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H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FB0773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243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8F6593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FB0773" w:rsidRPr="008F6593" w:rsidTr="00FB0773">
        <w:trPr>
          <w:gridAfter w:val="3"/>
          <w:wAfter w:w="40" w:type="pct"/>
          <w:trHeight w:hRule="exact" w:val="28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88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1" w:type="pct"/>
            <w:tcBorders>
              <w:lef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B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AR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FB0773" w:rsidRPr="008F6593" w:rsidTr="00D92764">
        <w:trPr>
          <w:gridAfter w:val="5"/>
          <w:wAfter w:w="84" w:type="pct"/>
          <w:trHeight w:hRule="exact" w:val="284"/>
          <w:jc w:val="center"/>
        </w:trPr>
        <w:tc>
          <w:tcPr>
            <w:tcW w:w="4916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FB0773" w:rsidRPr="008F6593" w:rsidTr="00D92764">
        <w:trPr>
          <w:gridAfter w:val="5"/>
          <w:wAfter w:w="84" w:type="pct"/>
          <w:trHeight w:hRule="exact" w:val="284"/>
          <w:jc w:val="center"/>
        </w:trPr>
        <w:tc>
          <w:tcPr>
            <w:tcW w:w="4916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FB0773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2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FB0773" w:rsidRPr="008F6593" w:rsidTr="00FB0773">
        <w:trPr>
          <w:gridAfter w:val="5"/>
          <w:wAfter w:w="84" w:type="pct"/>
          <w:trHeight w:hRule="exact" w:val="284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FB0773" w:rsidRPr="008F6593" w:rsidRDefault="00FB0773" w:rsidP="00FB0773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FB0773" w:rsidRPr="008F6593" w:rsidTr="00FB0773">
        <w:trPr>
          <w:gridAfter w:val="3"/>
          <w:wAfter w:w="40" w:type="pct"/>
          <w:trHeight w:hRule="exact" w:val="284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FB0773" w:rsidRPr="008F6593" w:rsidTr="00FB0773">
        <w:trPr>
          <w:gridAfter w:val="1"/>
          <w:wAfter w:w="10" w:type="pct"/>
          <w:trHeight w:hRule="exact" w:val="284"/>
          <w:jc w:val="center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FB0773" w:rsidRPr="008F6593" w:rsidTr="00FB0773">
        <w:trPr>
          <w:gridAfter w:val="1"/>
          <w:wAfter w:w="10" w:type="pct"/>
          <w:trHeight w:val="815"/>
          <w:jc w:val="center"/>
        </w:trPr>
        <w:tc>
          <w:tcPr>
            <w:tcW w:w="13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B077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B0773" w:rsidRPr="008F6593" w:rsidRDefault="00E3165D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30.04</w:t>
            </w:r>
            <w:r w:rsidR="00FB0773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16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B0773" w:rsidRPr="008F6593" w:rsidRDefault="00FB0773" w:rsidP="00FB0773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4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B0773" w:rsidRPr="008F6593" w:rsidRDefault="00FB0773" w:rsidP="00FB0773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0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B0773" w:rsidRPr="008F6593" w:rsidRDefault="00FB0773" w:rsidP="00FB0773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B0773" w:rsidRPr="008F6593" w:rsidTr="00FB0773">
        <w:trPr>
          <w:gridAfter w:val="1"/>
          <w:wAfter w:w="10" w:type="pct"/>
          <w:trHeight w:val="1175"/>
          <w:jc w:val="center"/>
        </w:trPr>
        <w:tc>
          <w:tcPr>
            <w:tcW w:w="13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8F6593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16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4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0773" w:rsidRPr="008F6593" w:rsidRDefault="00FB0773" w:rsidP="00FB0773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00917" w:rsidRDefault="00600917" w:rsidP="00CB577A">
      <w:pPr>
        <w:pStyle w:val="Nzov"/>
        <w:spacing w:before="240" w:beforeAutospacing="0" w:after="0"/>
        <w:jc w:val="left"/>
        <w:rPr>
          <w:b w:val="0"/>
        </w:rPr>
      </w:pPr>
    </w:p>
    <w:p w:rsidR="00600917" w:rsidRDefault="00600917" w:rsidP="00CB577A">
      <w:pPr>
        <w:pStyle w:val="Nzov"/>
        <w:spacing w:before="240" w:beforeAutospacing="0" w:after="0"/>
        <w:jc w:val="left"/>
        <w:rPr>
          <w:b w:val="0"/>
        </w:rPr>
      </w:pPr>
    </w:p>
    <w:p w:rsidR="00CB577A" w:rsidRPr="008F6593" w:rsidRDefault="00CB577A" w:rsidP="00CB577A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</w:tblGrid>
      <w:tr w:rsidR="00CB577A" w:rsidRPr="008F6593" w:rsidTr="00D9276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B577A" w:rsidRPr="008F6593" w:rsidRDefault="00CB577A" w:rsidP="00CB577A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CB577A" w:rsidRPr="008F6593" w:rsidRDefault="00F701D4" w:rsidP="00CB577A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>
        <w:rPr>
          <w:rFonts w:ascii="Arial" w:hAnsi="Arial" w:cs="Arial"/>
          <w:lang w:val="sk-SK"/>
        </w:rPr>
        <w:t>P</w:t>
      </w:r>
      <w:r w:rsidR="00CB577A" w:rsidRPr="008F6593">
        <w:rPr>
          <w:rFonts w:ascii="Arial" w:hAnsi="Arial" w:cs="Arial"/>
          <w:lang w:val="sk-SK"/>
        </w:rPr>
        <w:t>opis spoločnosti</w:t>
      </w:r>
      <w:bookmarkEnd w:id="0"/>
      <w:bookmarkEnd w:id="1"/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i/>
          <w:lang w:val="sk-SK"/>
        </w:rPr>
        <w:t>FELBERMAYR SLOVAKIA, s. r. o.</w:t>
      </w:r>
      <w:r w:rsidRPr="008F6593">
        <w:rPr>
          <w:rFonts w:ascii="Arial" w:hAnsi="Arial" w:cs="Arial"/>
          <w:lang w:val="sk-SK"/>
        </w:rPr>
        <w:t xml:space="preserve"> (ďalej len „spoločnosť”) je spoločnosť</w:t>
      </w:r>
      <w:r w:rsidRPr="008F6593">
        <w:rPr>
          <w:rFonts w:ascii="Arial" w:hAnsi="Arial" w:cs="Arial"/>
          <w:i/>
          <w:lang w:val="sk-SK"/>
        </w:rPr>
        <w:t xml:space="preserve"> s ručením obmedzeným</w:t>
      </w:r>
      <w:r w:rsidRPr="008F6593">
        <w:rPr>
          <w:rFonts w:ascii="Arial" w:hAnsi="Arial" w:cs="Arial"/>
          <w:lang w:val="sk-SK"/>
        </w:rPr>
        <w:t xml:space="preserve">, ktorá </w:t>
      </w:r>
      <w:r w:rsidR="00337790">
        <w:rPr>
          <w:rFonts w:ascii="Arial" w:hAnsi="Arial" w:cs="Arial"/>
          <w:lang w:val="sk-SK"/>
        </w:rPr>
        <w:t>bola založená</w:t>
      </w:r>
      <w:r w:rsidRPr="008F6593">
        <w:rPr>
          <w:rFonts w:ascii="Arial" w:hAnsi="Arial" w:cs="Arial"/>
          <w:lang w:val="sk-SK"/>
        </w:rPr>
        <w:t xml:space="preserve"> dňa </w:t>
      </w:r>
      <w:r w:rsidRPr="008F6593">
        <w:rPr>
          <w:rFonts w:ascii="Arial" w:hAnsi="Arial" w:cs="Arial"/>
          <w:i/>
          <w:lang w:val="sk-SK"/>
        </w:rPr>
        <w:t xml:space="preserve">07. 11. 2000. </w:t>
      </w:r>
      <w:r w:rsidRPr="008F6593">
        <w:rPr>
          <w:rFonts w:ascii="Arial" w:hAnsi="Arial" w:cs="Arial"/>
          <w:lang w:val="sk-SK"/>
        </w:rPr>
        <w:t xml:space="preserve">Dňa </w:t>
      </w:r>
      <w:r w:rsidRPr="008F6593">
        <w:rPr>
          <w:rFonts w:ascii="Arial" w:hAnsi="Arial" w:cs="Arial"/>
          <w:i/>
          <w:lang w:val="sk-SK"/>
        </w:rPr>
        <w:t xml:space="preserve">04.12.2000 </w:t>
      </w:r>
      <w:r w:rsidRPr="008F6593">
        <w:rPr>
          <w:rFonts w:ascii="Arial" w:hAnsi="Arial" w:cs="Arial"/>
          <w:lang w:val="sk-SK"/>
        </w:rPr>
        <w:t>bola zapísaná do Obchodného registra vedenom na Okresnom súde Bratislava, oddiel s.r.o., vložka 22990/B. Spoločnosť sídli  </w:t>
      </w:r>
      <w:r>
        <w:rPr>
          <w:rFonts w:ascii="Arial" w:hAnsi="Arial" w:cs="Arial"/>
          <w:lang w:val="sk-SK"/>
        </w:rPr>
        <w:t xml:space="preserve">na </w:t>
      </w:r>
      <w:proofErr w:type="spellStart"/>
      <w:r>
        <w:rPr>
          <w:rFonts w:ascii="Arial" w:hAnsi="Arial" w:cs="Arial"/>
          <w:lang w:val="sk-SK"/>
        </w:rPr>
        <w:t>Galvaniho</w:t>
      </w:r>
      <w:proofErr w:type="spellEnd"/>
      <w:r>
        <w:rPr>
          <w:rFonts w:ascii="Arial" w:hAnsi="Arial" w:cs="Arial"/>
          <w:lang w:val="sk-SK"/>
        </w:rPr>
        <w:t xml:space="preserve"> 24, 821 04 Bratislava,</w:t>
      </w:r>
      <w:r w:rsidRPr="008F6593">
        <w:rPr>
          <w:rFonts w:ascii="Arial" w:hAnsi="Arial" w:cs="Arial"/>
          <w:i/>
          <w:lang w:val="sk-SK"/>
        </w:rPr>
        <w:t>,</w:t>
      </w:r>
      <w:r w:rsidRPr="008F6593">
        <w:rPr>
          <w:rFonts w:ascii="Arial" w:hAnsi="Arial" w:cs="Arial"/>
          <w:lang w:val="sk-SK"/>
        </w:rPr>
        <w:t xml:space="preserve"> Slovenská republika, identifikačné číslo </w:t>
      </w:r>
      <w:r w:rsidRPr="008F6593">
        <w:rPr>
          <w:rFonts w:ascii="Arial" w:hAnsi="Arial" w:cs="Arial"/>
          <w:i/>
          <w:lang w:val="sk-SK"/>
        </w:rPr>
        <w:t>IČO</w:t>
      </w:r>
      <w:r w:rsidRPr="008F6593">
        <w:rPr>
          <w:rFonts w:ascii="Arial" w:hAnsi="Arial" w:cs="Arial"/>
          <w:lang w:val="sk-SK"/>
        </w:rPr>
        <w:t xml:space="preserve">: </w:t>
      </w:r>
      <w:r>
        <w:rPr>
          <w:rFonts w:ascii="Arial" w:hAnsi="Arial" w:cs="Arial"/>
          <w:lang w:val="sk-SK"/>
        </w:rPr>
        <w:t>35 801 328.</w:t>
      </w:r>
    </w:p>
    <w:p w:rsidR="00CB577A" w:rsidRPr="008F6593" w:rsidRDefault="00CB577A" w:rsidP="00CB577A">
      <w:pPr>
        <w:keepNext w:val="0"/>
        <w:rPr>
          <w:rFonts w:ascii="Arial" w:hAnsi="Arial" w:cs="Arial"/>
          <w:i/>
          <w:lang w:val="sk-SK"/>
        </w:rPr>
      </w:pPr>
      <w:r w:rsidRPr="008F6593">
        <w:rPr>
          <w:rFonts w:ascii="Arial" w:hAnsi="Arial" w:cs="Arial"/>
          <w:lang w:val="sk-SK"/>
        </w:rPr>
        <w:t>V roku 201</w:t>
      </w:r>
      <w:r w:rsidR="00413B78">
        <w:rPr>
          <w:rFonts w:ascii="Arial" w:hAnsi="Arial" w:cs="Arial"/>
          <w:lang w:val="sk-SK"/>
        </w:rPr>
        <w:t>3</w:t>
      </w:r>
      <w:r w:rsidRPr="008F6593">
        <w:rPr>
          <w:rFonts w:ascii="Arial" w:hAnsi="Arial" w:cs="Arial"/>
          <w:lang w:val="sk-SK"/>
        </w:rPr>
        <w:t xml:space="preserve"> </w:t>
      </w:r>
      <w:r w:rsidR="00E10A9C">
        <w:rPr>
          <w:rFonts w:ascii="Arial" w:hAnsi="Arial" w:cs="Arial"/>
          <w:lang w:val="sk-SK"/>
        </w:rPr>
        <w:t>ne</w:t>
      </w:r>
      <w:r w:rsidRPr="008F6593">
        <w:rPr>
          <w:rFonts w:ascii="Arial" w:hAnsi="Arial" w:cs="Arial"/>
          <w:lang w:val="sk-SK"/>
        </w:rPr>
        <w:t xml:space="preserve">boli uskutočnené </w:t>
      </w:r>
      <w:r w:rsidRPr="00935922">
        <w:rPr>
          <w:rFonts w:ascii="Arial" w:hAnsi="Arial" w:cs="Arial"/>
          <w:i/>
          <w:lang w:val="sk-SK"/>
        </w:rPr>
        <w:t>žiadne</w:t>
      </w:r>
      <w:r w:rsidRPr="008F6593">
        <w:rPr>
          <w:rFonts w:ascii="Arial" w:hAnsi="Arial" w:cs="Arial"/>
          <w:lang w:val="sk-SK"/>
        </w:rPr>
        <w:t xml:space="preserve"> významné zmeny v zápise do Obchodného registra.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Hlavným predmetom činnosti je: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Vykonávanie prác s ťažkými a špeciálnymi mechanizmami,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Prenájom strojov, prístrojov a zariadení,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Cestná nákladná doprava,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Ťažká nadrozmerná železničná doprava nákladov špeciálnym vagónom,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Odborné revízie a skúšky zdvíhacích zariadení,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Opravárenská a servisná činnosť v oblasti dopravy a mechanizácie,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Zemné a výkopové práce ťažkými a špeciálnymi mechanizmami,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Nepravidelná neverejná cestná doprava – </w:t>
      </w:r>
      <w:proofErr w:type="spellStart"/>
      <w:r w:rsidRPr="008F6593">
        <w:rPr>
          <w:rFonts w:ascii="Arial" w:hAnsi="Arial" w:cs="Arial"/>
          <w:lang w:val="sk-SK"/>
        </w:rPr>
        <w:t>doprovodné</w:t>
      </w:r>
      <w:proofErr w:type="spellEnd"/>
      <w:r w:rsidRPr="008F6593">
        <w:rPr>
          <w:rFonts w:ascii="Arial" w:hAnsi="Arial" w:cs="Arial"/>
          <w:lang w:val="sk-SK"/>
        </w:rPr>
        <w:t xml:space="preserve"> služby súvisiace s prepravou ťažkých a nadrozmerných nákladov,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Kúpa tovaru za účelom jeho predaja konečnému spotrebiteľovi (maloobchod),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Kúpa tovaru za účelom jeho predaja iným prevádzkovateľom živnosti (veľkoobchod),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Sprostredkovateľská činnosť,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Poradenská činnosť v rozsahu predmetu podnikania,</w:t>
      </w:r>
    </w:p>
    <w:p w:rsidR="00CB577A" w:rsidRPr="008F6593" w:rsidRDefault="00CB577A" w:rsidP="00CB577A">
      <w:pPr>
        <w:keepNext w:val="0"/>
        <w:numPr>
          <w:ilvl w:val="0"/>
          <w:numId w:val="42"/>
        </w:numPr>
        <w:spacing w:after="0"/>
        <w:jc w:val="left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Ubytovacie služby.</w:t>
      </w:r>
    </w:p>
    <w:p w:rsidR="00CB577A" w:rsidRPr="008F6593" w:rsidRDefault="00CB577A" w:rsidP="00CB577A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CB577A" w:rsidRPr="008F6593" w:rsidRDefault="00CB577A" w:rsidP="00CB577A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B577A" w:rsidRPr="008F6593" w:rsidTr="00D9276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893" w:rsidRPr="008F6593" w:rsidTr="00D9276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893" w:rsidRPr="008F6593" w:rsidRDefault="00AC3893" w:rsidP="00CB577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893" w:rsidRPr="00B32327" w:rsidRDefault="00CB6FB5" w:rsidP="00244BFC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893" w:rsidRPr="00B32327" w:rsidRDefault="00AC3893" w:rsidP="00B10CA7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32327">
              <w:rPr>
                <w:rFonts w:ascii="Arial" w:hAnsi="Arial" w:cs="Arial"/>
                <w:sz w:val="16"/>
                <w:szCs w:val="16"/>
                <w:lang w:val="sk-SK"/>
              </w:rPr>
              <w:t>85,7</w:t>
            </w:r>
          </w:p>
        </w:tc>
      </w:tr>
      <w:tr w:rsidR="00AC3893" w:rsidRPr="008F6593" w:rsidTr="00D9276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893" w:rsidRPr="008F6593" w:rsidRDefault="00AC3893" w:rsidP="00CB577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893" w:rsidRPr="00B32327" w:rsidRDefault="00244BFC" w:rsidP="00CB6FB5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CB6FB5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893" w:rsidRPr="00B32327" w:rsidRDefault="00AC3893" w:rsidP="00B10CA7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32327">
              <w:rPr>
                <w:rFonts w:ascii="Arial" w:hAnsi="Arial" w:cs="Arial"/>
                <w:sz w:val="16"/>
                <w:szCs w:val="16"/>
                <w:lang w:val="sk-SK"/>
              </w:rPr>
              <w:t xml:space="preserve">85 </w:t>
            </w:r>
          </w:p>
        </w:tc>
      </w:tr>
      <w:tr w:rsidR="00AC3893" w:rsidRPr="008F6593" w:rsidTr="00D9276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893" w:rsidRPr="008F6593" w:rsidRDefault="00AC3893" w:rsidP="00CB577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893" w:rsidRPr="00B32327" w:rsidRDefault="00AC3893" w:rsidP="00CB577A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32327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893" w:rsidRPr="00B32327" w:rsidRDefault="00AC3893" w:rsidP="00B10CA7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32327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</w:tbl>
    <w:p w:rsidR="00CB577A" w:rsidRPr="008F6593" w:rsidRDefault="00CB577A" w:rsidP="00CB577A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61452E">
        <w:rPr>
          <w:rFonts w:ascii="Arial" w:hAnsi="Arial" w:cs="Arial"/>
          <w:lang w:val="sk-SK"/>
        </w:rPr>
        <w:t>Informácie o štruktúre spoločníkov ku dňu, ku ktorém</w:t>
      </w:r>
      <w:r>
        <w:rPr>
          <w:rFonts w:ascii="Arial" w:hAnsi="Arial" w:cs="Arial"/>
          <w:lang w:val="sk-SK"/>
        </w:rPr>
        <w:t>u sa zostavuje účtovná 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B577A" w:rsidRPr="008F6593" w:rsidTr="00D92764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1452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B577A" w:rsidRPr="008F6593" w:rsidTr="00D92764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B577A" w:rsidRPr="008F6593" w:rsidTr="00D92764">
        <w:trPr>
          <w:trHeight w:hRule="exact" w:val="739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Felbermayr Holding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Machstrasse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7, Wels, Rakúsko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56 430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B577A" w:rsidRPr="008F6593" w:rsidRDefault="00CB577A" w:rsidP="00CB577A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</w:tbl>
    <w:p w:rsidR="00CB577A" w:rsidRPr="008F6593" w:rsidRDefault="00CB577A" w:rsidP="00CB577A">
      <w:pPr>
        <w:keepNext w:val="0"/>
        <w:spacing w:after="0"/>
        <w:rPr>
          <w:rFonts w:ascii="Arial" w:hAnsi="Arial" w:cs="Arial"/>
          <w:lang w:val="sk-SK"/>
        </w:rPr>
      </w:pPr>
    </w:p>
    <w:p w:rsidR="00CB577A" w:rsidRPr="008F6593" w:rsidRDefault="00CB577A" w:rsidP="00CB577A">
      <w:pPr>
        <w:keepNext w:val="0"/>
        <w:spacing w:after="0"/>
        <w:rPr>
          <w:rFonts w:ascii="Arial" w:hAnsi="Arial" w:cs="Arial"/>
          <w:lang w:val="sk-SK"/>
        </w:rPr>
      </w:pPr>
    </w:p>
    <w:p w:rsidR="00CB577A" w:rsidRPr="008F6593" w:rsidRDefault="00CB577A" w:rsidP="00CB577A">
      <w:pPr>
        <w:keepNext w:val="0"/>
        <w:rPr>
          <w:rFonts w:ascii="Arial" w:hAnsi="Arial" w:cs="Arial"/>
          <w:i/>
          <w:lang w:val="sk-SK"/>
        </w:rPr>
      </w:pPr>
      <w:r w:rsidRPr="008F6593">
        <w:rPr>
          <w:rFonts w:ascii="Arial" w:hAnsi="Arial" w:cs="Arial"/>
          <w:lang w:val="sk-SK"/>
        </w:rPr>
        <w:t xml:space="preserve">Spoločnosť je súčasťou skupiny </w:t>
      </w:r>
      <w:r>
        <w:rPr>
          <w:rFonts w:ascii="Arial" w:hAnsi="Arial" w:cs="Arial"/>
          <w:i/>
          <w:lang w:val="sk-SK"/>
        </w:rPr>
        <w:t xml:space="preserve">Felbermayr Holding </w:t>
      </w:r>
      <w:proofErr w:type="spellStart"/>
      <w:r w:rsidR="00B32327">
        <w:rPr>
          <w:rFonts w:ascii="Arial" w:hAnsi="Arial" w:cs="Arial"/>
          <w:i/>
          <w:lang w:val="sk-SK"/>
        </w:rPr>
        <w:t>G</w:t>
      </w:r>
      <w:r w:rsidR="00E10A9C">
        <w:rPr>
          <w:rFonts w:ascii="Arial" w:hAnsi="Arial" w:cs="Arial"/>
          <w:i/>
          <w:lang w:val="sk-SK"/>
        </w:rPr>
        <w:t>mb</w:t>
      </w:r>
      <w:r w:rsidR="00B32327">
        <w:rPr>
          <w:rFonts w:ascii="Arial" w:hAnsi="Arial" w:cs="Arial"/>
          <w:i/>
          <w:lang w:val="sk-SK"/>
        </w:rPr>
        <w:t>H</w:t>
      </w:r>
      <w:proofErr w:type="spellEnd"/>
      <w:r w:rsidRPr="008F6593">
        <w:rPr>
          <w:rFonts w:ascii="Arial" w:hAnsi="Arial" w:cs="Arial"/>
          <w:i/>
          <w:lang w:val="sk-SK"/>
        </w:rPr>
        <w:t>.</w:t>
      </w:r>
      <w:r w:rsidRPr="008F6593">
        <w:rPr>
          <w:rFonts w:ascii="Arial" w:hAnsi="Arial" w:cs="Arial"/>
          <w:lang w:val="sk-SK"/>
        </w:rPr>
        <w:t xml:space="preserve"> Materskou spoločnosťou spoločnosti je </w:t>
      </w:r>
      <w:r>
        <w:rPr>
          <w:rFonts w:ascii="Arial" w:hAnsi="Arial" w:cs="Arial"/>
          <w:i/>
          <w:lang w:val="sk-SK"/>
        </w:rPr>
        <w:t xml:space="preserve">Felbermayr Holding </w:t>
      </w:r>
      <w:proofErr w:type="spellStart"/>
      <w:r>
        <w:rPr>
          <w:rFonts w:ascii="Arial" w:hAnsi="Arial" w:cs="Arial"/>
          <w:i/>
          <w:lang w:val="sk-SK"/>
        </w:rPr>
        <w:t>Gmb</w:t>
      </w:r>
      <w:r w:rsidR="00337790">
        <w:rPr>
          <w:rFonts w:ascii="Arial" w:hAnsi="Arial" w:cs="Arial"/>
          <w:i/>
          <w:lang w:val="sk-SK"/>
        </w:rPr>
        <w:t>H</w:t>
      </w:r>
      <w:proofErr w:type="spellEnd"/>
      <w:r>
        <w:rPr>
          <w:rFonts w:ascii="Arial" w:hAnsi="Arial" w:cs="Arial"/>
          <w:i/>
          <w:lang w:val="sk-SK"/>
        </w:rPr>
        <w:t>, Wels, Rakúsko</w:t>
      </w:r>
      <w:r w:rsidRPr="008F6593">
        <w:rPr>
          <w:rFonts w:ascii="Arial" w:hAnsi="Arial" w:cs="Arial"/>
          <w:lang w:val="sk-SK"/>
        </w:rPr>
        <w:t xml:space="preserve"> a materskou spoločnosťou celej skupiny je</w:t>
      </w:r>
      <w:r>
        <w:rPr>
          <w:rFonts w:ascii="Arial" w:hAnsi="Arial" w:cs="Arial"/>
          <w:i/>
          <w:lang w:val="sk-SK"/>
        </w:rPr>
        <w:t xml:space="preserve"> Felbermayr Holding </w:t>
      </w:r>
      <w:proofErr w:type="spellStart"/>
      <w:r>
        <w:rPr>
          <w:rFonts w:ascii="Arial" w:hAnsi="Arial" w:cs="Arial"/>
          <w:i/>
          <w:lang w:val="sk-SK"/>
        </w:rPr>
        <w:t>GmbH</w:t>
      </w:r>
      <w:proofErr w:type="spellEnd"/>
      <w:r>
        <w:rPr>
          <w:rFonts w:ascii="Arial" w:hAnsi="Arial" w:cs="Arial"/>
          <w:i/>
          <w:lang w:val="sk-SK"/>
        </w:rPr>
        <w:t xml:space="preserve">, Wels, Rakúsko. </w:t>
      </w:r>
      <w:r w:rsidRPr="008F6593">
        <w:rPr>
          <w:rFonts w:ascii="Arial" w:hAnsi="Arial" w:cs="Arial"/>
          <w:lang w:val="sk-SK"/>
        </w:rPr>
        <w:t xml:space="preserve">Konsolidovanú účtovnú závierku za najväčšiu skupinu podnikov zostavuje </w:t>
      </w:r>
      <w:r w:rsidRPr="00277CC5">
        <w:rPr>
          <w:rFonts w:ascii="Arial" w:hAnsi="Arial" w:cs="Arial"/>
          <w:i/>
          <w:lang w:val="sk-SK"/>
        </w:rPr>
        <w:t>m</w:t>
      </w:r>
      <w:r w:rsidR="00337790">
        <w:rPr>
          <w:rFonts w:ascii="Arial" w:hAnsi="Arial" w:cs="Arial"/>
          <w:i/>
          <w:lang w:val="sk-SK"/>
        </w:rPr>
        <w:t>aterská spoločnosť celej skupiny.</w:t>
      </w:r>
      <w:r w:rsidRPr="00277CC5">
        <w:rPr>
          <w:rFonts w:ascii="Arial" w:hAnsi="Arial" w:cs="Arial"/>
          <w:i/>
          <w:lang w:val="sk-SK"/>
        </w:rPr>
        <w:t xml:space="preserve"> </w:t>
      </w:r>
      <w:r w:rsidRPr="008F6593">
        <w:rPr>
          <w:rFonts w:ascii="Arial" w:hAnsi="Arial" w:cs="Arial"/>
          <w:lang w:val="sk-SK"/>
        </w:rPr>
        <w:t xml:space="preserve">Táto účtovná závierka je k nahliadnutiu v sídle uvedenej spoločnosti, </w:t>
      </w:r>
      <w:proofErr w:type="spellStart"/>
      <w:r>
        <w:rPr>
          <w:rFonts w:ascii="Arial" w:hAnsi="Arial" w:cs="Arial"/>
          <w:i/>
          <w:lang w:val="sk-SK"/>
        </w:rPr>
        <w:t>Machstrasse</w:t>
      </w:r>
      <w:proofErr w:type="spellEnd"/>
      <w:r>
        <w:rPr>
          <w:rFonts w:ascii="Arial" w:hAnsi="Arial" w:cs="Arial"/>
          <w:i/>
          <w:lang w:val="sk-SK"/>
        </w:rPr>
        <w:t xml:space="preserve"> 7, Wels, Rakúsko.</w:t>
      </w:r>
      <w:r w:rsidRPr="00277CC5">
        <w:rPr>
          <w:rFonts w:ascii="Arial" w:hAnsi="Arial" w:cs="Arial"/>
          <w:i/>
          <w:lang w:val="sk-SK"/>
        </w:rPr>
        <w:t xml:space="preserve"> </w:t>
      </w:r>
    </w:p>
    <w:p w:rsidR="00CB577A" w:rsidRPr="00647624" w:rsidRDefault="00337790" w:rsidP="00CB577A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Spoločnosť nie je neobmedzene ručiacim spoločníkom v inom podniku.</w:t>
      </w:r>
    </w:p>
    <w:p w:rsidR="00CB577A" w:rsidRPr="008F6593" w:rsidRDefault="00CB577A" w:rsidP="00CB577A">
      <w:pPr>
        <w:keepNext w:val="0"/>
        <w:rPr>
          <w:rFonts w:ascii="Arial" w:hAnsi="Arial" w:cs="Arial"/>
          <w:i/>
          <w:highlight w:val="yellow"/>
          <w:lang w:val="sk-SK"/>
        </w:rPr>
      </w:pP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Členovia štatutárnych orgánov k 31. decembru 20</w:t>
      </w:r>
      <w:r w:rsidR="006E58C0">
        <w:rPr>
          <w:rFonts w:ascii="Arial" w:hAnsi="Arial" w:cs="Arial"/>
          <w:lang w:val="sk-SK"/>
        </w:rPr>
        <w:t>13</w:t>
      </w:r>
      <w:r w:rsidRPr="008F6593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CB577A" w:rsidRPr="008F6593" w:rsidTr="00D92764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CB577A" w:rsidRPr="008F6593" w:rsidRDefault="00CB577A" w:rsidP="00CB577A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647624">
              <w:rPr>
                <w:rFonts w:ascii="Arial" w:hAnsi="Arial" w:cs="Arial"/>
                <w:b/>
                <w:i/>
                <w:iCs/>
                <w:lang w:val="sk-SK"/>
              </w:rPr>
              <w:t>Predstavenstvo</w:t>
            </w:r>
            <w:r w:rsidRPr="00647624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647624">
              <w:rPr>
                <w:rFonts w:ascii="Arial" w:hAnsi="Arial" w:cs="Arial"/>
                <w:b/>
                <w:i/>
                <w:lang w:val="sk-SK"/>
              </w:rPr>
              <w:t>(Konatelia)</w:t>
            </w:r>
          </w:p>
        </w:tc>
      </w:tr>
      <w:tr w:rsidR="00CB577A" w:rsidRPr="008F6593" w:rsidTr="00D92764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konateľ</w:t>
            </w:r>
            <w:r w:rsidRPr="008F6593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Wolfgang Schellerer (od 09.06.2010)</w:t>
            </w:r>
          </w:p>
        </w:tc>
      </w:tr>
      <w:tr w:rsidR="00CB577A" w:rsidRPr="008F6593" w:rsidTr="00D92764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Peter Stöttinger (od 09.06.2010)</w:t>
            </w:r>
          </w:p>
        </w:tc>
      </w:tr>
      <w:tr w:rsidR="00CB577A" w:rsidRPr="008F6593" w:rsidTr="00D92764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CB577A" w:rsidRPr="008F6593" w:rsidTr="00D92764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CB577A" w:rsidRPr="008F6593" w:rsidRDefault="00CB577A" w:rsidP="00CB577A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:rsidR="00CB577A" w:rsidRPr="00647624" w:rsidRDefault="00CB577A" w:rsidP="00CB577A">
      <w:pPr>
        <w:keepNext w:val="0"/>
        <w:rPr>
          <w:rFonts w:ascii="Arial" w:hAnsi="Arial" w:cs="Arial"/>
          <w:i/>
          <w:lang w:val="sk-SK"/>
        </w:rPr>
      </w:pPr>
      <w:r w:rsidRPr="00647624">
        <w:rPr>
          <w:rFonts w:ascii="Arial" w:hAnsi="Arial" w:cs="Arial"/>
          <w:i/>
          <w:lang w:val="sk-SK"/>
        </w:rPr>
        <w:t xml:space="preserve">Spoločnosť nemá organizačnú zložku v zahraničí. </w:t>
      </w:r>
    </w:p>
    <w:p w:rsidR="00CB577A" w:rsidRPr="008F6593" w:rsidRDefault="00CB577A" w:rsidP="00CB577A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8F6593">
        <w:rPr>
          <w:rFonts w:ascii="Arial" w:hAnsi="Arial" w:cs="Arial"/>
          <w:i/>
          <w:highlight w:val="yellow"/>
          <w:lang w:val="sk-SK"/>
        </w:rPr>
        <w:br w:type="page"/>
      </w:r>
    </w:p>
    <w:p w:rsidR="00CB577A" w:rsidRPr="008F6593" w:rsidRDefault="00CB577A" w:rsidP="00CB577A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8F6593">
        <w:rPr>
          <w:rFonts w:ascii="Arial" w:hAnsi="Arial" w:cs="Arial"/>
          <w:lang w:val="sk-SK"/>
        </w:rPr>
        <w:lastRenderedPageBreak/>
        <w:t>ZákladnÉ východiskÁ prE ZostavenIE účTOVNEJ závIErky</w:t>
      </w:r>
      <w:bookmarkEnd w:id="2"/>
      <w:bookmarkEnd w:id="3"/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8F6593">
        <w:rPr>
          <w:rFonts w:ascii="Arial" w:hAnsi="Arial" w:cs="Arial"/>
          <w:lang w:val="sk-SK"/>
        </w:rPr>
        <w:t>Z.z</w:t>
      </w:r>
      <w:proofErr w:type="spellEnd"/>
      <w:r w:rsidRPr="008F6593">
        <w:rPr>
          <w:rFonts w:ascii="Arial" w:hAnsi="Arial" w:cs="Arial"/>
          <w:lang w:val="sk-SK"/>
        </w:rPr>
        <w:t xml:space="preserve">. o účtovníctve v znení neskorších predpisov za predpokladu nepretržitého trvania jej činnosti a je zostavená </w:t>
      </w:r>
      <w:r w:rsidRPr="00647624">
        <w:rPr>
          <w:rFonts w:ascii="Arial" w:hAnsi="Arial" w:cs="Arial"/>
          <w:lang w:val="sk-SK"/>
        </w:rPr>
        <w:t xml:space="preserve">ako </w:t>
      </w:r>
      <w:r w:rsidRPr="00647624">
        <w:rPr>
          <w:rFonts w:ascii="Arial" w:hAnsi="Arial" w:cs="Arial"/>
          <w:i/>
          <w:lang w:val="sk-SK"/>
        </w:rPr>
        <w:t>riadna</w:t>
      </w:r>
      <w:r w:rsidRPr="00647624">
        <w:rPr>
          <w:rFonts w:ascii="Arial" w:hAnsi="Arial" w:cs="Arial"/>
          <w:lang w:val="sk-SK"/>
        </w:rPr>
        <w:t xml:space="preserve"> účtovná závierka.</w:t>
      </w:r>
      <w:r w:rsidRPr="008F6593">
        <w:rPr>
          <w:rFonts w:ascii="Arial" w:hAnsi="Arial" w:cs="Arial"/>
          <w:lang w:val="sk-SK"/>
        </w:rPr>
        <w:t xml:space="preserve"> 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Účtovná závierka spoločnosti za predchádzajúce účtovné obdobie k 31. decembru 201</w:t>
      </w:r>
      <w:r w:rsidR="006E58C0">
        <w:rPr>
          <w:rFonts w:ascii="Arial" w:hAnsi="Arial" w:cs="Arial"/>
          <w:lang w:val="sk-SK"/>
        </w:rPr>
        <w:t>2</w:t>
      </w:r>
      <w:r w:rsidRPr="008F6593">
        <w:rPr>
          <w:rFonts w:ascii="Arial" w:hAnsi="Arial" w:cs="Arial"/>
          <w:i/>
          <w:lang w:val="sk-SK"/>
        </w:rPr>
        <w:t xml:space="preserve"> </w:t>
      </w:r>
      <w:r w:rsidRPr="008F6593">
        <w:rPr>
          <w:rFonts w:ascii="Arial" w:hAnsi="Arial" w:cs="Arial"/>
          <w:lang w:val="sk-SK"/>
        </w:rPr>
        <w:t xml:space="preserve">bola schválená valným zhromaždením spoločnosti dňa </w:t>
      </w:r>
      <w:r w:rsidR="00032AF8">
        <w:rPr>
          <w:rFonts w:ascii="Arial" w:hAnsi="Arial" w:cs="Arial"/>
          <w:i/>
          <w:lang w:val="sk-SK"/>
        </w:rPr>
        <w:t>31.05.201</w:t>
      </w:r>
      <w:r w:rsidR="006E58C0">
        <w:rPr>
          <w:rFonts w:ascii="Arial" w:hAnsi="Arial" w:cs="Arial"/>
          <w:i/>
          <w:lang w:val="sk-SK"/>
        </w:rPr>
        <w:t>3</w:t>
      </w:r>
    </w:p>
    <w:p w:rsidR="00CB577A" w:rsidRPr="008F6593" w:rsidRDefault="00CB577A" w:rsidP="00CB577A">
      <w:pPr>
        <w:pStyle w:val="Nadpis1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VŠEOBECNÉ účTOVNÉ zásady A METÓDY</w:t>
      </w:r>
    </w:p>
    <w:p w:rsidR="00C51050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6E58C0">
        <w:rPr>
          <w:rFonts w:ascii="Arial" w:hAnsi="Arial" w:cs="Arial"/>
          <w:lang w:val="sk-SK"/>
        </w:rPr>
        <w:t>3</w:t>
      </w:r>
      <w:r w:rsidRPr="008F6593">
        <w:rPr>
          <w:rFonts w:ascii="Arial" w:hAnsi="Arial" w:cs="Arial"/>
          <w:lang w:val="sk-SK"/>
        </w:rPr>
        <w:t xml:space="preserve"> a</w:t>
      </w:r>
      <w:r w:rsidR="00C51050">
        <w:rPr>
          <w:rFonts w:ascii="Arial" w:hAnsi="Arial" w:cs="Arial"/>
          <w:lang w:val="sk-SK"/>
        </w:rPr>
        <w:t> </w:t>
      </w:r>
      <w:r w:rsidRPr="008F6593">
        <w:rPr>
          <w:rFonts w:ascii="Arial" w:hAnsi="Arial" w:cs="Arial"/>
          <w:lang w:val="sk-SK"/>
        </w:rPr>
        <w:t>201</w:t>
      </w:r>
      <w:r w:rsidR="006E58C0">
        <w:rPr>
          <w:rFonts w:ascii="Arial" w:hAnsi="Arial" w:cs="Arial"/>
          <w:lang w:val="sk-SK"/>
        </w:rPr>
        <w:t>2</w:t>
      </w:r>
    </w:p>
    <w:p w:rsidR="00CB577A" w:rsidRPr="008F6593" w:rsidRDefault="00CB577A" w:rsidP="00CB577A">
      <w:pPr>
        <w:keepNext w:val="0"/>
        <w:rPr>
          <w:rFonts w:ascii="Arial" w:hAnsi="Arial" w:cs="Arial"/>
          <w:i/>
          <w:lang w:val="sk-SK"/>
        </w:rPr>
      </w:pPr>
      <w:r w:rsidRPr="008F6593">
        <w:rPr>
          <w:rFonts w:ascii="Arial" w:hAnsi="Arial" w:cs="Arial"/>
          <w:lang w:val="sk-SK"/>
        </w:rPr>
        <w:t xml:space="preserve"> sú nasledovné: </w:t>
      </w:r>
    </w:p>
    <w:p w:rsidR="00CB577A" w:rsidRPr="008F6593" w:rsidRDefault="00CB577A" w:rsidP="00CB577A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8F6593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</w:p>
    <w:p w:rsidR="00CB577A" w:rsidRPr="008F6593" w:rsidRDefault="00CB577A" w:rsidP="00CB577A">
      <w:pPr>
        <w:keepNext w:val="0"/>
        <w:rPr>
          <w:rFonts w:ascii="Arial" w:hAnsi="Arial" w:cs="Arial"/>
          <w:iCs/>
          <w:noProof/>
          <w:lang w:val="sk-SK"/>
        </w:rPr>
      </w:pPr>
      <w:r w:rsidRPr="008F6593">
        <w:rPr>
          <w:rFonts w:ascii="Arial" w:hAnsi="Arial" w:cs="Arial"/>
          <w:iCs/>
          <w:noProof/>
          <w:lang w:val="sk-SK"/>
        </w:rPr>
        <w:t xml:space="preserve"> </w:t>
      </w:r>
    </w:p>
    <w:p w:rsidR="00CB577A" w:rsidRPr="008F6593" w:rsidRDefault="00CB577A" w:rsidP="00CB577A">
      <w:pPr>
        <w:keepNext w:val="0"/>
        <w:rPr>
          <w:rFonts w:ascii="Arial" w:hAnsi="Arial" w:cs="Arial"/>
          <w:b/>
          <w:i/>
          <w:lang w:val="sk-SK"/>
        </w:rPr>
      </w:pPr>
      <w:r w:rsidRPr="008F6593">
        <w:rPr>
          <w:rFonts w:ascii="Arial" w:hAnsi="Arial" w:cs="Arial"/>
          <w:b/>
          <w:i/>
          <w:lang w:val="sk-SK"/>
        </w:rPr>
        <w:t>Odpisovanie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CB577A" w:rsidRPr="008F6593" w:rsidTr="00D92764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CB577A" w:rsidRPr="008F6593" w:rsidRDefault="00CB577A" w:rsidP="00CB577A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8F6593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B577A" w:rsidRPr="008F6593" w:rsidRDefault="00CB577A" w:rsidP="00CB577A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8F6593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B577A" w:rsidRPr="008F6593" w:rsidRDefault="00CB577A" w:rsidP="00CB577A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8F6593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B577A" w:rsidRPr="008F6593" w:rsidRDefault="00CB577A" w:rsidP="00CB577A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8F6593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CB577A" w:rsidRPr="008F6593" w:rsidTr="00D92764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8F6593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CB577A" w:rsidRPr="008F6593" w:rsidTr="00D92764">
        <w:trPr>
          <w:cantSplit/>
        </w:trPr>
        <w:tc>
          <w:tcPr>
            <w:tcW w:w="3261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8F6593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CB577A" w:rsidRPr="008F6593" w:rsidTr="00D92764">
        <w:trPr>
          <w:cantSplit/>
        </w:trPr>
        <w:tc>
          <w:tcPr>
            <w:tcW w:w="3261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8F6593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12,5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CB577A" w:rsidRPr="008F6593" w:rsidTr="00D92764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middle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8F6593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rôzna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CB577A" w:rsidRPr="008F6593" w:rsidRDefault="00CB577A" w:rsidP="00CB577A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hAnsi="Arial" w:cs="Arial"/>
                <w:lang w:val="sk-SK"/>
              </w:rPr>
              <w:t>jednorázový</w:t>
            </w:r>
            <w:proofErr w:type="spellEnd"/>
            <w:r>
              <w:rPr>
                <w:rFonts w:ascii="Arial" w:hAnsi="Arial" w:cs="Arial"/>
                <w:lang w:val="sk-SK"/>
              </w:rPr>
              <w:t xml:space="preserve"> odpis</w:t>
            </w:r>
          </w:p>
        </w:tc>
      </w:tr>
    </w:tbl>
    <w:p w:rsidR="00CB577A" w:rsidRPr="008F6593" w:rsidRDefault="00CB577A" w:rsidP="00CB577A">
      <w:pPr>
        <w:keepNext w:val="0"/>
        <w:spacing w:after="0"/>
        <w:rPr>
          <w:rFonts w:ascii="Arial" w:hAnsi="Arial" w:cs="Arial"/>
          <w:lang w:val="sk-SK"/>
        </w:rPr>
      </w:pP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8F6593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CB577A" w:rsidRPr="008F6593" w:rsidRDefault="00CB577A" w:rsidP="00CB577A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Dlhodobý hmotný majetok vytvorený vlastnou činnosťou sa oceňuje vlastnými nákladmi, ktoré zahrňujú priame materiálové a mzdové náklady a výrobné režijné náklady </w:t>
      </w:r>
    </w:p>
    <w:p w:rsidR="00CB577A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:rsidR="00E10A9C" w:rsidRDefault="00E10A9C" w:rsidP="00CB577A">
      <w:pPr>
        <w:keepNext w:val="0"/>
        <w:rPr>
          <w:rFonts w:ascii="Arial" w:hAnsi="Arial" w:cs="Arial"/>
          <w:lang w:val="sk-SK"/>
        </w:rPr>
      </w:pPr>
    </w:p>
    <w:p w:rsidR="00244BFC" w:rsidRPr="008F6593" w:rsidRDefault="00244BFC" w:rsidP="00CB577A">
      <w:pPr>
        <w:keepNext w:val="0"/>
        <w:rPr>
          <w:rFonts w:ascii="Arial" w:hAnsi="Arial" w:cs="Arial"/>
          <w:lang w:val="sk-SK"/>
        </w:rPr>
      </w:pPr>
    </w:p>
    <w:p w:rsidR="00CB577A" w:rsidRPr="008F6593" w:rsidRDefault="00CB577A" w:rsidP="00CB577A">
      <w:pPr>
        <w:keepNext w:val="0"/>
        <w:rPr>
          <w:rFonts w:ascii="Arial" w:hAnsi="Arial" w:cs="Arial"/>
          <w:b/>
          <w:i/>
          <w:lang w:val="sk-SK"/>
        </w:rPr>
      </w:pPr>
      <w:r w:rsidRPr="008F6593">
        <w:rPr>
          <w:rFonts w:ascii="Arial" w:hAnsi="Arial" w:cs="Arial"/>
          <w:b/>
          <w:i/>
          <w:lang w:val="sk-SK"/>
        </w:rPr>
        <w:t>Odpisovanie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CB577A" w:rsidRPr="008F6593" w:rsidTr="00D92764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CB577A" w:rsidRPr="008F6593" w:rsidRDefault="00CB577A" w:rsidP="00CB577A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8F6593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B577A" w:rsidRPr="008F6593" w:rsidRDefault="00CB577A" w:rsidP="00CB577A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8F6593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B577A" w:rsidRPr="008F6593" w:rsidRDefault="00CB577A" w:rsidP="00CB577A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8F6593">
              <w:rPr>
                <w:rFonts w:ascii="Arial" w:hAnsi="Arial" w:cs="Arial"/>
                <w:b/>
                <w:lang w:val="sk-SK"/>
              </w:rPr>
              <w:t>Ročná odpisová sadzba</w:t>
            </w:r>
            <w:r>
              <w:rPr>
                <w:rFonts w:ascii="Arial" w:hAnsi="Arial" w:cs="Arial"/>
                <w:b/>
                <w:lang w:val="sk-SK"/>
              </w:rPr>
              <w:t xml:space="preserve"> -koeficient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CB577A" w:rsidRPr="008F6593" w:rsidRDefault="00CB577A" w:rsidP="00CB577A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8F6593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CB577A" w:rsidRPr="008F6593" w:rsidTr="00D92764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8F6593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B577A" w:rsidRPr="008F6593" w:rsidRDefault="00337790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CB577A" w:rsidRPr="008F6593" w:rsidTr="00D92764">
        <w:trPr>
          <w:cantSplit/>
        </w:trPr>
        <w:tc>
          <w:tcPr>
            <w:tcW w:w="3261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8F6593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  <w:r w:rsidRPr="008F6593">
              <w:rPr>
                <w:rFonts w:ascii="Arial" w:hAnsi="Arial" w:cs="Arial"/>
                <w:lang w:val="sk-SK"/>
              </w:rPr>
              <w:t>-</w:t>
            </w:r>
            <w:r>
              <w:rPr>
                <w:rFonts w:ascii="Arial" w:hAnsi="Arial" w:cs="Arial"/>
                <w:lang w:val="sk-SK"/>
              </w:rPr>
              <w:t>12</w:t>
            </w:r>
          </w:p>
        </w:tc>
        <w:tc>
          <w:tcPr>
            <w:tcW w:w="1559" w:type="dxa"/>
            <w:vAlign w:val="bottom"/>
          </w:tcPr>
          <w:p w:rsidR="00CB577A" w:rsidRPr="008F6593" w:rsidRDefault="00337790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25-8,3%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CB577A" w:rsidRPr="008F6593" w:rsidTr="00D92764">
        <w:trPr>
          <w:cantSplit/>
        </w:trPr>
        <w:tc>
          <w:tcPr>
            <w:tcW w:w="3261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8F6593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  <w:r w:rsidRPr="008F6593">
              <w:rPr>
                <w:rFonts w:ascii="Arial" w:hAnsi="Arial" w:cs="Arial"/>
                <w:lang w:val="sk-SK"/>
              </w:rPr>
              <w:t>-</w:t>
            </w: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vAlign w:val="bottom"/>
          </w:tcPr>
          <w:p w:rsidR="00CB577A" w:rsidRPr="008F6593" w:rsidRDefault="00337790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25-16,7%</w:t>
            </w:r>
          </w:p>
        </w:tc>
        <w:tc>
          <w:tcPr>
            <w:tcW w:w="1559" w:type="dxa"/>
            <w:vAlign w:val="bottom"/>
          </w:tcPr>
          <w:p w:rsidR="00CB577A" w:rsidRPr="008F6593" w:rsidRDefault="00CB577A" w:rsidP="00CB577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:rsidR="00CB577A" w:rsidRPr="008F6593" w:rsidRDefault="00CB577A" w:rsidP="00CB577A">
      <w:pPr>
        <w:keepNext w:val="0"/>
        <w:spacing w:after="0"/>
        <w:rPr>
          <w:rFonts w:ascii="Arial" w:hAnsi="Arial" w:cs="Arial"/>
          <w:lang w:val="sk-SK"/>
        </w:rPr>
      </w:pP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:rsidR="00CB577A" w:rsidRPr="008F6593" w:rsidRDefault="00CB577A" w:rsidP="00CB577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  <w:r w:rsidRPr="008F6593">
        <w:rPr>
          <w:rFonts w:ascii="Arial" w:hAnsi="Arial" w:cs="Arial"/>
          <w:lang w:val="sk-SK"/>
        </w:rPr>
        <w:br w:type="page"/>
      </w: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lastRenderedPageBreak/>
        <w:t>Finančný majetok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Pokiaľ dochádza k poklesu hodnoty finančného majetku, ktorý sa ku dňu zostavenia účtovnej závierky nepreceňuje na reálnu hodnotu, rozdiel sa považuje za dočasné zníženie hodnoty a účtuje sa ako opravná položka.</w:t>
      </w: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8F6593">
        <w:rPr>
          <w:rFonts w:ascii="Arial" w:hAnsi="Arial" w:cs="Arial"/>
          <w:lang w:val="sk-SK"/>
        </w:rPr>
        <w:t>Zásoby</w:t>
      </w:r>
      <w:bookmarkEnd w:id="8"/>
      <w:bookmarkEnd w:id="9"/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Nakupované zásoby sú ocenené obstarávacími cenami s použitím metódy </w:t>
      </w:r>
      <w:r w:rsidRPr="001E1A29">
        <w:rPr>
          <w:rFonts w:ascii="Arial" w:hAnsi="Arial" w:cs="Arial"/>
          <w:i/>
          <w:iCs/>
          <w:lang w:val="sk-SK"/>
        </w:rPr>
        <w:t>s použitím pevných cien a oceňovacích rozdielov /váženým aritmetickým priemerom</w:t>
      </w:r>
      <w:r w:rsidRPr="001E1A29">
        <w:rPr>
          <w:rFonts w:ascii="Arial" w:hAnsi="Arial" w:cs="Arial"/>
          <w:lang w:val="sk-SK"/>
        </w:rPr>
        <w:t>. Obstarávacia cena zásob</w:t>
      </w:r>
      <w:r w:rsidRPr="008F6593">
        <w:rPr>
          <w:rFonts w:ascii="Arial" w:hAnsi="Arial" w:cs="Arial"/>
          <w:lang w:val="sk-SK"/>
        </w:rPr>
        <w:t xml:space="preserve"> zahŕňa cenu obstarania a náklady súvisiace s ich obstaraním (náklady na prepravu, clo, provízie, atď.). Prijaté zľavy, diskonty, rabaty znižujú obstarávaciu cenu zásob.</w:t>
      </w:r>
    </w:p>
    <w:p w:rsidR="00CB577A" w:rsidRPr="008F6593" w:rsidRDefault="00CB577A" w:rsidP="00E10A9C">
      <w:pPr>
        <w:keepNext w:val="0"/>
        <w:rPr>
          <w:rFonts w:ascii="Arial" w:hAnsi="Arial" w:cs="Arial"/>
        </w:rPr>
      </w:pPr>
      <w:r w:rsidRPr="008F6593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8F6593">
        <w:rPr>
          <w:rFonts w:ascii="Arial" w:hAnsi="Arial" w:cs="Arial"/>
          <w:lang w:val="sk-SK"/>
        </w:rPr>
        <w:t>Pohľadávky</w:t>
      </w:r>
      <w:bookmarkEnd w:id="10"/>
      <w:bookmarkEnd w:id="11"/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CB577A" w:rsidRPr="00DE0F79" w:rsidRDefault="00CB577A" w:rsidP="00CB577A">
      <w:pPr>
        <w:pStyle w:val="odstavecbezcisla"/>
        <w:spacing w:after="240"/>
        <w:ind w:left="0"/>
        <w:rPr>
          <w:rFonts w:ascii="Arial" w:hAnsi="Arial" w:cs="Arial"/>
          <w:i/>
        </w:rPr>
      </w:pPr>
      <w:r w:rsidRPr="00DE0F79">
        <w:rPr>
          <w:rFonts w:ascii="Arial" w:hAnsi="Arial" w:cs="Arial"/>
          <w:i/>
        </w:rPr>
        <w:t>Ak je zostatková doba splatnosti pohľadávky dlhšia ako jeden rok, tvorí sa opravná položka, ktorá predstavuje rozdiel medzi menovitou a súčasnou hodnotou pohľadávky</w:t>
      </w: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Náklady budúcich období a príjmy budúcich období</w:t>
      </w:r>
    </w:p>
    <w:p w:rsidR="00CB577A" w:rsidRPr="008F6593" w:rsidRDefault="00CB577A" w:rsidP="00CB577A">
      <w:pPr>
        <w:pStyle w:val="Zkladntext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Záväzky </w:t>
      </w:r>
    </w:p>
    <w:p w:rsidR="00CB577A" w:rsidRPr="008F6593" w:rsidRDefault="00CB577A" w:rsidP="00CB577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8F6593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Rezervy 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Výdavky budúcich období a výnosy budúcich období</w:t>
      </w:r>
    </w:p>
    <w:p w:rsidR="00CB577A" w:rsidRDefault="00CB577A" w:rsidP="00CB577A">
      <w:pPr>
        <w:pStyle w:val="Zkladntext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E10A9C" w:rsidRDefault="00E10A9C" w:rsidP="00CB577A">
      <w:pPr>
        <w:pStyle w:val="Zkladntext"/>
        <w:keepNext w:val="0"/>
        <w:rPr>
          <w:rFonts w:ascii="Arial" w:hAnsi="Arial" w:cs="Arial"/>
          <w:lang w:val="sk-SK"/>
        </w:rPr>
      </w:pPr>
    </w:p>
    <w:p w:rsidR="00E10A9C" w:rsidRPr="008F6593" w:rsidRDefault="00E10A9C" w:rsidP="00CB577A">
      <w:pPr>
        <w:pStyle w:val="Zkladntext"/>
        <w:keepNext w:val="0"/>
        <w:rPr>
          <w:rFonts w:ascii="Arial" w:hAnsi="Arial" w:cs="Arial"/>
          <w:lang w:val="sk-SK"/>
        </w:rPr>
      </w:pPr>
    </w:p>
    <w:p w:rsidR="00CB577A" w:rsidRPr="00082E19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r w:rsidRPr="00082E19">
        <w:rPr>
          <w:rFonts w:ascii="Arial" w:hAnsi="Arial" w:cs="Arial"/>
          <w:lang w:val="sk-SK"/>
        </w:rPr>
        <w:lastRenderedPageBreak/>
        <w:t>Vlastné imanie</w:t>
      </w:r>
    </w:p>
    <w:p w:rsidR="00CB577A" w:rsidRPr="008F6593" w:rsidRDefault="00CB577A" w:rsidP="00CB577A">
      <w:pPr>
        <w:keepNext w:val="0"/>
        <w:rPr>
          <w:rFonts w:ascii="Arial" w:hAnsi="Arial" w:cs="Arial"/>
          <w:i/>
          <w:lang w:val="sk-SK"/>
        </w:rPr>
      </w:pPr>
      <w:r w:rsidRPr="00082E19">
        <w:rPr>
          <w:rFonts w:ascii="Arial" w:hAnsi="Arial" w:cs="Arial"/>
          <w:lang w:val="sk-SK"/>
        </w:rPr>
        <w:t xml:space="preserve">Vlastné imanie sa skladá zo základného imania, </w:t>
      </w:r>
      <w:r w:rsidR="00337790">
        <w:rPr>
          <w:rFonts w:ascii="Arial" w:hAnsi="Arial" w:cs="Arial"/>
          <w:i/>
          <w:lang w:val="sk-SK"/>
        </w:rPr>
        <w:t xml:space="preserve">zákonného rezervného fondu, nerozdeleného zisku minulých rokov, neuhradenej straty minulých rokov </w:t>
      </w:r>
      <w:r w:rsidRPr="00082E19">
        <w:rPr>
          <w:rFonts w:ascii="Arial" w:hAnsi="Arial" w:cs="Arial"/>
          <w:i/>
          <w:lang w:val="sk-SK"/>
        </w:rPr>
        <w:t>a výsledku hospodárenia v schvaľovacom konaní.</w:t>
      </w:r>
      <w:r w:rsidRPr="008F6593">
        <w:rPr>
          <w:rFonts w:ascii="Arial" w:hAnsi="Arial" w:cs="Arial"/>
          <w:i/>
          <w:lang w:val="sk-SK"/>
        </w:rPr>
        <w:t xml:space="preserve"> 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>
        <w:rPr>
          <w:rFonts w:ascii="Arial" w:hAnsi="Arial" w:cs="Arial"/>
          <w:i/>
          <w:iCs/>
          <w:lang w:val="sk-SK"/>
        </w:rPr>
        <w:t>O</w:t>
      </w:r>
      <w:r w:rsidRPr="008F6593">
        <w:rPr>
          <w:rFonts w:ascii="Arial" w:hAnsi="Arial" w:cs="Arial"/>
          <w:i/>
          <w:iCs/>
          <w:lang w:val="sk-SK"/>
        </w:rPr>
        <w:t>kresného</w:t>
      </w:r>
      <w:r w:rsidRPr="008F6593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</w:t>
      </w:r>
      <w:r w:rsidRPr="00082E19">
        <w:rPr>
          <w:rFonts w:ascii="Arial" w:hAnsi="Arial" w:cs="Arial"/>
          <w:lang w:val="sk-SK"/>
        </w:rPr>
        <w:t>nebolo ku dňu účtovnej závierky zaregistrované, sa vykazuje ako zmeny základného imania. Vklady presahujúce základné imanie sa vykazujú ako emisné ážio.</w:t>
      </w:r>
    </w:p>
    <w:p w:rsidR="00CB577A" w:rsidRPr="008F6593" w:rsidRDefault="00CB577A" w:rsidP="00CB577A">
      <w:pPr>
        <w:keepNext w:val="0"/>
        <w:jc w:val="left"/>
        <w:rPr>
          <w:rFonts w:ascii="Arial" w:hAnsi="Arial" w:cs="Arial"/>
          <w:i/>
          <w:lang w:val="sk-SK"/>
        </w:rPr>
      </w:pPr>
      <w:r w:rsidRPr="008F6593">
        <w:rPr>
          <w:rFonts w:ascii="Arial" w:hAnsi="Arial" w:cs="Arial"/>
          <w:lang w:val="sk-SK"/>
        </w:rPr>
        <w:t>Spoločnosť vytvára rezervný fond</w:t>
      </w:r>
      <w:r w:rsidRPr="008F6593">
        <w:rPr>
          <w:rFonts w:ascii="Arial" w:hAnsi="Arial" w:cs="Arial"/>
          <w:i/>
          <w:lang w:val="sk-SK"/>
        </w:rPr>
        <w:t xml:space="preserve">  </w:t>
      </w:r>
      <w:r w:rsidR="001E1A29">
        <w:rPr>
          <w:rFonts w:ascii="Arial" w:hAnsi="Arial" w:cs="Arial"/>
          <w:i/>
          <w:lang w:val="sk-SK"/>
        </w:rPr>
        <w:t>zo zisku vo výške 5%, najviac však do výšky 10% základného imania.</w:t>
      </w: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Transakcie v cudzích menách</w:t>
      </w:r>
    </w:p>
    <w:p w:rsidR="00CB577A" w:rsidRPr="008F6593" w:rsidRDefault="00CB577A" w:rsidP="00CB577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CB577A" w:rsidRPr="008F6593" w:rsidRDefault="00CB577A" w:rsidP="00CB577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CB577A" w:rsidRPr="008F6593" w:rsidRDefault="00CB577A" w:rsidP="00CB577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CB577A" w:rsidRPr="008F6593" w:rsidRDefault="00C24051" w:rsidP="00CB577A">
      <w:pPr>
        <w:pStyle w:val="Nadpis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Náklady a </w:t>
      </w:r>
      <w:r w:rsidR="00CB577A" w:rsidRPr="008F6593">
        <w:rPr>
          <w:rFonts w:ascii="Arial" w:hAnsi="Arial" w:cs="Arial"/>
          <w:lang w:val="sk-SK"/>
        </w:rPr>
        <w:t>Výnosy</w:t>
      </w:r>
    </w:p>
    <w:p w:rsidR="00CB577A" w:rsidRDefault="00CB577A" w:rsidP="00CB577A">
      <w:pPr>
        <w:pStyle w:val="Zkladntext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C24051" w:rsidRPr="008F6593" w:rsidRDefault="00C24051" w:rsidP="00CB577A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 neobsahujú daň z pridanej hodnoty, sú znížené prípadnými dobropismi. Náklady sa účtujú v období kedy vznikli.</w:t>
      </w:r>
    </w:p>
    <w:p w:rsidR="00CB577A" w:rsidRDefault="001E1A29" w:rsidP="00CB577A">
      <w:pPr>
        <w:pStyle w:val="Normalitalic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Výnosy sa účtujú v prospech účtu výnosov na strane D – napr. 602 Tržby za služby súvzťažne s účtom 311 Odberatelia na strane MD. Skontá, rabaty a iné zníženia hodnoty výnosov sa účtujú opačným zápisom.</w:t>
      </w:r>
      <w:r w:rsidR="00C24051">
        <w:rPr>
          <w:rFonts w:ascii="Arial" w:hAnsi="Arial" w:cs="Arial"/>
          <w:lang w:val="sk-SK"/>
        </w:rPr>
        <w:t xml:space="preserve"> Náklady sa účtujú v prospech účtu nákladov na strane MD napr. 518 – Ostatné služby súvzťažne so zápisom na strane D účtu 321 Dodávatelia. Zníženia hodnoty nákladov sa účtujú opačným zápisom (znamienkom).</w:t>
      </w:r>
    </w:p>
    <w:p w:rsidR="00A35B5F" w:rsidRPr="00C56A7D" w:rsidRDefault="008F0947" w:rsidP="00C56A7D">
      <w:pPr>
        <w:pStyle w:val="Zkladntext"/>
        <w:keepNext w:val="0"/>
        <w:rPr>
          <w:rFonts w:ascii="Arial" w:hAnsi="Arial" w:cs="Arial"/>
          <w:lang w:val="sk-SK"/>
        </w:rPr>
      </w:pPr>
      <w:r w:rsidRPr="00171FAF">
        <w:rPr>
          <w:rFonts w:ascii="Arial" w:hAnsi="Arial" w:cs="Arial"/>
          <w:highlight w:val="red"/>
          <w:lang w:val="sk-SK"/>
        </w:rPr>
        <w:t>Na základe základných účtovných princípov ako sú verný a pravdivý obraz a zásada porovnateľnosti bolo vo výkaze ziskov a strát v minulom období upravené zostatky na riadkoch 9 a 20. Spoločnosť prevádzkuje čerpaciu stanicu jednak pre vlastnú spotrebu a taktiež predáva PHM z čerpacej stanice aj externým zák</w:t>
      </w:r>
      <w:r w:rsidR="001B490E" w:rsidRPr="00171FAF">
        <w:rPr>
          <w:rFonts w:ascii="Arial" w:hAnsi="Arial" w:cs="Arial"/>
          <w:highlight w:val="red"/>
          <w:lang w:val="sk-SK"/>
        </w:rPr>
        <w:t>a</w:t>
      </w:r>
      <w:r w:rsidRPr="00171FAF">
        <w:rPr>
          <w:rFonts w:ascii="Arial" w:hAnsi="Arial" w:cs="Arial"/>
          <w:highlight w:val="red"/>
          <w:lang w:val="sk-SK"/>
        </w:rPr>
        <w:t>zníkom.</w:t>
      </w:r>
      <w:r w:rsidRPr="00C56A7D">
        <w:rPr>
          <w:rFonts w:ascii="Arial" w:hAnsi="Arial" w:cs="Arial"/>
          <w:lang w:val="sk-SK"/>
        </w:rPr>
        <w:t xml:space="preserve"> </w:t>
      </w:r>
      <w:r w:rsidR="00171FAF" w:rsidRPr="00171FAF">
        <w:rPr>
          <w:rFonts w:ascii="Arial" w:hAnsi="Arial" w:cs="Arial"/>
          <w:highlight w:val="yellow"/>
          <w:lang w:val="sk-SK"/>
        </w:rPr>
        <w:t>UVADZAME AJ TENTO ROK???</w:t>
      </w:r>
    </w:p>
    <w:p w:rsidR="00C24051" w:rsidRPr="00C56A7D" w:rsidRDefault="008F0947" w:rsidP="00C56A7D">
      <w:pPr>
        <w:pStyle w:val="Zkladntext"/>
        <w:keepNext w:val="0"/>
        <w:rPr>
          <w:rFonts w:ascii="Arial" w:hAnsi="Arial" w:cs="Arial"/>
          <w:lang w:val="sk-SK"/>
        </w:rPr>
      </w:pPr>
      <w:r w:rsidRPr="00C56A7D">
        <w:rPr>
          <w:rFonts w:ascii="Arial" w:hAnsi="Arial" w:cs="Arial"/>
          <w:lang w:val="sk-SK"/>
        </w:rPr>
        <w:br/>
        <w:t>V roku 201</w:t>
      </w:r>
      <w:r w:rsidR="001B490E">
        <w:rPr>
          <w:rFonts w:ascii="Arial" w:hAnsi="Arial" w:cs="Arial"/>
          <w:lang w:val="sk-SK"/>
        </w:rPr>
        <w:t>2</w:t>
      </w:r>
      <w:r w:rsidRPr="00C56A7D">
        <w:rPr>
          <w:rFonts w:ascii="Arial" w:hAnsi="Arial" w:cs="Arial"/>
          <w:lang w:val="sk-SK"/>
        </w:rPr>
        <w:t xml:space="preserve"> a aj v roku 201</w:t>
      </w:r>
      <w:r w:rsidR="001B490E">
        <w:rPr>
          <w:rFonts w:ascii="Arial" w:hAnsi="Arial" w:cs="Arial"/>
          <w:lang w:val="sk-SK"/>
        </w:rPr>
        <w:t>3</w:t>
      </w:r>
      <w:r w:rsidRPr="00C56A7D">
        <w:rPr>
          <w:rFonts w:ascii="Arial" w:hAnsi="Arial" w:cs="Arial"/>
          <w:lang w:val="sk-SK"/>
        </w:rPr>
        <w:t xml:space="preserve"> boli výnosy z predaja PHM externým zák</w:t>
      </w:r>
      <w:r w:rsidR="001B490E">
        <w:rPr>
          <w:rFonts w:ascii="Arial" w:hAnsi="Arial" w:cs="Arial"/>
          <w:lang w:val="sk-SK"/>
        </w:rPr>
        <w:t>a</w:t>
      </w:r>
      <w:r w:rsidRPr="00C56A7D">
        <w:rPr>
          <w:rFonts w:ascii="Arial" w:hAnsi="Arial" w:cs="Arial"/>
          <w:lang w:val="sk-SK"/>
        </w:rPr>
        <w:t xml:space="preserve">zníkom vykázané na riadku 19 - Tržby z predaja dlhodobého majetku a materiálu (641, 642) </w:t>
      </w:r>
      <w:r w:rsidRPr="00C56A7D">
        <w:rPr>
          <w:rFonts w:ascii="Arial" w:hAnsi="Arial" w:cs="Arial"/>
          <w:lang w:val="sk-SK"/>
        </w:rPr>
        <w:br/>
        <w:t>Náklady na tieto PHM sú počnúc rokom 2012 vykazované na riadku 20 Výk</w:t>
      </w:r>
      <w:r w:rsidR="00171FAF">
        <w:rPr>
          <w:rFonts w:ascii="Arial" w:hAnsi="Arial" w:cs="Arial"/>
          <w:lang w:val="sk-SK"/>
        </w:rPr>
        <w:t>azu ziskov a strát</w:t>
      </w:r>
      <w:r w:rsidRPr="00C56A7D">
        <w:rPr>
          <w:rFonts w:ascii="Arial" w:hAnsi="Arial" w:cs="Arial"/>
          <w:lang w:val="sk-SK"/>
        </w:rPr>
        <w:t>.  </w:t>
      </w:r>
    </w:p>
    <w:p w:rsidR="00C24051" w:rsidRPr="00C24051" w:rsidRDefault="00C24051" w:rsidP="00CB577A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199"/>
      <w:bookmarkStart w:id="13" w:name="_Toc474124311"/>
      <w:r w:rsidRPr="008F6593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Pr="008F6593">
        <w:rPr>
          <w:rFonts w:ascii="Arial" w:hAnsi="Arial" w:cs="Arial"/>
          <w:lang w:val="sk-SK"/>
        </w:rPr>
        <w:t>lízing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:rsidR="00CB577A" w:rsidRPr="008F6593" w:rsidRDefault="00CB577A" w:rsidP="00CB577A">
      <w:pPr>
        <w:pStyle w:val="heading2b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lastRenderedPageBreak/>
        <w:t>do 31. decembra 2003 tak, že lízingové splátky zahŕňa do nákladov a  hodnotu prenajatého majetku aktivuje v dobe, keď zmluva o prenájme skončí a uplatňuje sa možnosť nákupu. Splátky nájomného hradené vopred sa časovo rozlišujú.</w:t>
      </w:r>
    </w:p>
    <w:p w:rsidR="00CB577A" w:rsidRPr="008F6593" w:rsidRDefault="00CB577A" w:rsidP="00CB577A">
      <w:pPr>
        <w:pStyle w:val="heading2b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t.j. istinu. Finančný náklad sa účtuje do nákladov pri zachovaní vecnej a časovej súvislosti.   </w:t>
      </w:r>
    </w:p>
    <w:p w:rsidR="00CB577A" w:rsidRPr="008F6593" w:rsidRDefault="00CB577A" w:rsidP="00CB577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iCs/>
          <w:lang w:val="sk-SK"/>
        </w:rPr>
        <w:t>M</w:t>
      </w:r>
      <w:r w:rsidRPr="008F6593">
        <w:rPr>
          <w:rFonts w:ascii="Arial" w:hAnsi="Arial" w:cs="Arial"/>
          <w:lang w:val="sk-SK"/>
        </w:rPr>
        <w:t xml:space="preserve">ajetok obstaraný formou operatívneho lízingu </w:t>
      </w:r>
      <w:r>
        <w:rPr>
          <w:rFonts w:ascii="Arial" w:hAnsi="Arial" w:cs="Arial"/>
          <w:lang w:val="sk-SK"/>
        </w:rPr>
        <w:t xml:space="preserve">sa účtuje do nákladov. </w:t>
      </w:r>
      <w:r w:rsidRPr="008F6593">
        <w:rPr>
          <w:rFonts w:ascii="Arial" w:hAnsi="Arial" w:cs="Arial"/>
          <w:lang w:val="sk-SK"/>
        </w:rPr>
        <w:t xml:space="preserve">Nájomné za majetok obstaraný formou operatívneho lízingu sa účtuje do nákladov rovnomerne </w:t>
      </w:r>
    </w:p>
    <w:p w:rsidR="00CB577A" w:rsidRPr="008F6593" w:rsidRDefault="00CB577A" w:rsidP="00CB577A">
      <w:pPr>
        <w:pStyle w:val="Nadpis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8F6593">
        <w:rPr>
          <w:rFonts w:ascii="Arial" w:hAnsi="Arial" w:cs="Arial"/>
          <w:lang w:val="sk-SK"/>
        </w:rPr>
        <w:t>Daň z príjm</w:t>
      </w:r>
      <w:bookmarkEnd w:id="14"/>
      <w:bookmarkEnd w:id="15"/>
      <w:r w:rsidRPr="008F6593">
        <w:rPr>
          <w:rFonts w:ascii="Arial" w:hAnsi="Arial" w:cs="Arial"/>
          <w:lang w:val="sk-SK"/>
        </w:rPr>
        <w:t>u</w:t>
      </w:r>
    </w:p>
    <w:p w:rsidR="00CB577A" w:rsidRPr="008F6593" w:rsidRDefault="00CB577A" w:rsidP="00CB577A">
      <w:pPr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CB577A" w:rsidRPr="008F6593" w:rsidRDefault="00CB577A" w:rsidP="00CB577A">
      <w:pPr>
        <w:pStyle w:val="heading2b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CB577A" w:rsidRPr="008F6593" w:rsidRDefault="00CB577A" w:rsidP="00CB577A">
      <w:pPr>
        <w:pStyle w:val="heading2b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CB577A" w:rsidRPr="008F6593" w:rsidRDefault="00CB577A" w:rsidP="00CB577A">
      <w:pPr>
        <w:pStyle w:val="heading2b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CB577A" w:rsidRPr="008F6593" w:rsidRDefault="00CB577A" w:rsidP="00CB577A">
      <w:pPr>
        <w:pStyle w:val="odstavecbezcisla"/>
        <w:suppressAutoHyphens/>
        <w:ind w:left="0"/>
        <w:rPr>
          <w:rFonts w:ascii="Arial" w:hAnsi="Arial" w:cs="Arial"/>
        </w:rPr>
      </w:pPr>
    </w:p>
    <w:p w:rsidR="00CB577A" w:rsidRPr="008F6593" w:rsidRDefault="00CB577A" w:rsidP="00CB577A">
      <w:pPr>
        <w:pStyle w:val="odstavecbezcisla"/>
        <w:suppressAutoHyphens/>
        <w:ind w:left="0"/>
        <w:rPr>
          <w:rFonts w:ascii="Arial" w:hAnsi="Arial" w:cs="Arial"/>
        </w:rPr>
      </w:pPr>
      <w:r w:rsidRPr="008F6593">
        <w:rPr>
          <w:rFonts w:ascii="Arial" w:hAnsi="Arial" w:cs="Arial"/>
        </w:rPr>
        <w:t>O odloženom daňovom záväzku účtuje spoločnosť vždy, o pohľadávke účtuje, ak je realizovateľná.</w:t>
      </w:r>
    </w:p>
    <w:p w:rsidR="00CB577A" w:rsidRPr="008F6593" w:rsidRDefault="00CB577A" w:rsidP="00CB577A">
      <w:pPr>
        <w:pStyle w:val="Nadpis1"/>
        <w:keepNext w:val="0"/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iCs/>
          <w:highlight w:val="yellow"/>
          <w:lang w:val="sk-SK"/>
        </w:rPr>
        <w:br w:type="page"/>
      </w:r>
      <w:bookmarkStart w:id="16" w:name="_Toc474124203"/>
      <w:bookmarkStart w:id="17" w:name="_Toc474124315"/>
      <w:r w:rsidRPr="008F6593">
        <w:rPr>
          <w:rFonts w:ascii="Arial" w:hAnsi="Arial" w:cs="Arial"/>
          <w:lang w:val="sk-SK"/>
        </w:rPr>
        <w:lastRenderedPageBreak/>
        <w:t>Dlhodobý majetok</w:t>
      </w:r>
      <w:bookmarkEnd w:id="16"/>
      <w:bookmarkEnd w:id="17"/>
    </w:p>
    <w:p w:rsidR="00CB577A" w:rsidRPr="008F6593" w:rsidRDefault="00CB577A" w:rsidP="00CB577A">
      <w:pPr>
        <w:rPr>
          <w:rFonts w:ascii="Arial" w:hAnsi="Arial" w:cs="Arial"/>
          <w:b/>
          <w:lang w:val="sk-SK"/>
        </w:rPr>
      </w:pPr>
      <w:r w:rsidRPr="008F6593">
        <w:rPr>
          <w:rFonts w:ascii="Arial" w:hAnsi="Arial" w:cs="Arial"/>
          <w:b/>
          <w:lang w:val="sk-SK"/>
        </w:rPr>
        <w:t>a) Dlhodobý nehmotný majetok</w:t>
      </w:r>
    </w:p>
    <w:p w:rsidR="00CB577A" w:rsidRPr="008F6593" w:rsidRDefault="00CB577A" w:rsidP="00CB577A">
      <w:pPr>
        <w:rPr>
          <w:rFonts w:ascii="Arial" w:hAnsi="Arial" w:cs="Arial"/>
          <w:lang w:val="sk-SK"/>
        </w:rPr>
      </w:pPr>
      <w:r w:rsidRPr="008F6593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33496A" w:rsidRPr="008F6593" w:rsidTr="00CE457D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UO</w:t>
            </w:r>
          </w:p>
        </w:tc>
      </w:tr>
      <w:tr w:rsidR="0033496A" w:rsidRPr="008F6593" w:rsidTr="00CE457D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25 261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25 261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25 261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25 261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C64B05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20 036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C64B05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20 036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171FAF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1 897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8F6E75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1 897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171FAF" w:rsidP="00C64B0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21 933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8F6E75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21 933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8F6593" w:rsidRDefault="009C7A4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5 225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8F6593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8F6593" w:rsidRDefault="009C7A4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5 225</w:t>
            </w:r>
          </w:p>
        </w:tc>
      </w:tr>
      <w:tr w:rsidR="0033496A" w:rsidRPr="008F6593" w:rsidTr="00CE457D">
        <w:trPr>
          <w:trHeight w:hRule="exact" w:val="425"/>
        </w:trPr>
        <w:tc>
          <w:tcPr>
            <w:tcW w:w="1768" w:type="dxa"/>
            <w:vAlign w:val="center"/>
          </w:tcPr>
          <w:p w:rsidR="0033496A" w:rsidRPr="008F6593" w:rsidRDefault="0033496A" w:rsidP="00CE457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33496A" w:rsidRPr="00F701D4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33496A" w:rsidRPr="00F701D4" w:rsidRDefault="008F6E75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3 328</w:t>
            </w:r>
          </w:p>
        </w:tc>
        <w:tc>
          <w:tcPr>
            <w:tcW w:w="930" w:type="dxa"/>
            <w:vAlign w:val="center"/>
          </w:tcPr>
          <w:p w:rsidR="0033496A" w:rsidRPr="00F701D4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33496A" w:rsidRPr="00F701D4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33496A" w:rsidRPr="00F701D4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33496A" w:rsidRPr="00F701D4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33496A" w:rsidRPr="00F701D4" w:rsidRDefault="0033496A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33496A" w:rsidRPr="00F701D4" w:rsidRDefault="008F6E75" w:rsidP="00CE45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3 328</w:t>
            </w:r>
          </w:p>
        </w:tc>
      </w:tr>
    </w:tbl>
    <w:p w:rsidR="00FE56D6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C51050" w:rsidRDefault="00C51050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C51050" w:rsidRDefault="00C51050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C51050" w:rsidRDefault="00C51050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C51050" w:rsidRPr="008F6593" w:rsidTr="00675709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UO</w:t>
            </w:r>
          </w:p>
        </w:tc>
      </w:tr>
      <w:tr w:rsidR="00C51050" w:rsidRPr="008F6593" w:rsidTr="00675709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25 261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25 261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25 261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25 261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18 136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18 136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1 900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1 900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20 036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20 036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7 125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8F6593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7 125</w:t>
            </w:r>
          </w:p>
        </w:tc>
      </w:tr>
      <w:tr w:rsidR="00C51050" w:rsidRPr="008F6593" w:rsidTr="00675709">
        <w:trPr>
          <w:trHeight w:hRule="exact" w:val="425"/>
        </w:trPr>
        <w:tc>
          <w:tcPr>
            <w:tcW w:w="1768" w:type="dxa"/>
            <w:vAlign w:val="center"/>
          </w:tcPr>
          <w:p w:rsidR="00C51050" w:rsidRPr="008F6593" w:rsidRDefault="00C51050" w:rsidP="0067570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F65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1050" w:rsidRPr="00F701D4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C51050" w:rsidRPr="00F701D4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5 225</w:t>
            </w:r>
          </w:p>
        </w:tc>
        <w:tc>
          <w:tcPr>
            <w:tcW w:w="930" w:type="dxa"/>
            <w:vAlign w:val="center"/>
          </w:tcPr>
          <w:p w:rsidR="00C51050" w:rsidRPr="00F701D4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C51050" w:rsidRPr="00F701D4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C51050" w:rsidRPr="00F701D4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C51050" w:rsidRPr="00F701D4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C51050" w:rsidRPr="00F701D4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C51050" w:rsidRPr="00F701D4" w:rsidRDefault="00C51050" w:rsidP="0067570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701D4">
              <w:rPr>
                <w:b/>
                <w:sz w:val="18"/>
                <w:lang w:val="sk-SK"/>
              </w:rPr>
              <w:t>5 225</w:t>
            </w:r>
          </w:p>
        </w:tc>
      </w:tr>
    </w:tbl>
    <w:p w:rsidR="00C51050" w:rsidRDefault="00C51050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CC59EE" w:rsidRDefault="00CC59EE" w:rsidP="00C57091">
      <w:pPr>
        <w:rPr>
          <w:rFonts w:ascii="Arial" w:hAnsi="Arial" w:cs="Arial"/>
          <w:b/>
          <w:lang w:val="sk-SK"/>
        </w:rPr>
      </w:pPr>
      <w:bookmarkStart w:id="18" w:name="_Toc474124205"/>
      <w:bookmarkStart w:id="19" w:name="_Toc474124317"/>
    </w:p>
    <w:p w:rsidR="0033496A" w:rsidRDefault="0033496A" w:rsidP="0033496A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zriadené záložné právo (iné bremeno) na dlhodobý nehmotný majetok.</w:t>
      </w:r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8"/>
      <w:bookmarkEnd w:id="19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832"/>
        <w:gridCol w:w="832"/>
        <w:gridCol w:w="969"/>
        <w:gridCol w:w="832"/>
        <w:gridCol w:w="711"/>
        <w:gridCol w:w="749"/>
        <w:gridCol w:w="810"/>
        <w:gridCol w:w="850"/>
      </w:tblGrid>
      <w:tr w:rsidR="00720258" w:rsidRPr="002E10BE" w:rsidTr="00DE7C4F">
        <w:trPr>
          <w:trHeight w:val="469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578" w:type="dxa"/>
            <w:gridSpan w:val="9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:rsidTr="00DE7C4F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-né</w:t>
            </w:r>
            <w:proofErr w:type="spellEnd"/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711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49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DE7C4F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880FEC" w:rsidRPr="002E10BE" w:rsidTr="00DE7C4F">
        <w:trPr>
          <w:trHeight w:hRule="exact" w:val="409"/>
        </w:trPr>
        <w:tc>
          <w:tcPr>
            <w:tcW w:w="1602" w:type="dxa"/>
            <w:vAlign w:val="center"/>
          </w:tcPr>
          <w:p w:rsidR="00880FEC" w:rsidRPr="002E10BE" w:rsidRDefault="00880FEC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880FEC" w:rsidRPr="002E10BE" w:rsidRDefault="00FF362B" w:rsidP="00FF362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808 794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880FEC" w:rsidRPr="002E10BE" w:rsidRDefault="00010F6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24 402</w:t>
            </w:r>
          </w:p>
        </w:tc>
        <w:tc>
          <w:tcPr>
            <w:tcW w:w="749" w:type="dxa"/>
            <w:tcBorders>
              <w:top w:val="single" w:sz="4" w:space="0" w:color="auto"/>
            </w:tcBorders>
            <w:vAlign w:val="center"/>
          </w:tcPr>
          <w:p w:rsidR="00880FEC" w:rsidRPr="002E10BE" w:rsidRDefault="00E44D53" w:rsidP="00872B5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80FEC" w:rsidRPr="002E10BE" w:rsidRDefault="006369FF" w:rsidP="00BE7F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833 </w:t>
            </w:r>
            <w:r w:rsidR="00BE7F7D">
              <w:rPr>
                <w:b/>
                <w:sz w:val="18"/>
                <w:lang w:val="sk-SK"/>
              </w:rPr>
              <w:t>196</w:t>
            </w:r>
          </w:p>
        </w:tc>
      </w:tr>
      <w:tr w:rsidR="00880FEC" w:rsidRPr="002E10BE" w:rsidTr="00DE7C4F">
        <w:trPr>
          <w:trHeight w:hRule="exact" w:val="425"/>
        </w:trPr>
        <w:tc>
          <w:tcPr>
            <w:tcW w:w="1602" w:type="dxa"/>
            <w:vAlign w:val="center"/>
          </w:tcPr>
          <w:p w:rsidR="00880FEC" w:rsidRPr="002E10BE" w:rsidRDefault="00880FE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880FEC" w:rsidRPr="002E10BE" w:rsidRDefault="00413B7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40 60</w:t>
            </w:r>
            <w:r w:rsidR="00DE7C4F">
              <w:rPr>
                <w:sz w:val="18"/>
                <w:lang w:val="sk-SK"/>
              </w:rPr>
              <w:t>7</w:t>
            </w:r>
          </w:p>
        </w:tc>
        <w:tc>
          <w:tcPr>
            <w:tcW w:w="969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880FEC" w:rsidRPr="002E10BE" w:rsidRDefault="00880FE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880FEC" w:rsidRPr="002E10BE" w:rsidRDefault="00487D7A" w:rsidP="00FE2D6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880FEC" w:rsidRPr="002E10BE" w:rsidRDefault="00DE7C4F" w:rsidP="00BE7F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40 607</w:t>
            </w:r>
          </w:p>
        </w:tc>
      </w:tr>
      <w:tr w:rsidR="00880FEC" w:rsidRPr="002E10BE" w:rsidTr="00DE7C4F">
        <w:trPr>
          <w:trHeight w:hRule="exact" w:val="425"/>
        </w:trPr>
        <w:tc>
          <w:tcPr>
            <w:tcW w:w="1602" w:type="dxa"/>
            <w:vAlign w:val="center"/>
          </w:tcPr>
          <w:p w:rsidR="00880FEC" w:rsidRPr="002E10BE" w:rsidRDefault="00880FE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880FEC" w:rsidRPr="002E10BE" w:rsidRDefault="00413B78" w:rsidP="00413B7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56 571</w:t>
            </w:r>
          </w:p>
        </w:tc>
        <w:tc>
          <w:tcPr>
            <w:tcW w:w="969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880FEC" w:rsidRPr="002E10BE" w:rsidRDefault="00413B78" w:rsidP="00DC3C5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5 70</w:t>
            </w:r>
            <w:r w:rsidR="00DC3C5D">
              <w:rPr>
                <w:sz w:val="18"/>
                <w:lang w:val="sk-SK"/>
              </w:rPr>
              <w:t>6</w:t>
            </w:r>
          </w:p>
        </w:tc>
        <w:tc>
          <w:tcPr>
            <w:tcW w:w="749" w:type="dxa"/>
            <w:vAlign w:val="center"/>
          </w:tcPr>
          <w:p w:rsidR="00880FEC" w:rsidRPr="002E10BE" w:rsidRDefault="00487D7A" w:rsidP="00872B5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880FEC" w:rsidRPr="002E10BE" w:rsidRDefault="00DC3C5D" w:rsidP="00DC3C5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62 277</w:t>
            </w:r>
          </w:p>
        </w:tc>
      </w:tr>
      <w:tr w:rsidR="00880FEC" w:rsidRPr="002E10BE" w:rsidTr="00DE7C4F">
        <w:trPr>
          <w:trHeight w:hRule="exact" w:val="425"/>
        </w:trPr>
        <w:tc>
          <w:tcPr>
            <w:tcW w:w="1602" w:type="dxa"/>
            <w:vAlign w:val="center"/>
          </w:tcPr>
          <w:p w:rsidR="00880FEC" w:rsidRPr="002E10BE" w:rsidRDefault="00880FE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880FEC" w:rsidRPr="002E10BE" w:rsidRDefault="00880FE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880FEC" w:rsidRPr="002E10BE" w:rsidRDefault="00880FE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880FEC" w:rsidRPr="002E10BE" w:rsidRDefault="00880FE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880FEC" w:rsidRPr="002E10BE" w:rsidRDefault="00880FE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880FEC" w:rsidRPr="002E10BE" w:rsidTr="00DE7C4F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880FEC" w:rsidRPr="002E10BE" w:rsidRDefault="00880FE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80FEC" w:rsidRPr="002E10BE" w:rsidRDefault="00DC3C5D" w:rsidP="00DE7C4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792 83</w:t>
            </w:r>
            <w:r w:rsidR="00DE7C4F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880FEC" w:rsidRPr="002E10BE" w:rsidRDefault="00413B7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18 696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center"/>
          </w:tcPr>
          <w:p w:rsidR="00880FEC" w:rsidRPr="002E10BE" w:rsidRDefault="00872B5D" w:rsidP="00880FE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880FEC" w:rsidRPr="002E10BE" w:rsidRDefault="00880FEC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80FEC" w:rsidRPr="002E10BE" w:rsidRDefault="00DC3C5D" w:rsidP="00BE7F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811 52</w:t>
            </w:r>
            <w:r w:rsidR="00DE7C4F">
              <w:rPr>
                <w:b/>
                <w:sz w:val="18"/>
                <w:lang w:val="sk-SK"/>
              </w:rPr>
              <w:t>6</w:t>
            </w:r>
          </w:p>
        </w:tc>
      </w:tr>
      <w:tr w:rsidR="00192F4C" w:rsidRPr="002E10BE" w:rsidTr="00DE7C4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FE2D61" w:rsidRPr="002E10BE" w:rsidTr="00DE7C4F">
        <w:trPr>
          <w:trHeight w:hRule="exact" w:val="432"/>
        </w:trPr>
        <w:tc>
          <w:tcPr>
            <w:tcW w:w="1602" w:type="dxa"/>
            <w:vAlign w:val="center"/>
          </w:tcPr>
          <w:p w:rsidR="00FE2D61" w:rsidRPr="002E10BE" w:rsidRDefault="00FE2D6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34292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679 552</w:t>
            </w:r>
          </w:p>
        </w:tc>
        <w:tc>
          <w:tcPr>
            <w:tcW w:w="969" w:type="dxa"/>
            <w:vAlign w:val="center"/>
          </w:tcPr>
          <w:p w:rsidR="00FE2D61" w:rsidRPr="002E10BE" w:rsidRDefault="00872B5D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872B5D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FE2D61" w:rsidRPr="002E10BE" w:rsidRDefault="0036449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24 402</w:t>
            </w:r>
          </w:p>
        </w:tc>
        <w:tc>
          <w:tcPr>
            <w:tcW w:w="749" w:type="dxa"/>
            <w:vAlign w:val="center"/>
          </w:tcPr>
          <w:p w:rsidR="00FE2D61" w:rsidRPr="002E10BE" w:rsidRDefault="00872B5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FE2D61" w:rsidRPr="002E10BE" w:rsidRDefault="00872B5D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FE2D61" w:rsidRPr="002E10BE" w:rsidRDefault="00CB23D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703 954</w:t>
            </w:r>
          </w:p>
        </w:tc>
      </w:tr>
      <w:tr w:rsidR="00FE2D61" w:rsidRPr="002E10BE" w:rsidTr="00DE7C4F">
        <w:trPr>
          <w:trHeight w:hRule="exact" w:val="425"/>
        </w:trPr>
        <w:tc>
          <w:tcPr>
            <w:tcW w:w="1602" w:type="dxa"/>
            <w:vAlign w:val="center"/>
          </w:tcPr>
          <w:p w:rsidR="00FE2D61" w:rsidRPr="002E10BE" w:rsidRDefault="00FE2D6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DC3C5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26 132</w:t>
            </w:r>
          </w:p>
        </w:tc>
        <w:tc>
          <w:tcPr>
            <w:tcW w:w="96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FE2D61" w:rsidRPr="002E10BE" w:rsidRDefault="0036449E" w:rsidP="00872B5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FE2D61" w:rsidRPr="002E10BE" w:rsidRDefault="00FE2D6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FE2D61" w:rsidRPr="002E10BE" w:rsidRDefault="00DE7C4F" w:rsidP="00872B5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26 132</w:t>
            </w:r>
          </w:p>
        </w:tc>
      </w:tr>
      <w:tr w:rsidR="00FE2D61" w:rsidRPr="002E10BE" w:rsidTr="00DE7C4F">
        <w:trPr>
          <w:trHeight w:hRule="exact" w:val="425"/>
        </w:trPr>
        <w:tc>
          <w:tcPr>
            <w:tcW w:w="1602" w:type="dxa"/>
            <w:vAlign w:val="center"/>
          </w:tcPr>
          <w:p w:rsidR="00FE2D61" w:rsidRPr="002E10BE" w:rsidRDefault="00FE2D6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DC3C5D" w:rsidP="00DC3C5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55 640</w:t>
            </w:r>
          </w:p>
        </w:tc>
        <w:tc>
          <w:tcPr>
            <w:tcW w:w="96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FE2D61" w:rsidRPr="002E10BE" w:rsidRDefault="00DC3C5D" w:rsidP="00DE7C4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5 7</w:t>
            </w:r>
            <w:r w:rsidR="00DE7C4F">
              <w:rPr>
                <w:sz w:val="18"/>
                <w:lang w:val="sk-SK"/>
              </w:rPr>
              <w:t>06</w:t>
            </w:r>
          </w:p>
        </w:tc>
        <w:tc>
          <w:tcPr>
            <w:tcW w:w="749" w:type="dxa"/>
            <w:vAlign w:val="center"/>
          </w:tcPr>
          <w:p w:rsidR="00FE2D61" w:rsidRPr="002E10BE" w:rsidRDefault="00FE2D6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FE2D61" w:rsidRPr="002E10BE" w:rsidRDefault="00DE7C4F" w:rsidP="00DE7C4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61 346</w:t>
            </w:r>
          </w:p>
        </w:tc>
      </w:tr>
      <w:tr w:rsidR="00FE2D61" w:rsidRPr="002E10BE" w:rsidTr="00DE7C4F">
        <w:trPr>
          <w:trHeight w:hRule="exact" w:val="423"/>
        </w:trPr>
        <w:tc>
          <w:tcPr>
            <w:tcW w:w="1602" w:type="dxa"/>
            <w:vAlign w:val="center"/>
          </w:tcPr>
          <w:p w:rsidR="00FE2D61" w:rsidRPr="002E10BE" w:rsidRDefault="00FE2D6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DC3C5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650 044</w:t>
            </w:r>
          </w:p>
        </w:tc>
        <w:tc>
          <w:tcPr>
            <w:tcW w:w="96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FE2D61" w:rsidRPr="002E10BE" w:rsidRDefault="00DE7C4F" w:rsidP="00DE7C4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18 696</w:t>
            </w:r>
          </w:p>
        </w:tc>
        <w:tc>
          <w:tcPr>
            <w:tcW w:w="749" w:type="dxa"/>
            <w:vAlign w:val="center"/>
          </w:tcPr>
          <w:p w:rsidR="00FE2D61" w:rsidRPr="002E10BE" w:rsidRDefault="00FE2D6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FE2D61" w:rsidRPr="002E10BE" w:rsidRDefault="00DE7C4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668 740</w:t>
            </w:r>
          </w:p>
        </w:tc>
      </w:tr>
      <w:tr w:rsidR="00192F4C" w:rsidRPr="002E10BE" w:rsidTr="00DE7C4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FE2D61" w:rsidRPr="002E10BE" w:rsidTr="00DE7C4F">
        <w:trPr>
          <w:trHeight w:hRule="exact" w:val="438"/>
        </w:trPr>
        <w:tc>
          <w:tcPr>
            <w:tcW w:w="1602" w:type="dxa"/>
            <w:vAlign w:val="center"/>
          </w:tcPr>
          <w:p w:rsidR="00FE2D61" w:rsidRPr="002E10BE" w:rsidRDefault="00FE2D6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FE2D61" w:rsidRPr="002E10BE" w:rsidTr="00DE7C4F">
        <w:trPr>
          <w:trHeight w:hRule="exact" w:val="425"/>
        </w:trPr>
        <w:tc>
          <w:tcPr>
            <w:tcW w:w="1602" w:type="dxa"/>
            <w:vAlign w:val="center"/>
          </w:tcPr>
          <w:p w:rsidR="00FE2D61" w:rsidRPr="002E10BE" w:rsidRDefault="00FE2D6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FE2D61" w:rsidRPr="002E10BE" w:rsidTr="00DE7C4F">
        <w:trPr>
          <w:trHeight w:hRule="exact" w:val="425"/>
        </w:trPr>
        <w:tc>
          <w:tcPr>
            <w:tcW w:w="1602" w:type="dxa"/>
            <w:vAlign w:val="center"/>
          </w:tcPr>
          <w:p w:rsidR="00FE2D61" w:rsidRPr="002E10BE" w:rsidRDefault="00FE2D6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FE2D61" w:rsidRPr="002E10BE" w:rsidTr="00DE7C4F">
        <w:trPr>
          <w:trHeight w:hRule="exact" w:val="413"/>
        </w:trPr>
        <w:tc>
          <w:tcPr>
            <w:tcW w:w="1602" w:type="dxa"/>
            <w:vAlign w:val="center"/>
          </w:tcPr>
          <w:p w:rsidR="00FE2D61" w:rsidRPr="002E10BE" w:rsidRDefault="00FE2D6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192F4C" w:rsidRPr="002E10BE" w:rsidTr="00DE7C4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10F61" w:rsidRPr="002E10BE" w:rsidTr="00DE7C4F">
        <w:trPr>
          <w:trHeight w:hRule="exact" w:val="445"/>
        </w:trPr>
        <w:tc>
          <w:tcPr>
            <w:tcW w:w="1602" w:type="dxa"/>
            <w:vAlign w:val="center"/>
          </w:tcPr>
          <w:p w:rsidR="00010F61" w:rsidRPr="002E10BE" w:rsidRDefault="00010F6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010F61" w:rsidRPr="002E10BE" w:rsidRDefault="00010F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010F61" w:rsidRPr="002E10BE" w:rsidRDefault="00010F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010F61" w:rsidRPr="002E10BE" w:rsidRDefault="00ED553B" w:rsidP="00E322F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</w:t>
            </w:r>
            <w:r w:rsidR="00E322FD">
              <w:rPr>
                <w:b/>
                <w:sz w:val="18"/>
                <w:lang w:val="sk-SK"/>
              </w:rPr>
              <w:t>29 242</w:t>
            </w:r>
          </w:p>
        </w:tc>
        <w:tc>
          <w:tcPr>
            <w:tcW w:w="969" w:type="dxa"/>
            <w:vAlign w:val="center"/>
          </w:tcPr>
          <w:p w:rsidR="00010F61" w:rsidRPr="002E10BE" w:rsidRDefault="00010F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010F61" w:rsidRPr="002E10BE" w:rsidRDefault="00010F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010F61" w:rsidRPr="002E10BE" w:rsidRDefault="0036449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010F61" w:rsidRPr="002E10BE" w:rsidRDefault="0063696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010F61" w:rsidRPr="002E10BE" w:rsidRDefault="00010F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010F61" w:rsidRPr="002E10BE" w:rsidRDefault="00E322F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129 242</w:t>
            </w:r>
          </w:p>
        </w:tc>
      </w:tr>
      <w:tr w:rsidR="00FE2D61" w:rsidRPr="002E10BE" w:rsidTr="00DE7C4F">
        <w:trPr>
          <w:trHeight w:hRule="exact" w:val="418"/>
        </w:trPr>
        <w:tc>
          <w:tcPr>
            <w:tcW w:w="1602" w:type="dxa"/>
            <w:vAlign w:val="center"/>
          </w:tcPr>
          <w:p w:rsidR="00FE2D61" w:rsidRPr="002E10BE" w:rsidRDefault="00FE2D6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DE7C4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142 786</w:t>
            </w:r>
          </w:p>
        </w:tc>
        <w:tc>
          <w:tcPr>
            <w:tcW w:w="969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FE2D61" w:rsidRPr="002E10BE" w:rsidRDefault="00D7292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FE2D61" w:rsidRPr="002E10BE" w:rsidRDefault="00D7292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FE2D61" w:rsidRPr="002E10BE" w:rsidRDefault="00FE2D61" w:rsidP="0056464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:rsidR="00FE2D61" w:rsidRPr="002E10BE" w:rsidRDefault="00DE7C4F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142 786</w:t>
            </w:r>
          </w:p>
        </w:tc>
      </w:tr>
    </w:tbl>
    <w:p w:rsidR="00C57091" w:rsidRDefault="00C57091" w:rsidP="00C57091">
      <w:pPr>
        <w:rPr>
          <w:rFonts w:ascii="Arial" w:hAnsi="Arial" w:cs="Arial"/>
          <w:lang w:val="sk-SK"/>
        </w:rPr>
      </w:pPr>
    </w:p>
    <w:p w:rsidR="00675709" w:rsidRDefault="00675709" w:rsidP="00C57091">
      <w:pPr>
        <w:rPr>
          <w:rFonts w:ascii="Arial" w:hAnsi="Arial" w:cs="Arial"/>
          <w:lang w:val="sk-SK"/>
        </w:rPr>
      </w:pPr>
    </w:p>
    <w:p w:rsidR="00A61148" w:rsidRDefault="00A61148" w:rsidP="00C57091">
      <w:pPr>
        <w:rPr>
          <w:rFonts w:ascii="Arial" w:hAnsi="Arial" w:cs="Arial"/>
          <w:lang w:val="sk-SK"/>
        </w:rPr>
      </w:pPr>
    </w:p>
    <w:p w:rsidR="00A61148" w:rsidRDefault="00A61148" w:rsidP="00C57091">
      <w:pPr>
        <w:rPr>
          <w:rFonts w:ascii="Arial" w:hAnsi="Arial" w:cs="Arial"/>
          <w:lang w:val="sk-SK"/>
        </w:rPr>
      </w:pPr>
    </w:p>
    <w:p w:rsidR="00A61148" w:rsidRDefault="00A61148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832"/>
        <w:gridCol w:w="832"/>
        <w:gridCol w:w="969"/>
        <w:gridCol w:w="832"/>
        <w:gridCol w:w="711"/>
        <w:gridCol w:w="749"/>
        <w:gridCol w:w="810"/>
        <w:gridCol w:w="884"/>
      </w:tblGrid>
      <w:tr w:rsidR="00A61148" w:rsidRPr="002E10BE" w:rsidTr="00224FDF">
        <w:trPr>
          <w:trHeight w:val="469"/>
        </w:trPr>
        <w:tc>
          <w:tcPr>
            <w:tcW w:w="1602" w:type="dxa"/>
            <w:vMerge w:val="restart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61148" w:rsidRPr="002E10BE" w:rsidTr="00224FDF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711" w:type="dxa"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49" w:type="dxa"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A61148" w:rsidRPr="002E10BE" w:rsidTr="00224FDF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A61148" w:rsidRPr="002E10BE" w:rsidTr="00224FDF">
        <w:trPr>
          <w:trHeight w:hRule="exact" w:val="409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833 341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45 760</w:t>
            </w:r>
          </w:p>
        </w:tc>
        <w:tc>
          <w:tcPr>
            <w:tcW w:w="749" w:type="dxa"/>
            <w:tcBorders>
              <w:top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4678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833 779</w:t>
            </w:r>
          </w:p>
        </w:tc>
      </w:tr>
      <w:tr w:rsidR="00A61148" w:rsidRPr="002E10BE" w:rsidTr="00224FDF">
        <w:trPr>
          <w:trHeight w:hRule="exact" w:val="425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53 291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20 794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74 085</w:t>
            </w:r>
          </w:p>
        </w:tc>
      </w:tr>
      <w:tr w:rsidR="00A61148" w:rsidRPr="002E10BE" w:rsidTr="00224FDF">
        <w:trPr>
          <w:trHeight w:hRule="exact" w:val="425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77 838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21 358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25 472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124 668</w:t>
            </w:r>
          </w:p>
        </w:tc>
      </w:tr>
      <w:tr w:rsidR="00A61148" w:rsidRPr="002E10BE" w:rsidTr="00224FDF">
        <w:trPr>
          <w:trHeight w:hRule="exact" w:val="425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A61148" w:rsidRPr="002E10BE" w:rsidTr="00224FDF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808 794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24 402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833 196</w:t>
            </w:r>
          </w:p>
        </w:tc>
      </w:tr>
      <w:tr w:rsidR="00A61148" w:rsidRPr="002E10BE" w:rsidTr="00224FD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A61148" w:rsidRPr="002E10BE" w:rsidTr="00224FDF">
        <w:trPr>
          <w:trHeight w:hRule="exact" w:val="432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689 723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42 400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732 123</w:t>
            </w:r>
          </w:p>
        </w:tc>
      </w:tr>
      <w:tr w:rsidR="00A61148" w:rsidRPr="002E10BE" w:rsidTr="00224FDF">
        <w:trPr>
          <w:trHeight w:hRule="exact" w:val="425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71 027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3 360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74 387</w:t>
            </w:r>
          </w:p>
        </w:tc>
      </w:tr>
      <w:tr w:rsidR="00A61148" w:rsidRPr="002E10BE" w:rsidTr="00224FDF">
        <w:trPr>
          <w:trHeight w:hRule="exact" w:val="425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81 198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21 358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102 556</w:t>
            </w:r>
          </w:p>
        </w:tc>
      </w:tr>
      <w:tr w:rsidR="00A61148" w:rsidRPr="002E10BE" w:rsidTr="00224FDF">
        <w:trPr>
          <w:trHeight w:hRule="exact" w:val="423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679 552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24 402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703 954</w:t>
            </w:r>
          </w:p>
        </w:tc>
      </w:tr>
      <w:tr w:rsidR="00A61148" w:rsidRPr="002E10BE" w:rsidTr="00224FD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A61148" w:rsidRPr="002E10BE" w:rsidTr="00224FDF">
        <w:trPr>
          <w:trHeight w:hRule="exact" w:val="438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A61148" w:rsidRPr="002E10BE" w:rsidTr="00224FDF">
        <w:trPr>
          <w:trHeight w:hRule="exact" w:val="425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A61148" w:rsidRPr="002E10BE" w:rsidTr="00224FDF">
        <w:trPr>
          <w:trHeight w:hRule="exact" w:val="425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A61148" w:rsidRPr="002E10BE" w:rsidTr="00224FDF">
        <w:trPr>
          <w:trHeight w:hRule="exact" w:val="413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A61148" w:rsidRPr="002E10BE" w:rsidTr="00224FD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A61148" w:rsidRPr="002E10BE" w:rsidTr="00224FDF">
        <w:trPr>
          <w:trHeight w:hRule="exact" w:val="445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143 618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3 360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4 678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1516 56</w:t>
            </w:r>
          </w:p>
        </w:tc>
      </w:tr>
      <w:tr w:rsidR="00A61148" w:rsidRPr="002E10BE" w:rsidTr="00224FDF">
        <w:trPr>
          <w:trHeight w:hRule="exact" w:val="418"/>
        </w:trPr>
        <w:tc>
          <w:tcPr>
            <w:tcW w:w="1602" w:type="dxa"/>
            <w:vAlign w:val="center"/>
          </w:tcPr>
          <w:p w:rsidR="00A61148" w:rsidRPr="002E10BE" w:rsidRDefault="00A61148" w:rsidP="00224FD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129 242</w:t>
            </w:r>
          </w:p>
        </w:tc>
        <w:tc>
          <w:tcPr>
            <w:tcW w:w="96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11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49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84" w:type="dxa"/>
            <w:vAlign w:val="center"/>
          </w:tcPr>
          <w:p w:rsidR="00A61148" w:rsidRPr="002E10BE" w:rsidRDefault="00A61148" w:rsidP="00224F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129 242</w:t>
            </w:r>
          </w:p>
        </w:tc>
      </w:tr>
    </w:tbl>
    <w:p w:rsidR="00675709" w:rsidRDefault="00675709" w:rsidP="00C57091">
      <w:pPr>
        <w:rPr>
          <w:rFonts w:ascii="Arial" w:hAnsi="Arial" w:cs="Arial"/>
          <w:lang w:val="sk-SK"/>
        </w:rPr>
      </w:pPr>
    </w:p>
    <w:p w:rsidR="00A61148" w:rsidRDefault="00A61148" w:rsidP="00C57091">
      <w:pPr>
        <w:rPr>
          <w:rFonts w:ascii="Arial" w:hAnsi="Arial" w:cs="Arial"/>
          <w:lang w:val="sk-SK"/>
        </w:rPr>
      </w:pPr>
    </w:p>
    <w:p w:rsidR="00337790" w:rsidRDefault="00337790" w:rsidP="002A0F41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zriadené žiadne záložné právo ani iné bremeno k dlhodobému majetku.</w:t>
      </w:r>
    </w:p>
    <w:p w:rsidR="00C44B83" w:rsidRDefault="00C44B83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C44B83" w:rsidRDefault="00C44B83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C44B83" w:rsidRDefault="00C44B83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C44B83" w:rsidRDefault="00C44B83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3B4B4E" w:rsidRDefault="004D0BD2" w:rsidP="003B4B4E">
      <w:pPr>
        <w:rPr>
          <w:rFonts w:ascii="Arial" w:hAnsi="Arial" w:cs="Arial"/>
          <w:lang w:val="sk-SK"/>
        </w:rPr>
      </w:pPr>
      <w:r w:rsidRPr="001E1A29">
        <w:rPr>
          <w:rFonts w:ascii="Arial" w:hAnsi="Arial" w:cs="Arial"/>
          <w:lang w:val="sk-SK"/>
        </w:rPr>
        <w:t xml:space="preserve">Dlhodobý majetok je poistený v </w:t>
      </w:r>
      <w:r w:rsidR="00C267B6" w:rsidRPr="001E1A29">
        <w:rPr>
          <w:rFonts w:ascii="Arial" w:hAnsi="Arial" w:cs="Arial"/>
          <w:lang w:val="sk-SK"/>
        </w:rPr>
        <w:t>poisťovni</w:t>
      </w:r>
      <w:r w:rsidRPr="001E1A29">
        <w:rPr>
          <w:rFonts w:ascii="Arial" w:hAnsi="Arial" w:cs="Arial"/>
          <w:lang w:val="sk-SK"/>
        </w:rPr>
        <w:t xml:space="preserve"> </w:t>
      </w:r>
      <w:proofErr w:type="spellStart"/>
      <w:r w:rsidR="001E1A29" w:rsidRPr="001E1A29">
        <w:rPr>
          <w:rFonts w:ascii="Arial" w:hAnsi="Arial" w:cs="Arial"/>
          <w:lang w:val="sk-SK"/>
        </w:rPr>
        <w:t>Allianz</w:t>
      </w:r>
      <w:proofErr w:type="spellEnd"/>
      <w:r w:rsidR="001E1A29" w:rsidRPr="001E1A29">
        <w:rPr>
          <w:rFonts w:ascii="Arial" w:hAnsi="Arial" w:cs="Arial"/>
          <w:lang w:val="sk-SK"/>
        </w:rPr>
        <w:t xml:space="preserve"> – Slovenská poisťovňa.</w:t>
      </w:r>
      <w:r w:rsidRPr="001E1A29">
        <w:rPr>
          <w:rFonts w:ascii="Arial" w:hAnsi="Arial" w:cs="Arial"/>
          <w:lang w:val="sk-SK"/>
        </w:rPr>
        <w:t xml:space="preserve"> Majetkové poistenie zahŕňa predovšetkým</w:t>
      </w:r>
      <w:r w:rsidR="001E1A29" w:rsidRPr="001E1A29">
        <w:rPr>
          <w:rFonts w:ascii="Arial" w:hAnsi="Arial" w:cs="Arial"/>
          <w:lang w:val="sk-SK"/>
        </w:rPr>
        <w:t xml:space="preserve"> poistenie automobilov. (havarijné poistenie, poistenie zodpovednosti</w:t>
      </w:r>
      <w:r w:rsidR="00E10A9C">
        <w:rPr>
          <w:rFonts w:ascii="Arial" w:hAnsi="Arial" w:cs="Arial"/>
          <w:lang w:val="sk-SK"/>
        </w:rPr>
        <w:t xml:space="preserve"> za škodu..) </w:t>
      </w:r>
    </w:p>
    <w:p w:rsidR="003B4B4E" w:rsidRDefault="003B4B4E" w:rsidP="003B4B4E">
      <w:pPr>
        <w:spacing w:after="0"/>
        <w:rPr>
          <w:rFonts w:ascii="Arial" w:hAnsi="Arial" w:cs="Arial"/>
          <w:lang w:val="sk-SK"/>
        </w:rPr>
      </w:pPr>
      <w:r w:rsidRPr="003B4B4E">
        <w:rPr>
          <w:rFonts w:ascii="Arial" w:hAnsi="Arial" w:cs="Arial"/>
          <w:lang w:val="sk-SK"/>
        </w:rPr>
        <w:t xml:space="preserve">V zmysle zákona č. 381/2001 a príslušných poistných podmienok </w:t>
      </w:r>
      <w:proofErr w:type="spellStart"/>
      <w:r w:rsidRPr="003B4B4E">
        <w:rPr>
          <w:rFonts w:ascii="Arial" w:hAnsi="Arial" w:cs="Arial"/>
          <w:lang w:val="sk-SK"/>
        </w:rPr>
        <w:t>Allianz</w:t>
      </w:r>
      <w:proofErr w:type="spellEnd"/>
      <w:r w:rsidRPr="003B4B4E">
        <w:rPr>
          <w:rFonts w:ascii="Arial" w:hAnsi="Arial" w:cs="Arial"/>
          <w:lang w:val="sk-SK"/>
        </w:rPr>
        <w:t xml:space="preserve"> poisťovne má spoločnosť v poistných zmluvách dohodnuté nasledovné</w:t>
      </w:r>
      <w:r w:rsidRPr="003B4B4E">
        <w:rPr>
          <w:rFonts w:ascii="Arial" w:hAnsi="Arial" w:cs="Arial"/>
          <w:i/>
          <w:lang w:val="sk-SK"/>
        </w:rPr>
        <w:t xml:space="preserve"> limity plnenia z PZP</w:t>
      </w:r>
      <w:r w:rsidRPr="003B4B4E">
        <w:rPr>
          <w:rFonts w:ascii="Arial" w:hAnsi="Arial" w:cs="Arial"/>
          <w:lang w:val="sk-SK"/>
        </w:rPr>
        <w:t>:</w:t>
      </w:r>
    </w:p>
    <w:p w:rsidR="003B4B4E" w:rsidRPr="003B4B4E" w:rsidRDefault="003B4B4E" w:rsidP="003B4B4E">
      <w:pPr>
        <w:spacing w:after="0"/>
        <w:rPr>
          <w:rFonts w:ascii="Arial" w:hAnsi="Arial" w:cs="Arial"/>
          <w:lang w:val="sk-SK"/>
        </w:rPr>
      </w:pPr>
    </w:p>
    <w:p w:rsidR="003B4B4E" w:rsidRPr="003B4B4E" w:rsidRDefault="003B4B4E" w:rsidP="003B4B4E">
      <w:pPr>
        <w:spacing w:after="0"/>
        <w:rPr>
          <w:rFonts w:ascii="Arial" w:hAnsi="Arial" w:cs="Arial"/>
          <w:b/>
          <w:lang w:val="sk-SK"/>
        </w:rPr>
      </w:pPr>
      <w:r w:rsidRPr="003B4B4E">
        <w:rPr>
          <w:rFonts w:ascii="Arial" w:hAnsi="Arial" w:cs="Arial"/>
          <w:i/>
          <w:lang w:val="sk-SK"/>
        </w:rPr>
        <w:t>Pre vozidlá do 3,5 t celkovej hmotnosti a návesy a prívesy</w:t>
      </w:r>
      <w:r w:rsidRPr="003B4B4E">
        <w:rPr>
          <w:rFonts w:ascii="Arial" w:hAnsi="Arial" w:cs="Arial"/>
          <w:b/>
          <w:lang w:val="sk-SK"/>
        </w:rPr>
        <w:t>:</w:t>
      </w:r>
    </w:p>
    <w:p w:rsidR="003B4B4E" w:rsidRPr="003B4B4E" w:rsidRDefault="003B4B4E" w:rsidP="003B4B4E">
      <w:pPr>
        <w:spacing w:after="0"/>
        <w:rPr>
          <w:rFonts w:ascii="Arial" w:hAnsi="Arial" w:cs="Arial"/>
          <w:lang w:val="sk-SK"/>
        </w:rPr>
      </w:pPr>
      <w:r w:rsidRPr="003B4B4E">
        <w:rPr>
          <w:rFonts w:ascii="Arial" w:hAnsi="Arial" w:cs="Arial"/>
          <w:lang w:val="sk-SK"/>
        </w:rPr>
        <w:t>5.000.000,00 EUR za škody na zdraví a pri usmrtení</w:t>
      </w:r>
    </w:p>
    <w:p w:rsidR="003B4B4E" w:rsidRPr="003B4B4E" w:rsidRDefault="003B4B4E" w:rsidP="003B4B4E">
      <w:pPr>
        <w:spacing w:after="0"/>
        <w:rPr>
          <w:rFonts w:ascii="Arial" w:hAnsi="Arial" w:cs="Arial"/>
          <w:lang w:val="sk-SK"/>
        </w:rPr>
      </w:pPr>
      <w:r w:rsidRPr="003B4B4E">
        <w:rPr>
          <w:rFonts w:ascii="Arial" w:hAnsi="Arial" w:cs="Arial"/>
          <w:lang w:val="sk-SK"/>
        </w:rPr>
        <w:t>1.000.000,00 EUR za škody vzniknuté poškodením, zničením, odcudzením alebo stratou veci</w:t>
      </w:r>
    </w:p>
    <w:p w:rsidR="003B4B4E" w:rsidRPr="003B4B4E" w:rsidRDefault="003B4B4E" w:rsidP="003B4B4E">
      <w:pPr>
        <w:spacing w:after="0"/>
        <w:rPr>
          <w:rFonts w:ascii="Arial" w:hAnsi="Arial" w:cs="Arial"/>
          <w:i/>
          <w:lang w:val="sk-SK"/>
        </w:rPr>
      </w:pPr>
    </w:p>
    <w:p w:rsidR="003B4B4E" w:rsidRPr="003B4B4E" w:rsidRDefault="003B4B4E" w:rsidP="003B4B4E">
      <w:pPr>
        <w:spacing w:after="0"/>
        <w:rPr>
          <w:rFonts w:ascii="Arial" w:hAnsi="Arial" w:cs="Arial"/>
          <w:i/>
          <w:lang w:val="sk-SK"/>
        </w:rPr>
      </w:pPr>
      <w:r w:rsidRPr="003B4B4E">
        <w:rPr>
          <w:rFonts w:ascii="Arial" w:hAnsi="Arial" w:cs="Arial"/>
          <w:i/>
          <w:lang w:val="sk-SK"/>
        </w:rPr>
        <w:t>Pre vozidlá nad 3,5 t celkovej hmotnosti:</w:t>
      </w:r>
    </w:p>
    <w:p w:rsidR="003B4B4E" w:rsidRPr="003B4B4E" w:rsidRDefault="003B4B4E" w:rsidP="003B4B4E">
      <w:pPr>
        <w:spacing w:after="0"/>
        <w:rPr>
          <w:rFonts w:ascii="Arial" w:hAnsi="Arial" w:cs="Arial"/>
          <w:lang w:val="sk-SK"/>
        </w:rPr>
      </w:pPr>
      <w:r w:rsidRPr="003B4B4E">
        <w:rPr>
          <w:rFonts w:ascii="Arial" w:hAnsi="Arial" w:cs="Arial"/>
          <w:lang w:val="sk-SK"/>
        </w:rPr>
        <w:t>5.000.000,00 EUR za škody na zdraví a pri usmrtení</w:t>
      </w:r>
    </w:p>
    <w:p w:rsidR="003B4B4E" w:rsidRPr="003B4B4E" w:rsidRDefault="003B4B4E" w:rsidP="003B4B4E">
      <w:pPr>
        <w:spacing w:after="0"/>
        <w:rPr>
          <w:rFonts w:ascii="Arial" w:hAnsi="Arial" w:cs="Arial"/>
          <w:lang w:val="sk-SK"/>
        </w:rPr>
      </w:pPr>
      <w:r w:rsidRPr="003B4B4E">
        <w:rPr>
          <w:rFonts w:ascii="Arial" w:hAnsi="Arial" w:cs="Arial"/>
          <w:lang w:val="sk-SK"/>
        </w:rPr>
        <w:t>2.000.000,00 EUR za škody vzniknuté poškodením, zničením, odcudzením alebo stratou veci</w:t>
      </w:r>
    </w:p>
    <w:p w:rsidR="0022177E" w:rsidRPr="001E1A29" w:rsidRDefault="0022177E" w:rsidP="0022177E">
      <w:pPr>
        <w:pStyle w:val="Normalitalic"/>
        <w:keepNext w:val="0"/>
        <w:rPr>
          <w:rFonts w:ascii="Arial" w:hAnsi="Arial" w:cs="Arial"/>
          <w:b/>
          <w:lang w:val="sk-SK"/>
        </w:rPr>
      </w:pPr>
    </w:p>
    <w:p w:rsidR="000B04FB" w:rsidRPr="002E10BE" w:rsidRDefault="00944BBE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  <w:bookmarkStart w:id="20" w:name="_Toc474124207"/>
      <w:bookmarkStart w:id="21" w:name="_Toc474124319"/>
      <w:r w:rsidR="000B04FB" w:rsidRPr="002E10BE">
        <w:rPr>
          <w:rFonts w:ascii="Arial" w:hAnsi="Arial" w:cs="Arial"/>
          <w:lang w:val="sk-SK"/>
        </w:rPr>
        <w:lastRenderedPageBreak/>
        <w:t>Zásoby</w:t>
      </w:r>
      <w:bookmarkEnd w:id="20"/>
      <w:bookmarkEnd w:id="21"/>
    </w:p>
    <w:p w:rsidR="009B27F4" w:rsidRPr="002E10BE" w:rsidRDefault="00CF2E2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eviduje zásoby v skladovej evidencii, vytvorené sú tri sklady, dva v Bratislave (náhradné diely, pohonné hmoty</w:t>
      </w:r>
      <w:r w:rsidR="00F701D4">
        <w:rPr>
          <w:rFonts w:ascii="Arial" w:hAnsi="Arial" w:cs="Arial"/>
          <w:lang w:val="sk-SK"/>
        </w:rPr>
        <w:t xml:space="preserve"> – čerpacia stanica</w:t>
      </w:r>
      <w:r>
        <w:rPr>
          <w:rFonts w:ascii="Arial" w:hAnsi="Arial" w:cs="Arial"/>
          <w:lang w:val="sk-SK"/>
        </w:rPr>
        <w:t>) a jeden v prevádzkarni v Košiciach. Ide o sklady náhradných dielov a pohonných hmôt. Náhradné diely sú sústavne obnovované, obdobne aj pohonné hmoty. Z tohto dôvodu spoločnosť nevytvára opravné položky k zásobám.</w:t>
      </w: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A50E87" w:rsidRPr="002E10BE" w:rsidRDefault="00650498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Zákazková výroba</w:t>
      </w:r>
    </w:p>
    <w:p w:rsidR="003E2EE8" w:rsidRDefault="00CF2E27" w:rsidP="0022177E">
      <w:pPr>
        <w:keepNext w:val="0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t>Spoločnosť neúčtuje o zákazkovej výrobe.</w:t>
      </w:r>
      <w:bookmarkStart w:id="22" w:name="_Toc474124208"/>
      <w:bookmarkStart w:id="23" w:name="_Toc474124320"/>
    </w:p>
    <w:p w:rsidR="000B04FB" w:rsidRPr="002E10BE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  <w:bookmarkEnd w:id="22"/>
      <w:bookmarkEnd w:id="23"/>
    </w:p>
    <w:p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2E10BE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</w:t>
            </w:r>
            <w:r w:rsidR="00615DBD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F84A9E" w:rsidRDefault="0082190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F84A9E"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  <w:t>787 510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F84A9E" w:rsidRDefault="0082190A" w:rsidP="0082190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F84A9E"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  <w:t>147 445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F84A9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F84A9E" w:rsidRDefault="0082190A" w:rsidP="000A4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F84A9E"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  <w:t>16 450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F84A9E" w:rsidRDefault="0082190A" w:rsidP="002B3D1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F84A9E"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  <w:t>918 505</w:t>
            </w:r>
          </w:p>
        </w:tc>
      </w:tr>
    </w:tbl>
    <w:p w:rsidR="00977DE7" w:rsidRDefault="00977DE7" w:rsidP="00977DE7">
      <w:pPr>
        <w:keepNext w:val="0"/>
        <w:rPr>
          <w:rFonts w:ascii="Arial" w:hAnsi="Arial" w:cs="Arial"/>
          <w:b/>
          <w:lang w:val="sk-SK"/>
        </w:rPr>
      </w:pPr>
    </w:p>
    <w:p w:rsidR="007731E6" w:rsidRPr="002E10BE" w:rsidRDefault="007731E6" w:rsidP="007731E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 pochybným pohľadávkam boli v roku 201</w:t>
      </w:r>
      <w:r w:rsidR="00155E94">
        <w:rPr>
          <w:rFonts w:ascii="Arial" w:hAnsi="Arial" w:cs="Arial"/>
          <w:lang w:val="sk-SK"/>
        </w:rPr>
        <w:t>2</w:t>
      </w:r>
      <w:r w:rsidRPr="002E10BE">
        <w:rPr>
          <w:rFonts w:ascii="Arial" w:hAnsi="Arial" w:cs="Arial"/>
          <w:lang w:val="sk-SK"/>
        </w:rPr>
        <w:t xml:space="preserve"> a 201</w:t>
      </w:r>
      <w:r w:rsidR="00155E94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vytvorené opravné položky na základe </w:t>
      </w:r>
      <w:r w:rsidR="00CF2E27">
        <w:rPr>
          <w:rFonts w:ascii="Arial" w:hAnsi="Arial" w:cs="Arial"/>
          <w:i/>
          <w:lang w:val="sk-SK"/>
        </w:rPr>
        <w:t>vekovej štruktúry s prihliadnutím na platobnú disciplínu a ďalšiu spoluprácu.</w:t>
      </w:r>
    </w:p>
    <w:p w:rsidR="009E1CC4" w:rsidRPr="002E10BE" w:rsidRDefault="009E1CC4" w:rsidP="009E1CC4">
      <w:pPr>
        <w:pStyle w:val="odstavecbezcisla"/>
        <w:ind w:left="0"/>
        <w:rPr>
          <w:rFonts w:ascii="Arial" w:hAnsi="Arial" w:cs="Arial"/>
        </w:rPr>
      </w:pPr>
      <w:r w:rsidRPr="0022177E">
        <w:rPr>
          <w:rFonts w:ascii="Arial" w:hAnsi="Arial" w:cs="Arial"/>
          <w:i/>
        </w:rPr>
        <w:t>Iné pohľadávky</w:t>
      </w:r>
      <w:r w:rsidRPr="002E10BE">
        <w:rPr>
          <w:rFonts w:ascii="Arial" w:hAnsi="Arial" w:cs="Arial"/>
        </w:rPr>
        <w:t xml:space="preserve"> tvoria </w:t>
      </w:r>
      <w:r w:rsidR="0022177E">
        <w:rPr>
          <w:rFonts w:ascii="Arial" w:hAnsi="Arial" w:cs="Arial"/>
        </w:rPr>
        <w:t xml:space="preserve">hodnotu </w:t>
      </w:r>
      <w:r w:rsidR="00784F8D">
        <w:rPr>
          <w:rFonts w:ascii="Arial" w:hAnsi="Arial" w:cs="Arial"/>
        </w:rPr>
        <w:t>2.282</w:t>
      </w:r>
      <w:r w:rsidR="0022177E">
        <w:rPr>
          <w:rFonts w:ascii="Arial" w:hAnsi="Arial" w:cs="Arial"/>
        </w:rPr>
        <w:t xml:space="preserve"> € ide prevažne o </w:t>
      </w:r>
      <w:proofErr w:type="spellStart"/>
      <w:r w:rsidR="0022177E">
        <w:rPr>
          <w:rFonts w:ascii="Arial" w:hAnsi="Arial" w:cs="Arial"/>
        </w:rPr>
        <w:t>pohľ</w:t>
      </w:r>
      <w:proofErr w:type="spellEnd"/>
      <w:r w:rsidR="0022177E">
        <w:rPr>
          <w:rFonts w:ascii="Arial" w:hAnsi="Arial" w:cs="Arial"/>
        </w:rPr>
        <w:t>. DPH a UTA zo zahraničia (refundácia)</w:t>
      </w:r>
    </w:p>
    <w:p w:rsidR="00A8129D" w:rsidRDefault="00A8129D" w:rsidP="00A8129D">
      <w:pPr>
        <w:pStyle w:val="odstavecbezcisla"/>
        <w:ind w:left="0"/>
        <w:rPr>
          <w:rFonts w:ascii="Arial" w:hAnsi="Arial" w:cs="Arial"/>
        </w:rPr>
      </w:pPr>
    </w:p>
    <w:p w:rsidR="00A8129D" w:rsidRDefault="00A8129D" w:rsidP="00A8129D">
      <w:pPr>
        <w:pStyle w:val="odstavecbezcisla"/>
        <w:ind w:left="0" w:firstLine="709"/>
        <w:rPr>
          <w:rFonts w:ascii="Arial" w:hAnsi="Arial" w:cs="Arial"/>
        </w:rPr>
      </w:pP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8"/>
        <w:gridCol w:w="198"/>
        <w:gridCol w:w="1887"/>
        <w:gridCol w:w="2830"/>
        <w:gridCol w:w="2513"/>
      </w:tblGrid>
      <w:tr w:rsidR="00A8129D" w:rsidRPr="0022177E" w:rsidTr="00D563C0">
        <w:trPr>
          <w:trHeight w:val="345"/>
        </w:trPr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29D" w:rsidRPr="0022177E" w:rsidRDefault="00A8129D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8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29D" w:rsidRPr="0022177E" w:rsidRDefault="00A8129D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29D" w:rsidRPr="0022177E" w:rsidRDefault="00FB0773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542BA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29D" w:rsidRPr="0022177E" w:rsidRDefault="00FB0773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542BA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</w:t>
            </w:r>
          </w:p>
        </w:tc>
      </w:tr>
      <w:tr w:rsidR="00A8129D" w:rsidRPr="0022177E" w:rsidTr="00D563C0">
        <w:trPr>
          <w:trHeight w:val="87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957E9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Spriaznená osoba (</w:t>
            </w:r>
            <w:proofErr w:type="spellStart"/>
            <w:r w:rsidRPr="00957E9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kons.celok</w:t>
            </w:r>
            <w:proofErr w:type="spellEnd"/>
            <w:r w:rsidRPr="00957E9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Druh pohľadávky/záväzku</w:t>
            </w:r>
          </w:p>
        </w:tc>
        <w:tc>
          <w:tcPr>
            <w:tcW w:w="283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EUR</w:t>
            </w:r>
          </w:p>
          <w:p w:rsidR="00A8129D" w:rsidRPr="0022177E" w:rsidRDefault="00A8129D" w:rsidP="00D563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Pohladavky</w:t>
            </w:r>
            <w:proofErr w:type="spellEnd"/>
          </w:p>
        </w:tc>
        <w:tc>
          <w:tcPr>
            <w:tcW w:w="251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EUR</w:t>
            </w:r>
          </w:p>
          <w:p w:rsidR="00A8129D" w:rsidRPr="0022177E" w:rsidRDefault="00A8129D" w:rsidP="00D563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Pohladavky</w:t>
            </w:r>
            <w:proofErr w:type="spellEnd"/>
          </w:p>
        </w:tc>
      </w:tr>
      <w:tr w:rsidR="00A8129D" w:rsidRPr="0022177E" w:rsidTr="00D563C0">
        <w:trPr>
          <w:trHeight w:val="80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5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</w:tr>
      <w:tr w:rsidR="00C05BAC" w:rsidRPr="0022177E" w:rsidTr="00D563C0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C05BAC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BauTans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Kft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05BAC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Pohľ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. z obch. styku</w:t>
            </w: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Default="0074399B" w:rsidP="00D563C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4 027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Default="0074399B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C05BAC" w:rsidRPr="0022177E" w:rsidTr="00D563C0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BauTans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GMBH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Pohľ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. z obch. styku</w:t>
            </w: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1 836</w:t>
            </w:r>
          </w:p>
        </w:tc>
      </w:tr>
      <w:tr w:rsidR="00C05BAC" w:rsidRPr="0022177E" w:rsidTr="00D563C0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CZ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EF17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14 706</w:t>
            </w: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7 699</w:t>
            </w: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C05BAC" w:rsidRPr="0022177E" w:rsidTr="00D563C0">
        <w:trPr>
          <w:trHeight w:val="227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DE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EF17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14 347</w:t>
            </w: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C05BAC" w:rsidRPr="0022177E" w:rsidTr="00D563C0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TuH</w:t>
            </w:r>
            <w:proofErr w:type="spell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EF17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139 127</w:t>
            </w: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9 451</w:t>
            </w: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C05BAC" w:rsidRPr="0022177E" w:rsidTr="00D563C0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Polska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175</w:t>
            </w:r>
          </w:p>
        </w:tc>
      </w:tr>
      <w:tr w:rsidR="00C05BAC" w:rsidRPr="0022177E" w:rsidTr="00D563C0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Rumunia</w:t>
            </w:r>
            <w:proofErr w:type="spell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D563C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16 190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22177E" w:rsidRDefault="00C05BAC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2 964</w:t>
            </w:r>
          </w:p>
        </w:tc>
      </w:tr>
      <w:tr w:rsidR="0074399B" w:rsidRPr="0022177E" w:rsidTr="00D563C0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4399B" w:rsidRDefault="0074399B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Wimmer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Maschine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399B" w:rsidRPr="0022177E" w:rsidRDefault="0074399B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74399B" w:rsidRDefault="0074399B" w:rsidP="00D563C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3 287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74399B" w:rsidRDefault="0074399B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C05BAC" w:rsidRPr="0022177E" w:rsidTr="00D563C0">
        <w:trPr>
          <w:trHeight w:val="25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A8129D" w:rsidRDefault="00C05BAC" w:rsidP="00D563C0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A8129D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A8129D" w:rsidRDefault="00744EAF" w:rsidP="00744EAF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177 337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05BAC" w:rsidRPr="00A8129D" w:rsidRDefault="003C4F27" w:rsidP="00D563C0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36 472</w:t>
            </w:r>
          </w:p>
        </w:tc>
      </w:tr>
    </w:tbl>
    <w:p w:rsidR="009E1CC4" w:rsidRDefault="009E1CC4" w:rsidP="009E1CC4">
      <w:pPr>
        <w:pStyle w:val="odstavecbezcisla"/>
        <w:ind w:left="0"/>
        <w:rPr>
          <w:rFonts w:ascii="Arial" w:hAnsi="Arial" w:cs="Arial"/>
        </w:rPr>
      </w:pPr>
    </w:p>
    <w:p w:rsidR="00A8129D" w:rsidRPr="002E10BE" w:rsidRDefault="00A8129D" w:rsidP="009E1CC4">
      <w:pPr>
        <w:pStyle w:val="odstavecbezcisla"/>
        <w:ind w:left="0"/>
        <w:rPr>
          <w:rFonts w:ascii="Arial" w:hAnsi="Arial" w:cs="Arial"/>
        </w:rPr>
      </w:pPr>
    </w:p>
    <w:p w:rsidR="004E018F" w:rsidRDefault="004E018F" w:rsidP="009E1CC4">
      <w:pPr>
        <w:pStyle w:val="odstavecbezcisla"/>
        <w:ind w:left="0"/>
        <w:rPr>
          <w:rFonts w:ascii="Arial" w:hAnsi="Arial" w:cs="Arial"/>
        </w:rPr>
      </w:pPr>
    </w:p>
    <w:p w:rsidR="0022177E" w:rsidRDefault="00957E9C" w:rsidP="009E1CC4">
      <w:pPr>
        <w:pStyle w:val="odstavecbezcisla"/>
        <w:ind w:left="0"/>
        <w:rPr>
          <w:rFonts w:ascii="Arial" w:hAnsi="Arial" w:cs="Arial"/>
        </w:rPr>
      </w:pPr>
      <w:r>
        <w:rPr>
          <w:rFonts w:ascii="Arial" w:hAnsi="Arial" w:cs="Arial"/>
        </w:rPr>
        <w:t>Pohľadávky voči spriazneným osobám – mimo konsolidovaného celku.</w:t>
      </w:r>
    </w:p>
    <w:p w:rsidR="0022177E" w:rsidRPr="002E10BE" w:rsidRDefault="0022177E" w:rsidP="009E1CC4">
      <w:pPr>
        <w:pStyle w:val="odstavecbezcisla"/>
        <w:ind w:left="0"/>
        <w:rPr>
          <w:rFonts w:ascii="Arial" w:hAnsi="Arial" w:cs="Arial"/>
        </w:rPr>
      </w:pPr>
    </w:p>
    <w:p w:rsidR="00564646" w:rsidRPr="00957E9C" w:rsidRDefault="00564646" w:rsidP="00564646">
      <w:pPr>
        <w:pStyle w:val="Odsekzoznamu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proofErr w:type="spellStart"/>
      <w:r w:rsidRPr="00957E9C">
        <w:rPr>
          <w:rFonts w:ascii="Arial" w:hAnsi="Arial" w:cs="Arial"/>
          <w:lang w:val="sk-SK"/>
        </w:rPr>
        <w:t>Felbermayr-IMMO</w:t>
      </w:r>
      <w:proofErr w:type="spellEnd"/>
      <w:r w:rsidRPr="00957E9C">
        <w:rPr>
          <w:rFonts w:ascii="Arial" w:hAnsi="Arial" w:cs="Arial"/>
          <w:lang w:val="sk-SK"/>
        </w:rPr>
        <w:t xml:space="preserve"> </w:t>
      </w:r>
      <w:r w:rsidRPr="00957E9C">
        <w:rPr>
          <w:rFonts w:ascii="Arial" w:hAnsi="Arial" w:cs="Arial"/>
          <w:lang w:val="sk-SK"/>
        </w:rPr>
        <w:tab/>
      </w:r>
      <w:r w:rsidRPr="00957E9C">
        <w:rPr>
          <w:rFonts w:ascii="Arial" w:hAnsi="Arial" w:cs="Arial"/>
          <w:lang w:val="sk-SK"/>
        </w:rPr>
        <w:tab/>
      </w:r>
      <w:r w:rsidRPr="00957E9C">
        <w:rPr>
          <w:rFonts w:ascii="Arial" w:hAnsi="Arial" w:cs="Arial"/>
          <w:lang w:val="sk-SK"/>
        </w:rPr>
        <w:tab/>
      </w:r>
      <w:r w:rsidR="0027785B">
        <w:rPr>
          <w:rFonts w:ascii="Arial" w:hAnsi="Arial" w:cs="Arial"/>
          <w:lang w:val="sk-SK"/>
        </w:rPr>
        <w:t>27.000</w:t>
      </w:r>
      <w:r w:rsidRPr="00957E9C">
        <w:rPr>
          <w:rFonts w:ascii="Arial" w:hAnsi="Arial" w:cs="Arial"/>
          <w:lang w:val="sk-SK"/>
        </w:rPr>
        <w:t xml:space="preserve"> €.</w:t>
      </w: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DB0252">
        <w:rPr>
          <w:rFonts w:ascii="Arial" w:hAnsi="Arial" w:cs="Arial"/>
          <w:lang w:val="sk-SK"/>
        </w:rPr>
        <w:lastRenderedPageBreak/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0369FE" w:rsidRDefault="00DB0252" w:rsidP="00DB025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1 164 303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0369FE" w:rsidRDefault="00DB0252" w:rsidP="00DF60E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1 859 316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0369FE" w:rsidRDefault="00DB025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3 023 619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B025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39 461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33E2E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B0252" w:rsidP="00833E2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24 430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DB025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2 734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33E2E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E2E" w:rsidRPr="000369FE" w:rsidRDefault="00DB0252" w:rsidP="00833E2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3 734</w:t>
            </w:r>
          </w:p>
        </w:tc>
      </w:tr>
      <w:tr w:rsidR="00977DE7" w:rsidRPr="0038186B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DB0252" w:rsidRDefault="00DB025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B0252">
              <w:rPr>
                <w:rFonts w:ascii="Arial" w:hAnsi="Arial" w:cs="Arial"/>
                <w:b/>
                <w:sz w:val="16"/>
                <w:szCs w:val="16"/>
                <w:lang w:val="sk-SK"/>
              </w:rPr>
              <w:t>1 206 498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DB0252" w:rsidRDefault="00DB0252" w:rsidP="000369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B0252">
              <w:rPr>
                <w:rFonts w:ascii="Arial" w:hAnsi="Arial" w:cs="Arial"/>
                <w:b/>
                <w:sz w:val="16"/>
                <w:szCs w:val="16"/>
                <w:lang w:val="sk-SK"/>
              </w:rPr>
              <w:t>1 859 316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DB0252" w:rsidRDefault="00DB0252" w:rsidP="000369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3 065 814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DB0252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B0252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60E2" w:rsidRPr="000369F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0E2" w:rsidRPr="00DB0252" w:rsidRDefault="00DF60E2" w:rsidP="000369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B0252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B0252" w:rsidP="00D47589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1 859 316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0E2" w:rsidRPr="002E10BE" w:rsidRDefault="00DF60E2" w:rsidP="00CE457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1 604 394</w:t>
            </w:r>
          </w:p>
        </w:tc>
      </w:tr>
      <w:tr w:rsidR="00DF60E2" w:rsidRPr="000369F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0E2" w:rsidRPr="00DB0252" w:rsidRDefault="00DF60E2" w:rsidP="000369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B0252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0E2" w:rsidRPr="002E10BE" w:rsidRDefault="00DB025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1 206 498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0E2" w:rsidRPr="002E10BE" w:rsidRDefault="00DF60E2" w:rsidP="00CE457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1 002 382</w:t>
            </w:r>
          </w:p>
        </w:tc>
      </w:tr>
      <w:tr w:rsidR="00DF60E2" w:rsidRPr="000369F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0E2" w:rsidRPr="00DB0252" w:rsidRDefault="00DF60E2" w:rsidP="000369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B0252">
              <w:rPr>
                <w:rFonts w:ascii="Arial" w:hAnsi="Arial" w:cs="Arial"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0E2" w:rsidRPr="000369FE" w:rsidRDefault="00DB025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3 065 814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0E2" w:rsidRPr="000369FE" w:rsidRDefault="00DF60E2" w:rsidP="00CE457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369FE">
              <w:rPr>
                <w:rFonts w:ascii="Arial" w:hAnsi="Arial" w:cs="Arial"/>
                <w:sz w:val="16"/>
                <w:szCs w:val="16"/>
                <w:lang w:val="sk-SK"/>
              </w:rPr>
              <w:t>2 606 776</w:t>
            </w:r>
          </w:p>
        </w:tc>
      </w:tr>
    </w:tbl>
    <w:p w:rsidR="00615DBD" w:rsidRPr="000369FE" w:rsidRDefault="00615DBD" w:rsidP="000369FE">
      <w:pPr>
        <w:tabs>
          <w:tab w:val="center" w:pos="4536"/>
          <w:tab w:val="right" w:pos="9072"/>
        </w:tabs>
        <w:spacing w:after="0"/>
        <w:ind w:right="436"/>
        <w:jc w:val="right"/>
        <w:rPr>
          <w:rFonts w:ascii="Arial" w:hAnsi="Arial" w:cs="Arial"/>
          <w:sz w:val="16"/>
          <w:szCs w:val="16"/>
          <w:lang w:val="sk-SK"/>
        </w:rPr>
      </w:pPr>
    </w:p>
    <w:p w:rsidR="00977DE7" w:rsidRPr="002E10BE" w:rsidRDefault="00337790" w:rsidP="00E0211F">
      <w:pPr>
        <w:pStyle w:val="odstavecbezcisla"/>
        <w:ind w:left="0"/>
        <w:rPr>
          <w:rFonts w:ascii="Arial" w:hAnsi="Arial" w:cs="Arial"/>
        </w:rPr>
      </w:pPr>
      <w:r>
        <w:rPr>
          <w:rFonts w:ascii="Arial" w:hAnsi="Arial" w:cs="Arial"/>
        </w:rPr>
        <w:t>Poh</w:t>
      </w:r>
      <w:r w:rsidR="008C456B">
        <w:rPr>
          <w:rFonts w:ascii="Arial" w:hAnsi="Arial" w:cs="Arial"/>
        </w:rPr>
        <w:t>ľadávky nie sú zabezpečené záložným právom (alebo inou formou).</w:t>
      </w: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8D428C" w:rsidRPr="002E10BE" w:rsidTr="0063657B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47589" w:rsidRPr="002E10BE" w:rsidTr="0063657B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0369FE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16 225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6F1933" w:rsidP="00CE457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8 100</w:t>
            </w:r>
          </w:p>
        </w:tc>
      </w:tr>
      <w:tr w:rsidR="00D47589" w:rsidRPr="002E10BE" w:rsidTr="0063657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0369FE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381 783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6F1933" w:rsidP="00CE457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293 614</w:t>
            </w:r>
          </w:p>
        </w:tc>
      </w:tr>
      <w:tr w:rsidR="00D47589" w:rsidRPr="002E10BE" w:rsidTr="0063657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38186B" w:rsidRDefault="000369FE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398 008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38186B" w:rsidRDefault="006F1933" w:rsidP="00CE457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301 714</w:t>
            </w:r>
          </w:p>
        </w:tc>
      </w:tr>
    </w:tbl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AC3661" w:rsidRPr="002E10BE" w:rsidTr="00A85B32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47589" w:rsidRPr="002E10BE" w:rsidTr="00A85B32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D47589" w:rsidRDefault="000369F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8 348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D47589" w:rsidRDefault="0006365C" w:rsidP="00CE457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7589">
              <w:rPr>
                <w:rFonts w:ascii="Arial" w:hAnsi="Arial" w:cs="Arial"/>
                <w:b/>
                <w:sz w:val="16"/>
                <w:szCs w:val="16"/>
                <w:lang w:val="sk-SK"/>
              </w:rPr>
              <w:t>15 210</w:t>
            </w:r>
          </w:p>
        </w:tc>
      </w:tr>
      <w:tr w:rsidR="00D47589" w:rsidRPr="002E10BE" w:rsidTr="00A85B32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0369F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7 314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06365C" w:rsidP="00CE457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13 864</w:t>
            </w:r>
          </w:p>
        </w:tc>
      </w:tr>
      <w:tr w:rsidR="00D47589" w:rsidRPr="002E10BE" w:rsidTr="00A85B32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náklady budúcich období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0369FE" w:rsidP="00D4758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1 034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06365C" w:rsidP="00CE457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1 346</w:t>
            </w:r>
          </w:p>
        </w:tc>
      </w:tr>
    </w:tbl>
    <w:p w:rsidR="00D47589" w:rsidRDefault="00D47589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957E9C" w:rsidRDefault="003126BF" w:rsidP="003126BF">
      <w:pPr>
        <w:pStyle w:val="Nadpis1"/>
        <w:keepNext w:val="0"/>
        <w:rPr>
          <w:rFonts w:ascii="Arial" w:hAnsi="Arial" w:cs="Arial"/>
          <w:lang w:val="sk-SK"/>
        </w:rPr>
      </w:pPr>
      <w:r w:rsidRPr="00957E9C">
        <w:rPr>
          <w:rFonts w:ascii="Arial" w:hAnsi="Arial" w:cs="Arial"/>
          <w:lang w:val="sk-SK"/>
        </w:rPr>
        <w:t>majetok prenajatý formou finančného prenájmu</w:t>
      </w:r>
      <w:r w:rsidR="007E51FC" w:rsidRPr="00957E9C">
        <w:rPr>
          <w:rFonts w:ascii="Arial" w:hAnsi="Arial" w:cs="Arial"/>
          <w:lang w:val="sk-SK"/>
        </w:rPr>
        <w:t xml:space="preserve"> (SpoloČNOSŤ JE PRENAJÍMATEĽOM)</w:t>
      </w:r>
    </w:p>
    <w:p w:rsidR="003126BF" w:rsidRPr="002E10BE" w:rsidRDefault="00957E9C" w:rsidP="00D47589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Spoločnosť neprenajíma majetok.</w:t>
      </w:r>
      <w:r w:rsidR="003126BF" w:rsidRPr="002E10BE">
        <w:rPr>
          <w:rFonts w:ascii="Arial" w:hAnsi="Arial" w:cs="Arial"/>
          <w:i/>
          <w:lang w:val="sk-SK"/>
        </w:rPr>
        <w:br w:type="page"/>
      </w: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</w:t>
      </w:r>
      <w:proofErr w:type="spellStart"/>
      <w:r w:rsidR="00425254" w:rsidRPr="002E10BE">
        <w:rPr>
          <w:rFonts w:ascii="Arial" w:hAnsi="Arial" w:cs="Arial"/>
          <w:lang w:val="sk-SK"/>
        </w:rPr>
        <w:t>vysporiadaní</w:t>
      </w:r>
      <w:proofErr w:type="spellEnd"/>
      <w:r w:rsidRPr="002E10BE">
        <w:rPr>
          <w:rFonts w:ascii="Arial" w:hAnsi="Arial" w:cs="Arial"/>
          <w:lang w:val="sk-SK"/>
        </w:rPr>
        <w:t xml:space="preserve"> účtovnej straty</w:t>
      </w:r>
      <w:r w:rsidR="008C456B">
        <w:rPr>
          <w:rFonts w:ascii="Arial" w:hAnsi="Arial" w:cs="Arial"/>
          <w:lang w:val="sk-SK"/>
        </w:rPr>
        <w:t>. Základné imanie spoločnosti je zložené z podielov plne upísaných a splatených s nominálnou hodnotou 56.430 €.</w:t>
      </w:r>
    </w:p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4643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0369FE" w:rsidRDefault="000369FE" w:rsidP="000369FE">
            <w:pPr>
              <w:pStyle w:val="Odsekzoznamu"/>
              <w:numPr>
                <w:ilvl w:val="0"/>
                <w:numId w:val="42"/>
              </w:num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551 292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C456B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56E9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56E9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56E9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0369FE" w:rsidRDefault="000369FE" w:rsidP="000369FE">
            <w:pPr>
              <w:pStyle w:val="Odsekzoznamu"/>
              <w:numPr>
                <w:ilvl w:val="0"/>
                <w:numId w:val="42"/>
              </w:num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369FE">
              <w:rPr>
                <w:rFonts w:ascii="Arial" w:hAnsi="Arial" w:cs="Arial"/>
                <w:sz w:val="16"/>
                <w:szCs w:val="16"/>
                <w:lang w:val="sk-SK"/>
              </w:rPr>
              <w:t>551 292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156E9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0369FE" w:rsidRDefault="000369FE" w:rsidP="000369FE">
            <w:pPr>
              <w:pStyle w:val="Odsekzoznamu"/>
              <w:numPr>
                <w:ilvl w:val="0"/>
                <w:numId w:val="42"/>
              </w:num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551 292</w:t>
            </w: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56 430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56 430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5 643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5 643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84 567</w:t>
            </w:r>
          </w:p>
        </w:tc>
        <w:tc>
          <w:tcPr>
            <w:tcW w:w="1241" w:type="dxa"/>
            <w:vAlign w:val="center"/>
          </w:tcPr>
          <w:p w:rsidR="005832C8" w:rsidRPr="002E10BE" w:rsidRDefault="00D47589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D47589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84 567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1E1A29" w:rsidRDefault="00D47589" w:rsidP="00B2222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B22221">
              <w:rPr>
                <w:rFonts w:ascii="Arial" w:hAnsi="Arial" w:cs="Arial"/>
                <w:sz w:val="16"/>
                <w:szCs w:val="16"/>
                <w:lang w:val="sk-SK"/>
              </w:rPr>
              <w:t>3 265 263</w:t>
            </w:r>
          </w:p>
        </w:tc>
        <w:tc>
          <w:tcPr>
            <w:tcW w:w="1241" w:type="dxa"/>
            <w:vAlign w:val="center"/>
          </w:tcPr>
          <w:p w:rsidR="00425254" w:rsidRPr="001E1A29" w:rsidRDefault="00FB0773" w:rsidP="00FB077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1E1A29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1E1A29" w:rsidRDefault="00B22221" w:rsidP="00583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- 551 292</w:t>
            </w:r>
          </w:p>
        </w:tc>
        <w:tc>
          <w:tcPr>
            <w:tcW w:w="1241" w:type="dxa"/>
            <w:vAlign w:val="center"/>
          </w:tcPr>
          <w:p w:rsidR="00425254" w:rsidRPr="001E1A29" w:rsidRDefault="00D47589" w:rsidP="00B2222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B22221">
              <w:rPr>
                <w:rFonts w:ascii="Arial" w:hAnsi="Arial" w:cs="Arial"/>
                <w:sz w:val="16"/>
                <w:szCs w:val="16"/>
                <w:lang w:val="sk-SK"/>
              </w:rPr>
              <w:t>3 816 554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1E1A29" w:rsidRDefault="005832C8" w:rsidP="00B2222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B22221">
              <w:rPr>
                <w:rFonts w:ascii="Arial" w:hAnsi="Arial" w:cs="Arial"/>
                <w:sz w:val="16"/>
                <w:szCs w:val="16"/>
                <w:lang w:val="sk-SK"/>
              </w:rPr>
              <w:t>551 292</w:t>
            </w:r>
          </w:p>
        </w:tc>
        <w:tc>
          <w:tcPr>
            <w:tcW w:w="1241" w:type="dxa"/>
            <w:vAlign w:val="center"/>
          </w:tcPr>
          <w:p w:rsidR="00425254" w:rsidRPr="001E1A29" w:rsidRDefault="00B22221" w:rsidP="0064749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1 300 858</w:t>
            </w:r>
          </w:p>
        </w:tc>
        <w:tc>
          <w:tcPr>
            <w:tcW w:w="1241" w:type="dxa"/>
            <w:vAlign w:val="center"/>
          </w:tcPr>
          <w:p w:rsidR="00425254" w:rsidRPr="001E1A29" w:rsidRDefault="005832C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1E1A29" w:rsidRDefault="00B22221" w:rsidP="00EE18D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-551 292</w:t>
            </w:r>
          </w:p>
        </w:tc>
        <w:tc>
          <w:tcPr>
            <w:tcW w:w="1241" w:type="dxa"/>
            <w:vAlign w:val="center"/>
          </w:tcPr>
          <w:p w:rsidR="00425254" w:rsidRPr="001E1A29" w:rsidRDefault="00B22221" w:rsidP="00647496">
            <w:pPr>
              <w:spacing w:after="0"/>
              <w:ind w:right="178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1 300 858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32C8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5832C8" w:rsidRPr="002E10BE" w:rsidRDefault="005832C8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5832C8" w:rsidRPr="002E10BE" w:rsidRDefault="005832C8" w:rsidP="0016219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425254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957E9C" w:rsidRDefault="00957E9C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9167FF" w:rsidRDefault="009167F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9167FF" w:rsidRDefault="009167F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9167FF" w:rsidRDefault="009167F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9167FF" w:rsidRDefault="009167F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9167FF" w:rsidRDefault="009167F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9167FF" w:rsidRDefault="009167FF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9167FF" w:rsidRPr="002E10BE" w:rsidTr="00224FDF">
        <w:trPr>
          <w:trHeight w:val="540"/>
        </w:trPr>
        <w:tc>
          <w:tcPr>
            <w:tcW w:w="3006" w:type="dxa"/>
            <w:vMerge w:val="restart"/>
            <w:vAlign w:val="center"/>
          </w:tcPr>
          <w:p w:rsidR="009167FF" w:rsidRPr="002E10BE" w:rsidRDefault="009167FF" w:rsidP="00224FD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9167FF" w:rsidRPr="002E10BE" w:rsidRDefault="009167FF" w:rsidP="00224FD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9167FF" w:rsidRPr="002E10BE" w:rsidRDefault="009167FF" w:rsidP="009167F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9167FF" w:rsidRPr="002E10BE" w:rsidRDefault="009167FF" w:rsidP="00224FD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167FF" w:rsidRPr="002E10BE" w:rsidTr="00224FDF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56 430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56 430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5 643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5 643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84 567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84 567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-1 638 904</w:t>
            </w:r>
          </w:p>
        </w:tc>
        <w:tc>
          <w:tcPr>
            <w:tcW w:w="1241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-1 626 359</w:t>
            </w:r>
          </w:p>
        </w:tc>
        <w:tc>
          <w:tcPr>
            <w:tcW w:w="1241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-3 265 263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-1  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626 359</w:t>
            </w:r>
          </w:p>
        </w:tc>
        <w:tc>
          <w:tcPr>
            <w:tcW w:w="1241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-551 292</w:t>
            </w:r>
          </w:p>
        </w:tc>
        <w:tc>
          <w:tcPr>
            <w:tcW w:w="1241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1 626 359</w:t>
            </w:r>
          </w:p>
        </w:tc>
        <w:tc>
          <w:tcPr>
            <w:tcW w:w="1241" w:type="dxa"/>
            <w:vAlign w:val="center"/>
          </w:tcPr>
          <w:p w:rsidR="009167FF" w:rsidRPr="001E1A29" w:rsidRDefault="009167FF" w:rsidP="00224FDF">
            <w:pPr>
              <w:spacing w:after="0"/>
              <w:ind w:right="178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- 551 292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67FF" w:rsidRPr="002E10BE" w:rsidTr="00224FDF">
        <w:trPr>
          <w:trHeight w:hRule="exact" w:val="425"/>
        </w:trPr>
        <w:tc>
          <w:tcPr>
            <w:tcW w:w="3006" w:type="dxa"/>
            <w:vAlign w:val="center"/>
          </w:tcPr>
          <w:p w:rsidR="009167FF" w:rsidRPr="002E10BE" w:rsidRDefault="009167FF" w:rsidP="00224FD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9167FF" w:rsidRPr="002E10BE" w:rsidRDefault="009167FF" w:rsidP="00224FD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7E5154" w:rsidRDefault="007E5154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E57DB8" w:rsidRPr="007E5154" w:rsidRDefault="00E57DB8" w:rsidP="007E5154">
      <w:pPr>
        <w:pStyle w:val="Normalitalic"/>
        <w:keepNext w:val="0"/>
        <w:jc w:val="left"/>
        <w:rPr>
          <w:rFonts w:ascii="Arial" w:hAnsi="Arial" w:cs="Arial"/>
          <w:lang w:val="sk-SK"/>
        </w:rPr>
      </w:pPr>
      <w:r w:rsidRPr="007E5154">
        <w:rPr>
          <w:rFonts w:ascii="Arial" w:hAnsi="Arial" w:cs="Arial"/>
          <w:lang w:val="sk-SK"/>
        </w:rPr>
        <w:t xml:space="preserve">Valné zhromaždenie </w:t>
      </w:r>
      <w:r w:rsidR="00AA1551" w:rsidRPr="007E5154">
        <w:rPr>
          <w:rFonts w:ascii="Arial" w:hAnsi="Arial" w:cs="Arial"/>
          <w:lang w:val="sk-SK"/>
        </w:rPr>
        <w:t xml:space="preserve">spoločnosti </w:t>
      </w:r>
      <w:r w:rsidRPr="007E5154">
        <w:rPr>
          <w:rFonts w:ascii="Arial" w:hAnsi="Arial" w:cs="Arial"/>
          <w:lang w:val="sk-SK"/>
        </w:rPr>
        <w:t xml:space="preserve">konané dňa </w:t>
      </w:r>
      <w:r w:rsidR="00957E9C">
        <w:rPr>
          <w:rFonts w:ascii="Arial" w:hAnsi="Arial" w:cs="Arial"/>
          <w:lang w:val="sk-SK"/>
        </w:rPr>
        <w:t>31. 05. 201</w:t>
      </w:r>
      <w:r w:rsidR="00224FDF">
        <w:rPr>
          <w:rFonts w:ascii="Arial" w:hAnsi="Arial" w:cs="Arial"/>
          <w:lang w:val="sk-SK"/>
        </w:rPr>
        <w:t>3</w:t>
      </w:r>
      <w:r w:rsidRPr="007E5154">
        <w:rPr>
          <w:rFonts w:ascii="Arial" w:hAnsi="Arial" w:cs="Arial"/>
          <w:lang w:val="sk-SK"/>
        </w:rPr>
        <w:t xml:space="preserve"> </w:t>
      </w:r>
      <w:r w:rsidR="007E5154" w:rsidRPr="007E5154">
        <w:rPr>
          <w:rFonts w:ascii="Arial" w:hAnsi="Arial" w:cs="Arial"/>
          <w:lang w:val="sk-SK"/>
        </w:rPr>
        <w:t xml:space="preserve">schválilo rozdelenie </w:t>
      </w:r>
      <w:r w:rsidRPr="007E5154">
        <w:rPr>
          <w:rFonts w:ascii="Arial" w:hAnsi="Arial" w:cs="Arial"/>
          <w:lang w:val="sk-SK"/>
        </w:rPr>
        <w:t xml:space="preserve">vyrovnanie straty za rok </w:t>
      </w:r>
      <w:r w:rsidR="00EC2EEB" w:rsidRPr="007E5154">
        <w:rPr>
          <w:rFonts w:ascii="Arial" w:hAnsi="Arial" w:cs="Arial"/>
          <w:lang w:val="sk-SK"/>
        </w:rPr>
        <w:t>201</w:t>
      </w:r>
      <w:r w:rsidR="00B22221">
        <w:rPr>
          <w:rFonts w:ascii="Arial" w:hAnsi="Arial" w:cs="Arial"/>
          <w:lang w:val="sk-SK"/>
        </w:rPr>
        <w:t>2</w:t>
      </w:r>
      <w:r w:rsidRPr="007E5154">
        <w:rPr>
          <w:rFonts w:ascii="Arial" w:hAnsi="Arial" w:cs="Arial"/>
          <w:lang w:val="sk-SK"/>
        </w:rPr>
        <w:t xml:space="preserve"> </w:t>
      </w:r>
      <w:r w:rsidR="007E5154" w:rsidRPr="007E5154">
        <w:rPr>
          <w:rFonts w:ascii="Arial" w:hAnsi="Arial" w:cs="Arial"/>
          <w:lang w:val="sk-SK"/>
        </w:rPr>
        <w:t xml:space="preserve"> - prevod straty na neuhradenú stratu minulých rokov</w:t>
      </w:r>
    </w:p>
    <w:p w:rsidR="00425254" w:rsidRDefault="007E5154" w:rsidP="007E5154">
      <w:pPr>
        <w:pStyle w:val="Normalitalic"/>
        <w:keepNext w:val="0"/>
        <w:jc w:val="left"/>
        <w:rPr>
          <w:rFonts w:ascii="Arial" w:hAnsi="Arial" w:cs="Arial"/>
          <w:lang w:val="sk-SK"/>
        </w:rPr>
      </w:pPr>
      <w:r w:rsidRPr="007E5154">
        <w:rPr>
          <w:rFonts w:ascii="Arial" w:hAnsi="Arial" w:cs="Arial"/>
          <w:lang w:val="sk-SK"/>
        </w:rPr>
        <w:t>O rozdelení výsledku hospodárenia za účtovné obdobie 201</w:t>
      </w:r>
      <w:r w:rsidR="00DA0F95">
        <w:rPr>
          <w:rFonts w:ascii="Arial" w:hAnsi="Arial" w:cs="Arial"/>
          <w:lang w:val="sk-SK"/>
        </w:rPr>
        <w:t>3</w:t>
      </w:r>
      <w:r w:rsidRPr="007E5154">
        <w:rPr>
          <w:rFonts w:ascii="Arial" w:hAnsi="Arial" w:cs="Arial"/>
          <w:lang w:val="sk-SK"/>
        </w:rPr>
        <w:t xml:space="preserve"> vo výške </w:t>
      </w:r>
      <w:r w:rsidR="00B22221">
        <w:rPr>
          <w:rFonts w:ascii="Arial" w:hAnsi="Arial" w:cs="Arial"/>
          <w:lang w:val="sk-SK"/>
        </w:rPr>
        <w:t>1 300 858</w:t>
      </w:r>
      <w:r>
        <w:rPr>
          <w:rFonts w:ascii="Arial" w:hAnsi="Arial" w:cs="Arial"/>
          <w:lang w:val="sk-SK"/>
        </w:rPr>
        <w:t xml:space="preserve">€ </w:t>
      </w:r>
      <w:r w:rsidRPr="007E5154">
        <w:rPr>
          <w:rFonts w:ascii="Arial" w:hAnsi="Arial" w:cs="Arial"/>
          <w:lang w:val="sk-SK"/>
        </w:rPr>
        <w:t>rozhodne valné zhromaždenie.</w:t>
      </w:r>
    </w:p>
    <w:p w:rsidR="007E5154" w:rsidRDefault="007E5154" w:rsidP="007E5154">
      <w:pPr>
        <w:pStyle w:val="Normalitalic"/>
        <w:keepNext w:val="0"/>
        <w:jc w:val="left"/>
        <w:rPr>
          <w:rFonts w:ascii="Arial" w:hAnsi="Arial" w:cs="Arial"/>
          <w:lang w:val="sk-SK"/>
        </w:rPr>
      </w:pPr>
    </w:p>
    <w:p w:rsidR="007E5154" w:rsidRDefault="007E5154" w:rsidP="007E5154">
      <w:pPr>
        <w:pStyle w:val="Normalitalic"/>
        <w:keepNext w:val="0"/>
        <w:jc w:val="left"/>
        <w:rPr>
          <w:rFonts w:ascii="Arial" w:hAnsi="Arial" w:cs="Arial"/>
          <w:lang w:val="sk-SK"/>
        </w:rPr>
      </w:pPr>
    </w:p>
    <w:p w:rsidR="007E5154" w:rsidRDefault="007E5154" w:rsidP="007E5154">
      <w:pPr>
        <w:pStyle w:val="Normalitalic"/>
        <w:keepNext w:val="0"/>
        <w:jc w:val="left"/>
        <w:rPr>
          <w:rFonts w:ascii="Arial" w:hAnsi="Arial" w:cs="Arial"/>
          <w:lang w:val="sk-SK"/>
        </w:rPr>
      </w:pPr>
    </w:p>
    <w:p w:rsidR="007E5154" w:rsidRPr="007E5154" w:rsidRDefault="007E5154" w:rsidP="007E5154">
      <w:pPr>
        <w:pStyle w:val="Normalitalic"/>
        <w:keepNext w:val="0"/>
        <w:jc w:val="left"/>
        <w:rPr>
          <w:rFonts w:ascii="Arial" w:hAnsi="Arial" w:cs="Arial"/>
        </w:rPr>
      </w:pPr>
    </w:p>
    <w:p w:rsidR="000B04FB" w:rsidRPr="002E10BE" w:rsidRDefault="00C96276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4" w:name="_Toc474124213"/>
      <w:bookmarkStart w:id="25" w:name="_Toc474124325"/>
      <w:r w:rsidRPr="002E10BE">
        <w:rPr>
          <w:rFonts w:ascii="Arial" w:hAnsi="Arial" w:cs="Arial"/>
          <w:lang w:val="sk-SK"/>
        </w:rPr>
        <w:lastRenderedPageBreak/>
        <w:t>R</w:t>
      </w:r>
      <w:r w:rsidR="000B04FB" w:rsidRPr="002E10BE">
        <w:rPr>
          <w:rFonts w:ascii="Arial" w:hAnsi="Arial" w:cs="Arial"/>
          <w:lang w:val="sk-SK"/>
        </w:rPr>
        <w:t>ezervy</w:t>
      </w:r>
      <w:bookmarkEnd w:id="24"/>
      <w:bookmarkEnd w:id="25"/>
    </w:p>
    <w:p w:rsidR="00AC3661" w:rsidRPr="002E10BE" w:rsidRDefault="00425254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</w:t>
      </w:r>
      <w:r w:rsidR="00AC3661" w:rsidRPr="002E10BE">
        <w:rPr>
          <w:rFonts w:ascii="Arial" w:hAnsi="Arial" w:cs="Arial"/>
          <w:lang w:val="sk-SK"/>
        </w:rPr>
        <w:t xml:space="preserve">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AC3661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47589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3824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62538C" w:rsidP="00CE45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55 618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B2222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100 768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B22221" w:rsidP="006A6F9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55 618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D4758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B2222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100 768</w:t>
            </w:r>
          </w:p>
        </w:tc>
      </w:tr>
      <w:tr w:rsidR="00D47589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dovolenky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62538C" w:rsidP="00CE45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35 923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B2222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71 694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B22221" w:rsidP="0062538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35 923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41061F" w:rsidP="0041061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B22221" w:rsidP="00CE59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71 694</w:t>
            </w:r>
          </w:p>
        </w:tc>
      </w:tr>
      <w:tr w:rsidR="00D47589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Rezervy na podanie a vypracovanie DP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DzP</w:t>
            </w:r>
            <w:proofErr w:type="spellEnd"/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62538C" w:rsidP="00CE45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B22221" w:rsidP="0062538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134504" w:rsidP="00752FA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D4758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B22221" w:rsidP="0062538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2 000</w:t>
            </w:r>
          </w:p>
        </w:tc>
      </w:tr>
      <w:tr w:rsidR="00D47589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2E10BE" w:rsidRDefault="00D47589" w:rsidP="00932D6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Audit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62538C" w:rsidP="00CE45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62538C" w:rsidP="00B2222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B22221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B22221"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134504" w:rsidP="0013450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D4758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589" w:rsidRPr="001E1A29" w:rsidRDefault="006A6F90" w:rsidP="00B2222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B22221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B22221"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</w:tr>
      <w:tr w:rsidR="00896087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896087" w:rsidP="0013450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Spracovanie miezd 12/1</w:t>
            </w:r>
            <w:r w:rsidR="00134504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Pr="001E1A29" w:rsidRDefault="0062538C" w:rsidP="00CE45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B22221" w:rsidP="0062538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B22221" w:rsidP="006A6F9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Pr="001E1A29" w:rsidRDefault="00CE597D" w:rsidP="0062538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B22221" w:rsidP="0062538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1 905</w:t>
            </w:r>
          </w:p>
        </w:tc>
      </w:tr>
      <w:tr w:rsidR="00896087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896087" w:rsidP="00932D6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odmeny (mzdy)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Pr="001E1A29" w:rsidRDefault="0062538C" w:rsidP="00CE45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B22221" w:rsidP="006A6F9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20 280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B22221" w:rsidP="006A6F9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Pr="001E1A29" w:rsidRDefault="0041061F" w:rsidP="0041061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B22221" w:rsidP="0062538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20 280</w:t>
            </w:r>
          </w:p>
        </w:tc>
      </w:tr>
      <w:tr w:rsidR="00896087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896087" w:rsidP="0013450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Hlásenie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intrastat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– rok 201</w:t>
            </w:r>
            <w:r w:rsidR="00134504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62538C" w:rsidP="00CE457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BB6E00" w:rsidP="001E1A2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CE597D" w:rsidP="00752FA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896087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087" w:rsidRDefault="00CE597D" w:rsidP="00752FA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04FB" w:rsidRDefault="000B04FB" w:rsidP="00E0211F">
      <w:pPr>
        <w:keepNext w:val="0"/>
        <w:rPr>
          <w:rFonts w:ascii="Arial" w:hAnsi="Arial" w:cs="Arial"/>
          <w:lang w:val="sk-SK"/>
        </w:rPr>
      </w:pPr>
    </w:p>
    <w:p w:rsidR="002F7163" w:rsidRDefault="002F7163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Výška daňových rezrerv:</w:t>
      </w:r>
      <w:r w:rsidR="00B22221">
        <w:rPr>
          <w:rFonts w:ascii="Arial" w:hAnsi="Arial" w:cs="Arial"/>
          <w:lang w:val="sk-SK"/>
        </w:rPr>
        <w:t>80 488</w:t>
      </w:r>
      <w:r>
        <w:rPr>
          <w:rFonts w:ascii="Arial" w:hAnsi="Arial" w:cs="Arial"/>
          <w:lang w:val="sk-SK"/>
        </w:rPr>
        <w:t xml:space="preserve"> € (</w:t>
      </w:r>
      <w:proofErr w:type="spellStart"/>
      <w:r>
        <w:rPr>
          <w:rFonts w:ascii="Arial" w:hAnsi="Arial" w:cs="Arial"/>
          <w:lang w:val="sk-SK"/>
        </w:rPr>
        <w:t>rez.na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dovolenku,odvody</w:t>
      </w:r>
      <w:proofErr w:type="spellEnd"/>
      <w:r>
        <w:rPr>
          <w:rFonts w:ascii="Arial" w:hAnsi="Arial" w:cs="Arial"/>
          <w:lang w:val="sk-SK"/>
        </w:rPr>
        <w:t xml:space="preserve">, audit , UZ, DP </w:t>
      </w:r>
      <w:proofErr w:type="spellStart"/>
      <w:r>
        <w:rPr>
          <w:rFonts w:ascii="Arial" w:hAnsi="Arial" w:cs="Arial"/>
          <w:lang w:val="sk-SK"/>
        </w:rPr>
        <w:t>DzP</w:t>
      </w:r>
      <w:proofErr w:type="spellEnd"/>
      <w:r>
        <w:rPr>
          <w:rFonts w:ascii="Arial" w:hAnsi="Arial" w:cs="Arial"/>
          <w:lang w:val="sk-SK"/>
        </w:rPr>
        <w:t>)</w:t>
      </w:r>
    </w:p>
    <w:p w:rsidR="002F7163" w:rsidRDefault="002F7163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Výška ostatných rezerv : </w:t>
      </w:r>
      <w:r w:rsidR="00B22221">
        <w:rPr>
          <w:rFonts w:ascii="Arial" w:hAnsi="Arial" w:cs="Arial"/>
          <w:lang w:val="sk-SK"/>
        </w:rPr>
        <w:t>20 280</w:t>
      </w:r>
      <w:r>
        <w:rPr>
          <w:rFonts w:ascii="Arial" w:hAnsi="Arial" w:cs="Arial"/>
          <w:lang w:val="sk-SK"/>
        </w:rPr>
        <w:t xml:space="preserve"> </w:t>
      </w:r>
      <w:r w:rsidR="00941289">
        <w:rPr>
          <w:rFonts w:ascii="Arial" w:hAnsi="Arial" w:cs="Arial"/>
          <w:lang w:val="sk-SK"/>
        </w:rPr>
        <w:t>€</w:t>
      </w:r>
      <w:r w:rsidR="00B22221">
        <w:rPr>
          <w:rFonts w:ascii="Arial" w:hAnsi="Arial" w:cs="Arial"/>
          <w:lang w:val="sk-SK"/>
        </w:rPr>
        <w:t xml:space="preserve"> (odmeny</w:t>
      </w:r>
      <w:r>
        <w:rPr>
          <w:rFonts w:ascii="Arial" w:hAnsi="Arial" w:cs="Arial"/>
          <w:lang w:val="sk-SK"/>
        </w:rPr>
        <w:t>)</w:t>
      </w:r>
    </w:p>
    <w:p w:rsidR="002F7163" w:rsidRDefault="002F7163" w:rsidP="00E0211F">
      <w:pPr>
        <w:keepNext w:val="0"/>
        <w:rPr>
          <w:rFonts w:ascii="Arial" w:hAnsi="Arial" w:cs="Arial"/>
          <w:lang w:val="sk-SK"/>
        </w:rPr>
      </w:pPr>
    </w:p>
    <w:p w:rsidR="0062538C" w:rsidRDefault="0062538C" w:rsidP="00E0211F">
      <w:pPr>
        <w:keepNext w:val="0"/>
        <w:rPr>
          <w:rFonts w:ascii="Arial" w:hAnsi="Arial" w:cs="Arial"/>
          <w:lang w:val="sk-SK"/>
        </w:rPr>
      </w:pPr>
    </w:p>
    <w:p w:rsidR="0062538C" w:rsidRDefault="0062538C" w:rsidP="00E0211F">
      <w:pPr>
        <w:keepNext w:val="0"/>
        <w:rPr>
          <w:rFonts w:ascii="Arial" w:hAnsi="Arial" w:cs="Arial"/>
          <w:lang w:val="sk-SK"/>
        </w:rPr>
      </w:pPr>
    </w:p>
    <w:p w:rsidR="0062538C" w:rsidRDefault="0062538C" w:rsidP="00E0211F">
      <w:pPr>
        <w:keepNext w:val="0"/>
        <w:rPr>
          <w:rFonts w:ascii="Arial" w:hAnsi="Arial" w:cs="Arial"/>
          <w:lang w:val="sk-SK"/>
        </w:rPr>
      </w:pPr>
    </w:p>
    <w:p w:rsidR="0062538C" w:rsidRDefault="0062538C" w:rsidP="00E0211F">
      <w:pPr>
        <w:keepNext w:val="0"/>
        <w:rPr>
          <w:rFonts w:ascii="Arial" w:hAnsi="Arial" w:cs="Arial"/>
          <w:lang w:val="sk-SK"/>
        </w:rPr>
      </w:pPr>
    </w:p>
    <w:p w:rsidR="0062538C" w:rsidRDefault="0062538C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62538C" w:rsidRPr="002E10BE" w:rsidTr="00413B78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UO</w:t>
            </w:r>
          </w:p>
        </w:tc>
      </w:tr>
      <w:tr w:rsidR="0062538C" w:rsidRPr="002E10BE" w:rsidTr="00413B78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2538C" w:rsidRPr="002E10BE" w:rsidTr="00413B78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b/>
                <w:sz w:val="16"/>
                <w:szCs w:val="16"/>
                <w:lang w:val="sk-SK"/>
              </w:rPr>
              <w:t>61 747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55 618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61 747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55 618</w:t>
            </w:r>
          </w:p>
        </w:tc>
      </w:tr>
      <w:tr w:rsidR="0062538C" w:rsidRPr="002E10BE" w:rsidTr="00413B7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dovolenky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52 247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35 923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52 247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35 923</w:t>
            </w:r>
          </w:p>
        </w:tc>
      </w:tr>
      <w:tr w:rsidR="0062538C" w:rsidRPr="002E10BE" w:rsidTr="00413B7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Rezervy na podanie a vypracovanie DP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DzP</w:t>
            </w:r>
            <w:proofErr w:type="spellEnd"/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2 000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 xml:space="preserve">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1 500</w:t>
            </w:r>
          </w:p>
        </w:tc>
      </w:tr>
      <w:tr w:rsidR="0062538C" w:rsidRPr="002E10BE" w:rsidTr="00413B7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2E10BE" w:rsidRDefault="0062538C" w:rsidP="00413B7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Audit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6 050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A2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6 050 </w:t>
            </w:r>
          </w:p>
        </w:tc>
      </w:tr>
      <w:tr w:rsidR="0062538C" w:rsidRPr="002E10BE" w:rsidTr="00413B7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Spracovanie miezd 12/12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1 905</w:t>
            </w:r>
          </w:p>
        </w:tc>
      </w:tr>
      <w:tr w:rsidR="0062538C" w:rsidRPr="002E10BE" w:rsidTr="00413B7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odmeny (mzdy)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Pr="001E1A29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10 000</w:t>
            </w:r>
          </w:p>
        </w:tc>
      </w:tr>
      <w:tr w:rsidR="0062538C" w:rsidRPr="002E10BE" w:rsidTr="00413B7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Hlásenie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intrastat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– rok 2012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8C" w:rsidRDefault="0062538C" w:rsidP="00413B7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</w:t>
            </w:r>
          </w:p>
        </w:tc>
      </w:tr>
    </w:tbl>
    <w:p w:rsidR="00AC3661" w:rsidRDefault="00AC3661" w:rsidP="00AC3661">
      <w:pPr>
        <w:keepNext w:val="0"/>
        <w:rPr>
          <w:rFonts w:ascii="Arial" w:hAnsi="Arial" w:cs="Arial"/>
          <w:lang w:val="sk-SK"/>
        </w:rPr>
      </w:pPr>
    </w:p>
    <w:p w:rsidR="009E1CC4" w:rsidRPr="00511434" w:rsidRDefault="009E1CC4" w:rsidP="009E1CC4">
      <w:pPr>
        <w:keepNext w:val="0"/>
        <w:rPr>
          <w:rFonts w:ascii="Arial" w:hAnsi="Arial" w:cs="Arial"/>
          <w:i/>
          <w:lang w:val="sk-SK"/>
        </w:rPr>
      </w:pPr>
      <w:r w:rsidRPr="00511434">
        <w:rPr>
          <w:rFonts w:ascii="Arial" w:hAnsi="Arial" w:cs="Arial"/>
          <w:lang w:val="sk-SK"/>
        </w:rPr>
        <w:t>Rezervy sú vytvorené z</w:t>
      </w:r>
      <w:r w:rsidR="00932D63">
        <w:rPr>
          <w:rFonts w:ascii="Arial" w:hAnsi="Arial" w:cs="Arial"/>
          <w:lang w:val="sk-SK"/>
        </w:rPr>
        <w:t> </w:t>
      </w:r>
      <w:r w:rsidRPr="00511434">
        <w:rPr>
          <w:rFonts w:ascii="Arial" w:hAnsi="Arial" w:cs="Arial"/>
          <w:lang w:val="sk-SK"/>
        </w:rPr>
        <w:t>dôvod</w:t>
      </w:r>
      <w:r w:rsidR="006F332A">
        <w:rPr>
          <w:rFonts w:ascii="Arial" w:hAnsi="Arial" w:cs="Arial"/>
          <w:lang w:val="sk-SK"/>
        </w:rPr>
        <w:t>u</w:t>
      </w:r>
      <w:r w:rsidR="00932D63">
        <w:rPr>
          <w:rFonts w:ascii="Arial" w:hAnsi="Arial" w:cs="Arial"/>
          <w:lang w:val="sk-SK"/>
        </w:rPr>
        <w:t xml:space="preserve"> predpokladu nákladov, ktoré ešte neboli zo strany dodávateľa vyfakturované a nie je možné zistiť ich presnú výšku</w:t>
      </w:r>
      <w:r w:rsidR="00CD5BDE">
        <w:rPr>
          <w:rFonts w:ascii="Arial" w:hAnsi="Arial" w:cs="Arial"/>
          <w:lang w:val="sk-SK"/>
        </w:rPr>
        <w:t xml:space="preserve"> ani odhadnúť časové vymedzenie</w:t>
      </w:r>
      <w:r w:rsidRPr="00511434">
        <w:rPr>
          <w:rFonts w:ascii="Arial" w:hAnsi="Arial" w:cs="Arial"/>
          <w:i/>
          <w:lang w:val="sk-SK"/>
        </w:rPr>
        <w:t>.</w:t>
      </w:r>
    </w:p>
    <w:p w:rsidR="008A36B6" w:rsidRPr="002E10BE" w:rsidRDefault="008A36B6" w:rsidP="00E0211F">
      <w:pPr>
        <w:keepNext w:val="0"/>
        <w:rPr>
          <w:rFonts w:ascii="Arial" w:hAnsi="Arial" w:cs="Arial"/>
          <w:i/>
          <w:lang w:val="sk-SK"/>
        </w:rPr>
      </w:pPr>
    </w:p>
    <w:p w:rsidR="00F87BAF" w:rsidRPr="002E10BE" w:rsidRDefault="0092654C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6" w:name="_Toc474124214"/>
      <w:bookmarkStart w:id="27" w:name="_Toc474124326"/>
      <w:r w:rsidRPr="002E10BE">
        <w:rPr>
          <w:rFonts w:ascii="Arial" w:hAnsi="Arial" w:cs="Arial"/>
          <w:lang w:val="sk-SK"/>
        </w:rPr>
        <w:br w:type="page"/>
      </w:r>
      <w:r w:rsidR="000B04FB" w:rsidRPr="002E10BE">
        <w:rPr>
          <w:rFonts w:ascii="Arial" w:hAnsi="Arial" w:cs="Arial"/>
          <w:lang w:val="sk-SK"/>
        </w:rPr>
        <w:lastRenderedPageBreak/>
        <w:t>závÄzky</w:t>
      </w:r>
      <w:bookmarkEnd w:id="26"/>
      <w:bookmarkEnd w:id="27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127"/>
        <w:gridCol w:w="1415"/>
        <w:gridCol w:w="298"/>
        <w:gridCol w:w="1620"/>
        <w:gridCol w:w="848"/>
        <w:gridCol w:w="104"/>
        <w:gridCol w:w="2168"/>
        <w:gridCol w:w="526"/>
        <w:gridCol w:w="108"/>
      </w:tblGrid>
      <w:tr w:rsidR="006C3298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8C456B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C456B">
              <w:rPr>
                <w:rFonts w:ascii="Arial" w:hAnsi="Arial" w:cs="Arial"/>
                <w:b/>
                <w:sz w:val="16"/>
                <w:szCs w:val="16"/>
                <w:lang w:val="sk-SK"/>
              </w:rPr>
              <w:t>Záväzky z obchodného styku, z toho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8C456B" w:rsidRDefault="00D1655E" w:rsidP="002F716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4 618 144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8C456B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4 350 380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7C3" w:rsidRPr="002E10BE" w:rsidRDefault="008777C3" w:rsidP="008777C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3 838 880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3 904 087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8777C3" w:rsidP="00391B6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509 604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196 170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Nevyfakturované dodávky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34 019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Záväzky voči dcérskej účtovnej jednotke a materskej účtovnej jednotke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8C456B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záväzky</w:t>
            </w:r>
            <w:r>
              <w:rPr>
                <w:rFonts w:ascii="Arial" w:hAnsi="Arial" w:cs="Arial"/>
                <w:sz w:val="16"/>
                <w:szCs w:val="16"/>
              </w:rPr>
              <w:t xml:space="preserve"> v rámci konsolidovaného celku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Záväzky voči spoločníkom a združeniu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00D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23 226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5 726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Záväzky voči zamestnancom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00D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81 203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70 217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Záväzky zo sociálneho poistenia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00D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57 714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48 161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Daňové záväzky 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00D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67 727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113 246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záväzky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A00D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5 771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2E10B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6 436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D1655E" w:rsidP="001C536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záväzky, z toho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8777C3" w:rsidP="00A00D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1 360 557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1 369 902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Dlhodobé záväzky voči dcérskej účtovnej jednotke a materskej účtovnej jednotke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Default="00D1655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1 350 000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1 350 000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Záväzky zo sociálneho fondu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D1655E" w:rsidP="00A00D6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8777C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043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9 742</w:t>
            </w:r>
          </w:p>
        </w:tc>
      </w:tr>
      <w:tr w:rsidR="00D1655E" w:rsidRPr="002E10BE" w:rsidTr="008777C3">
        <w:trPr>
          <w:gridAfter w:val="1"/>
          <w:wAfter w:w="108" w:type="dxa"/>
          <w:trHeight w:hRule="exact" w:val="425"/>
        </w:trPr>
        <w:tc>
          <w:tcPr>
            <w:tcW w:w="36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D165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Ostatné dlhodobé záväzky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(leasing – DD časť)</w:t>
            </w:r>
          </w:p>
        </w:tc>
        <w:tc>
          <w:tcPr>
            <w:tcW w:w="2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8777C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5 514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55E" w:rsidRPr="001C536C" w:rsidRDefault="00D1655E" w:rsidP="00F37F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10 160</w:t>
            </w:r>
          </w:p>
        </w:tc>
      </w:tr>
      <w:tr w:rsidR="004B1331" w:rsidRPr="00671562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331" w:rsidRPr="00671562" w:rsidRDefault="00E106A7" w:rsidP="006715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671562">
              <w:rPr>
                <w:rFonts w:ascii="Arial" w:hAnsi="Arial" w:cs="Arial"/>
                <w:b/>
                <w:lang w:val="sk-SK"/>
              </w:rPr>
              <w:t xml:space="preserve">Záväzky voči </w:t>
            </w:r>
            <w:r w:rsidR="00671562">
              <w:rPr>
                <w:rFonts w:ascii="Arial" w:hAnsi="Arial" w:cs="Arial"/>
                <w:b/>
                <w:lang w:val="sk-SK"/>
              </w:rPr>
              <w:t>s</w:t>
            </w:r>
            <w:r w:rsidRPr="00671562">
              <w:rPr>
                <w:rFonts w:ascii="Arial" w:hAnsi="Arial" w:cs="Arial"/>
                <w:b/>
                <w:lang w:val="sk-SK"/>
              </w:rPr>
              <w:t xml:space="preserve">priazneným osobám 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331" w:rsidRPr="00671562" w:rsidRDefault="004B1331" w:rsidP="004B1331">
            <w:pPr>
              <w:keepNext w:val="0"/>
              <w:spacing w:after="0"/>
              <w:jc w:val="left"/>
              <w:rPr>
                <w:rFonts w:ascii="Arial" w:hAnsi="Arial" w:cs="Arial"/>
                <w:b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1331" w:rsidRPr="00671562" w:rsidRDefault="004B1331" w:rsidP="004B1331">
            <w:pPr>
              <w:keepNext w:val="0"/>
              <w:spacing w:after="0"/>
              <w:jc w:val="left"/>
              <w:rPr>
                <w:rFonts w:ascii="Arial" w:hAnsi="Arial" w:cs="Arial"/>
                <w:b/>
                <w:lang w:val="sk-SK" w:eastAsia="sk-SK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1331" w:rsidRPr="00671562" w:rsidRDefault="004B1331" w:rsidP="004B1331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7"/>
                <w:szCs w:val="17"/>
                <w:lang w:val="sk-SK" w:eastAsia="sk-SK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1331" w:rsidRPr="00671562" w:rsidRDefault="004B1331" w:rsidP="004B1331">
            <w:pPr>
              <w:keepNext w:val="0"/>
              <w:spacing w:after="0"/>
              <w:jc w:val="left"/>
              <w:rPr>
                <w:rFonts w:ascii="Arial" w:hAnsi="Arial" w:cs="Arial"/>
                <w:b/>
                <w:lang w:val="sk-SK"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1331" w:rsidRPr="00671562" w:rsidRDefault="004B1331" w:rsidP="004B1331">
            <w:pPr>
              <w:keepNext w:val="0"/>
              <w:spacing w:after="0"/>
              <w:jc w:val="left"/>
              <w:rPr>
                <w:rFonts w:ascii="Arial" w:hAnsi="Arial" w:cs="Arial"/>
                <w:b/>
                <w:lang w:val="sk-SK" w:eastAsia="sk-SK"/>
              </w:rPr>
            </w:pPr>
          </w:p>
        </w:tc>
      </w:tr>
      <w:tr w:rsidR="004B1331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34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31" w:rsidRPr="004B1331" w:rsidRDefault="004B1331" w:rsidP="004B133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71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31" w:rsidRPr="004B1331" w:rsidRDefault="004B1331" w:rsidP="004B133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57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31" w:rsidRPr="004B1331" w:rsidRDefault="00671562" w:rsidP="004B133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0B0159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280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31" w:rsidRPr="004B1331" w:rsidRDefault="00671562" w:rsidP="004B133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0B0159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</w:t>
            </w:r>
          </w:p>
        </w:tc>
      </w:tr>
      <w:tr w:rsidR="004B1331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8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31" w:rsidRPr="004B1331" w:rsidRDefault="004B1331" w:rsidP="004B133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Spriaznená osoba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 </w:t>
            </w: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(v rámci koncernu)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1331" w:rsidRPr="004B1331" w:rsidRDefault="004B1331" w:rsidP="004B133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Druh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pohľadávky/záväzku</w:t>
            </w:r>
          </w:p>
        </w:tc>
        <w:tc>
          <w:tcPr>
            <w:tcW w:w="2572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1331" w:rsidRPr="004B1331" w:rsidRDefault="004B1331" w:rsidP="004B133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EUR</w:t>
            </w:r>
          </w:p>
          <w:p w:rsidR="004B1331" w:rsidRPr="004B1331" w:rsidRDefault="00D05949" w:rsidP="004B133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záväzky</w:t>
            </w:r>
          </w:p>
        </w:tc>
        <w:tc>
          <w:tcPr>
            <w:tcW w:w="280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31" w:rsidRPr="004B1331" w:rsidRDefault="004B1331" w:rsidP="004B133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EUR</w:t>
            </w:r>
          </w:p>
          <w:p w:rsidR="004B1331" w:rsidRPr="004B1331" w:rsidRDefault="00D05949" w:rsidP="004B133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záväzky</w:t>
            </w:r>
            <w:r w:rsidR="004B1331"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4B1331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1331" w:rsidRPr="004B1331" w:rsidRDefault="004B1331" w:rsidP="004B1331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1331" w:rsidRPr="004B1331" w:rsidRDefault="004B1331" w:rsidP="004B1331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2572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1331" w:rsidRPr="004B1331" w:rsidRDefault="004B1331" w:rsidP="004B133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80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31" w:rsidRPr="004B1331" w:rsidRDefault="004B1331" w:rsidP="004B133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</w:tr>
      <w:tr w:rsidR="000B0159" w:rsidRPr="001E1A29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1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0B0159" w:rsidRPr="000B0159" w:rsidRDefault="00CB08B5" w:rsidP="000B0159">
            <w:pPr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Bau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Trans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Kft</w:t>
            </w:r>
            <w:proofErr w:type="spellEnd"/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B0159" w:rsidRDefault="00CB08B5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obch.styku</w:t>
            </w:r>
            <w:proofErr w:type="spellEnd"/>
          </w:p>
        </w:tc>
        <w:tc>
          <w:tcPr>
            <w:tcW w:w="257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B0159" w:rsidRPr="004B1331" w:rsidRDefault="00CB08B5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332</w:t>
            </w:r>
          </w:p>
        </w:tc>
        <w:tc>
          <w:tcPr>
            <w:tcW w:w="2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0B0159" w:rsidRDefault="000B0159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CE457D" w:rsidRPr="001E1A29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Bau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obch.styku</w:t>
            </w:r>
            <w:proofErr w:type="spellEnd"/>
          </w:p>
        </w:tc>
        <w:tc>
          <w:tcPr>
            <w:tcW w:w="257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0B0159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0B0159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126</w:t>
            </w:r>
            <w:r w:rsidR="00CE457D"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CE457D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Bau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Trans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Geselschaft</w:t>
            </w:r>
            <w:proofErr w:type="spellEnd"/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obch.stkyu</w:t>
            </w:r>
            <w:proofErr w:type="spellEnd"/>
          </w:p>
        </w:tc>
        <w:tc>
          <w:tcPr>
            <w:tcW w:w="257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0B0159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5400</w:t>
            </w:r>
          </w:p>
        </w:tc>
        <w:tc>
          <w:tcPr>
            <w:tcW w:w="2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0B0159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2331</w:t>
            </w:r>
            <w:r w:rsidR="00CE457D"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CE457D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CZ</w:t>
            </w:r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obch.styku</w:t>
            </w:r>
            <w:proofErr w:type="spellEnd"/>
          </w:p>
        </w:tc>
        <w:tc>
          <w:tcPr>
            <w:tcW w:w="257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0B0159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900</w:t>
            </w:r>
            <w:r w:rsidR="00CE457D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0B0159" w:rsidP="000B015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CE457D"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CE457D" w:rsidRPr="007F0BA8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Holding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obch. styku</w:t>
            </w:r>
          </w:p>
        </w:tc>
        <w:tc>
          <w:tcPr>
            <w:tcW w:w="257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CE457D" w:rsidRDefault="001B5022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035B63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691870</w:t>
            </w:r>
          </w:p>
        </w:tc>
        <w:tc>
          <w:tcPr>
            <w:tcW w:w="2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CE457D" w:rsidRDefault="00CE457D" w:rsidP="000B015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E457D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0B0159">
              <w:rPr>
                <w:rFonts w:ascii="Arial" w:hAnsi="Arial" w:cs="Arial"/>
                <w:sz w:val="16"/>
                <w:szCs w:val="16"/>
                <w:lang w:val="sk-SK" w:eastAsia="sk-SK"/>
              </w:rPr>
              <w:t>789821</w:t>
            </w:r>
            <w:r w:rsidRPr="00CE457D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CE457D" w:rsidRPr="007F0BA8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Holding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pôžička</w:t>
            </w:r>
          </w:p>
        </w:tc>
        <w:tc>
          <w:tcPr>
            <w:tcW w:w="257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1 350 0</w:t>
            </w:r>
            <w:r w:rsidR="000B0159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</w:p>
        </w:tc>
        <w:tc>
          <w:tcPr>
            <w:tcW w:w="2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1 350 000 </w:t>
            </w:r>
          </w:p>
        </w:tc>
      </w:tr>
      <w:tr w:rsidR="00CE457D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TuH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obch.styku</w:t>
            </w:r>
            <w:proofErr w:type="spellEnd"/>
          </w:p>
        </w:tc>
        <w:tc>
          <w:tcPr>
            <w:tcW w:w="257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1B5022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71601</w:t>
            </w:r>
          </w:p>
        </w:tc>
        <w:tc>
          <w:tcPr>
            <w:tcW w:w="2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0B0159" w:rsidP="000B015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45672</w:t>
            </w:r>
          </w:p>
        </w:tc>
      </w:tr>
      <w:tr w:rsidR="00CE457D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Rumunia</w:t>
            </w:r>
            <w:proofErr w:type="spellEnd"/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obch. styku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0B0159" w:rsidP="000B015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CE457D"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CE457D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Holding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E457D" w:rsidRPr="004B1331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Úroky z pôžičky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E851FB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23 225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0B0159" w:rsidP="000B015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5726</w:t>
            </w:r>
          </w:p>
        </w:tc>
      </w:tr>
      <w:tr w:rsidR="00CE457D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Polska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CE457D" w:rsidRDefault="00CE457D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Ostatné záväzky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4B1331" w:rsidRDefault="00CE457D" w:rsidP="00752FA5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Default="00CE457D" w:rsidP="00CE457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CE457D" w:rsidRPr="004B1331" w:rsidTr="0087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  <w:trHeight w:val="255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E457D" w:rsidRPr="0038186B" w:rsidRDefault="00CE457D" w:rsidP="0038186B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38186B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38186B" w:rsidRDefault="00CE457D" w:rsidP="00EA4CC4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4 </w:t>
            </w:r>
            <w:r w:rsidR="00EA4CC4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151 428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E457D" w:rsidRPr="0038186B" w:rsidRDefault="00CE457D" w:rsidP="000B0159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4</w:t>
            </w:r>
            <w:r w:rsidR="00DB0252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  <w:r w:rsidR="000B0159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200</w:t>
            </w:r>
            <w:r w:rsidR="00DB0252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  <w:r w:rsidR="000B0159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501</w:t>
            </w:r>
          </w:p>
        </w:tc>
      </w:tr>
    </w:tbl>
    <w:p w:rsidR="00391B68" w:rsidRPr="00391B68" w:rsidRDefault="00391B68" w:rsidP="00E02B28">
      <w:pPr>
        <w:pStyle w:val="Zkladntext"/>
        <w:rPr>
          <w:rFonts w:ascii="Arial" w:hAnsi="Arial" w:cs="Arial"/>
          <w:lang w:val="sk-SK"/>
        </w:rPr>
      </w:pPr>
      <w:r w:rsidRPr="00391B68">
        <w:rPr>
          <w:rFonts w:ascii="Arial" w:hAnsi="Arial" w:cs="Arial"/>
          <w:lang w:val="sk-SK"/>
        </w:rPr>
        <w:lastRenderedPageBreak/>
        <w:t xml:space="preserve">Záväzky mimo konsolidovaného celku – spriaznené osoby </w:t>
      </w:r>
    </w:p>
    <w:p w:rsidR="00391B68" w:rsidRPr="00391B68" w:rsidRDefault="00391B68" w:rsidP="00391B68">
      <w:pPr>
        <w:pStyle w:val="Zkladntext"/>
        <w:ind w:firstLine="709"/>
        <w:rPr>
          <w:rFonts w:ascii="Arial" w:hAnsi="Arial" w:cs="Arial"/>
          <w:lang w:val="sk-SK"/>
        </w:rPr>
      </w:pPr>
      <w:r w:rsidRPr="00391B68">
        <w:rPr>
          <w:rFonts w:ascii="Arial" w:hAnsi="Arial" w:cs="Arial"/>
          <w:lang w:val="sk-SK"/>
        </w:rPr>
        <w:t xml:space="preserve">Felbermayr IMMO </w:t>
      </w:r>
      <w:r w:rsidR="008777C3">
        <w:rPr>
          <w:rFonts w:ascii="Arial" w:hAnsi="Arial" w:cs="Arial"/>
          <w:b/>
          <w:lang w:val="sk-SK"/>
        </w:rPr>
        <w:t>1 298 599</w:t>
      </w:r>
      <w:r w:rsidRPr="00391B68">
        <w:rPr>
          <w:rFonts w:ascii="Arial" w:hAnsi="Arial" w:cs="Arial"/>
          <w:b/>
          <w:lang w:val="sk-SK"/>
        </w:rPr>
        <w:t xml:space="preserve"> €</w:t>
      </w:r>
    </w:p>
    <w:p w:rsidR="00391B68" w:rsidRDefault="00391B68" w:rsidP="00E02B28">
      <w:pPr>
        <w:pStyle w:val="Zkladntext"/>
        <w:rPr>
          <w:rFonts w:ascii="Arial" w:hAnsi="Arial" w:cs="Arial"/>
          <w:i/>
          <w:lang w:val="sk-SK"/>
        </w:rPr>
      </w:pPr>
    </w:p>
    <w:p w:rsidR="00E02B28" w:rsidRPr="004B1331" w:rsidRDefault="00E02B28" w:rsidP="00E02B28">
      <w:pPr>
        <w:pStyle w:val="Zkladntext"/>
        <w:rPr>
          <w:rFonts w:ascii="Arial" w:hAnsi="Arial" w:cs="Arial"/>
          <w:i/>
          <w:lang w:val="sk-SK"/>
        </w:rPr>
      </w:pPr>
      <w:r w:rsidRPr="004B1331">
        <w:rPr>
          <w:rFonts w:ascii="Arial" w:hAnsi="Arial" w:cs="Arial"/>
          <w:i/>
          <w:lang w:val="sk-SK"/>
        </w:rPr>
        <w:t>Veková štruktúra účtu 365 - Úvery od materskej spoločnosti:</w:t>
      </w:r>
    </w:p>
    <w:bookmarkStart w:id="28" w:name="_MON_1396012661"/>
    <w:bookmarkStart w:id="29" w:name="_MON_1396012702"/>
    <w:bookmarkStart w:id="30" w:name="_MON_1396012722"/>
    <w:bookmarkStart w:id="31" w:name="_MON_1396013021"/>
    <w:bookmarkStart w:id="32" w:name="_MON_1398229199"/>
    <w:bookmarkStart w:id="33" w:name="_MON_1365502268"/>
    <w:bookmarkStart w:id="34" w:name="_MON_1365503816"/>
    <w:bookmarkEnd w:id="28"/>
    <w:bookmarkEnd w:id="29"/>
    <w:bookmarkEnd w:id="30"/>
    <w:bookmarkEnd w:id="31"/>
    <w:bookmarkEnd w:id="32"/>
    <w:bookmarkEnd w:id="33"/>
    <w:bookmarkEnd w:id="34"/>
    <w:bookmarkStart w:id="35" w:name="_MON_1365503862"/>
    <w:bookmarkEnd w:id="35"/>
    <w:p w:rsidR="00E106A7" w:rsidRDefault="00DB4D83" w:rsidP="00E02B28">
      <w:pPr>
        <w:keepNext w:val="0"/>
        <w:rPr>
          <w:rFonts w:ascii="Arial" w:hAnsi="Arial" w:cs="Arial"/>
          <w:b/>
          <w:lang w:val="sk-SK"/>
        </w:rPr>
      </w:pPr>
      <w:r w:rsidRPr="005B47D1">
        <w:rPr>
          <w:rFonts w:ascii="Arial" w:hAnsi="Arial" w:cs="Arial"/>
        </w:rPr>
        <w:object w:dxaOrig="9369" w:dyaOrig="1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93.75pt" o:ole="">
            <v:imagedata r:id="rId9" o:title=""/>
          </v:shape>
          <o:OLEObject Type="Embed" ProgID="Excel.Sheet.8" ShapeID="_x0000_i1025" DrawAspect="Content" ObjectID="_1460388741" r:id="rId10"/>
        </w:object>
      </w:r>
    </w:p>
    <w:p w:rsidR="0038186B" w:rsidRDefault="0038186B" w:rsidP="00A555DC">
      <w:pPr>
        <w:keepNext w:val="0"/>
        <w:rPr>
          <w:rFonts w:ascii="Arial" w:hAnsi="Arial" w:cs="Arial"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67"/>
        <w:gridCol w:w="2799"/>
      </w:tblGrid>
      <w:tr w:rsidR="00425254" w:rsidRPr="002E10BE" w:rsidTr="00CE457D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E457D" w:rsidRPr="002E10BE" w:rsidTr="00CE457D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062158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9 742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DB4D83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8 849</w:t>
            </w:r>
          </w:p>
        </w:tc>
      </w:tr>
      <w:tr w:rsidR="00CE457D" w:rsidRPr="002E10BE" w:rsidTr="00CE457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8777C3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6 739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DB4D83" w:rsidP="00DB4D8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6 450</w:t>
            </w:r>
          </w:p>
        </w:tc>
      </w:tr>
      <w:tr w:rsidR="00CE457D" w:rsidRPr="002E10BE" w:rsidTr="00CE457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E457D" w:rsidRPr="002E10BE" w:rsidTr="00CE457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E457D" w:rsidRPr="002E10BE" w:rsidTr="00CE457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8777C3" w:rsidP="00CE457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6 739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DB4D83" w:rsidP="00DB4D8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6 450</w:t>
            </w:r>
          </w:p>
        </w:tc>
      </w:tr>
      <w:tr w:rsidR="00CE457D" w:rsidRPr="002E10BE" w:rsidTr="00CE457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Č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8777C3" w:rsidP="008777C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11 438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DB4D8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DB4D83">
              <w:rPr>
                <w:rFonts w:ascii="Arial" w:hAnsi="Arial" w:cs="Arial"/>
                <w:sz w:val="16"/>
                <w:szCs w:val="16"/>
                <w:lang w:val="sk-SK"/>
              </w:rPr>
              <w:t>557</w:t>
            </w:r>
          </w:p>
        </w:tc>
      </w:tr>
      <w:tr w:rsidR="00CE457D" w:rsidRPr="002E10BE" w:rsidTr="00CE457D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2E10BE" w:rsidRDefault="00CE457D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CE457D" w:rsidRDefault="008777C3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5 043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57D" w:rsidRPr="00CE457D" w:rsidRDefault="00DB4D83" w:rsidP="00DB4D8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9 742</w:t>
            </w: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C536C" w:rsidRDefault="001C536C" w:rsidP="001C536C">
      <w:pPr>
        <w:keepNext w:val="0"/>
        <w:rPr>
          <w:rFonts w:ascii="Arial" w:hAnsi="Arial" w:cs="Arial"/>
          <w:lang w:val="sk-SK"/>
        </w:rPr>
      </w:pPr>
    </w:p>
    <w:p w:rsidR="001C536C" w:rsidRPr="002E10BE" w:rsidRDefault="001C536C" w:rsidP="001C536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Záväzky nie sú zabezpečené záložným právom (inou formou).</w:t>
      </w:r>
    </w:p>
    <w:p w:rsidR="00BB0609" w:rsidRPr="002E10BE" w:rsidRDefault="00BB0609" w:rsidP="00E0211F">
      <w:pPr>
        <w:keepNext w:val="0"/>
        <w:rPr>
          <w:rFonts w:ascii="Arial" w:hAnsi="Arial" w:cs="Arial"/>
          <w:i/>
          <w:lang w:val="sk-SK"/>
        </w:rPr>
      </w:pPr>
    </w:p>
    <w:p w:rsidR="000B04FB" w:rsidRPr="002E10BE" w:rsidRDefault="000B04FB" w:rsidP="006D243D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36" w:name="_Toc474124216"/>
      <w:bookmarkStart w:id="37" w:name="_Toc474124328"/>
      <w:r w:rsidRPr="002E10BE">
        <w:rPr>
          <w:rFonts w:ascii="Arial" w:hAnsi="Arial" w:cs="Arial"/>
          <w:lang w:val="sk-SK"/>
        </w:rPr>
        <w:t>BankovÉ úvEry a FINANčNÉ výpomoci</w:t>
      </w:r>
      <w:bookmarkEnd w:id="36"/>
      <w:bookmarkEnd w:id="37"/>
    </w:p>
    <w:p w:rsidR="001D4716" w:rsidRPr="002B6B02" w:rsidRDefault="002B6B02" w:rsidP="006C3298">
      <w:pPr>
        <w:rPr>
          <w:sz w:val="22"/>
          <w:szCs w:val="22"/>
          <w:lang w:val="sk-SK"/>
        </w:rPr>
      </w:pPr>
      <w:r w:rsidRPr="002B6B02">
        <w:rPr>
          <w:sz w:val="22"/>
          <w:szCs w:val="22"/>
          <w:lang w:val="sk-SK"/>
        </w:rPr>
        <w:t>Spoločnosť nemá žiadny bankový úver.</w:t>
      </w:r>
    </w:p>
    <w:p w:rsidR="00E106A7" w:rsidRDefault="00E106A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0B04FB" w:rsidRPr="002E10BE" w:rsidRDefault="00012744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</w:p>
    <w:p w:rsidR="006C3298" w:rsidRPr="002E10BE" w:rsidRDefault="003A7648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nevykazuje položky časového rozlíšenia na strane pasív.</w:t>
      </w:r>
    </w:p>
    <w:p w:rsidR="000B04FB" w:rsidRPr="002E10BE" w:rsidRDefault="000B04FB" w:rsidP="006D243D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3A7648">
        <w:rPr>
          <w:rFonts w:ascii="Arial" w:hAnsi="Arial" w:cs="Arial"/>
          <w:lang w:val="sk-SK"/>
        </w:rPr>
        <w:t>nemá uzavreté zmluvy o derivátoch.</w:t>
      </w:r>
    </w:p>
    <w:p w:rsidR="009A7F36" w:rsidRPr="002E10BE" w:rsidRDefault="00AA1551" w:rsidP="009C00E4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 w:rsidR="007E51FC">
        <w:rPr>
          <w:rFonts w:ascii="Arial" w:hAnsi="Arial" w:cs="Arial"/>
          <w:lang w:val="sk-SK"/>
        </w:rPr>
        <w:t xml:space="preserve"> (SPOLOČNOSŤ JE NÁJOMCOM)</w:t>
      </w:r>
    </w:p>
    <w:p w:rsidR="003A7648" w:rsidRPr="002E10BE" w:rsidRDefault="001F3543" w:rsidP="001F354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majetku prenajatom formou finančného prenájmu</w:t>
      </w:r>
      <w:r w:rsidR="003A7648">
        <w:rPr>
          <w:rFonts w:ascii="Arial" w:hAnsi="Arial" w:cs="Arial"/>
          <w:lang w:val="sk-SK"/>
        </w:rPr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7"/>
        <w:gridCol w:w="1234"/>
        <w:gridCol w:w="1370"/>
        <w:gridCol w:w="1096"/>
        <w:gridCol w:w="1234"/>
        <w:gridCol w:w="1371"/>
        <w:gridCol w:w="1022"/>
      </w:tblGrid>
      <w:tr w:rsidR="001F3543" w:rsidRPr="002E10BE" w:rsidTr="00FD47B1">
        <w:trPr>
          <w:trHeight w:val="427"/>
        </w:trPr>
        <w:tc>
          <w:tcPr>
            <w:tcW w:w="188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E3A2E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E3A2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E3A2E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E3A2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FD47B1">
        <w:trPr>
          <w:trHeight w:val="537"/>
        </w:trPr>
        <w:tc>
          <w:tcPr>
            <w:tcW w:w="1887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E3A2E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E3A2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E3A2E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E3A2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</w:tr>
      <w:tr w:rsidR="001F3543" w:rsidRPr="002E10BE" w:rsidTr="00FD47B1">
        <w:trPr>
          <w:trHeight w:val="356"/>
        </w:trPr>
        <w:tc>
          <w:tcPr>
            <w:tcW w:w="1887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FD47B1" w:rsidRDefault="001F3543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</w:tr>
      <w:tr w:rsidR="000D0156" w:rsidRPr="002E10BE" w:rsidTr="00FD47B1">
        <w:trPr>
          <w:trHeight w:hRule="exact" w:val="425"/>
        </w:trPr>
        <w:tc>
          <w:tcPr>
            <w:tcW w:w="188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0D0156" w:rsidRPr="00FD47B1" w:rsidRDefault="000D0156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sz w:val="16"/>
                <w:szCs w:val="16"/>
                <w:lang w:val="sk-SK"/>
              </w:rPr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0156" w:rsidRPr="00FD47B1" w:rsidRDefault="00E66093" w:rsidP="000D0156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4 646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0156" w:rsidRPr="00FD47B1" w:rsidRDefault="00E66093" w:rsidP="000D0156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5 514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0156" w:rsidRPr="00FD47B1" w:rsidRDefault="000D0156" w:rsidP="00FD47B1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0156" w:rsidRPr="00FD47B1" w:rsidRDefault="00861F96" w:rsidP="005942D6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5 078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0156" w:rsidRPr="00FD47B1" w:rsidRDefault="00861F96" w:rsidP="005942D6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10 160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0156" w:rsidRPr="00FD47B1" w:rsidRDefault="000D0156" w:rsidP="005942D6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3A7648" w:rsidRDefault="003A7648" w:rsidP="00237FCF">
      <w:pPr>
        <w:keepNext w:val="0"/>
        <w:rPr>
          <w:rFonts w:ascii="Arial" w:hAnsi="Arial" w:cs="Arial"/>
          <w:lang w:val="sk-SK"/>
        </w:rPr>
      </w:pPr>
    </w:p>
    <w:p w:rsidR="003A7648" w:rsidRDefault="003A7648" w:rsidP="00237FCF">
      <w:pPr>
        <w:keepNext w:val="0"/>
        <w:rPr>
          <w:rFonts w:ascii="Arial" w:hAnsi="Arial" w:cs="Arial"/>
          <w:i/>
          <w:highlight w:val="yellow"/>
          <w:lang w:val="sk-SK"/>
        </w:rPr>
      </w:pPr>
      <w:r>
        <w:rPr>
          <w:rFonts w:ascii="Arial" w:hAnsi="Arial" w:cs="Arial"/>
          <w:lang w:val="sk-SK"/>
        </w:rPr>
        <w:t>Zmluvy o finančnom prenájme boli uzavreté po 1. Januári 2004.</w:t>
      </w: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C032A2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C032A2">
        <w:rPr>
          <w:rFonts w:ascii="Arial" w:hAnsi="Arial" w:cs="Arial"/>
          <w:b/>
          <w:lang w:val="sk-SK"/>
        </w:rPr>
        <w:t>Tržby</w:t>
      </w:r>
    </w:p>
    <w:p w:rsidR="001F3543" w:rsidRPr="00C032A2" w:rsidRDefault="001F3543" w:rsidP="00E0211F">
      <w:pPr>
        <w:keepNext w:val="0"/>
        <w:rPr>
          <w:rFonts w:ascii="Arial" w:hAnsi="Arial" w:cs="Arial"/>
          <w:lang w:val="sk-SK"/>
        </w:rPr>
      </w:pPr>
      <w:r w:rsidRPr="00C032A2">
        <w:rPr>
          <w:rFonts w:ascii="Arial" w:hAnsi="Arial" w:cs="Arial"/>
          <w:lang w:val="sk-SK"/>
        </w:rPr>
        <w:t>Informácie o tržbách</w:t>
      </w:r>
    </w:p>
    <w:tbl>
      <w:tblPr>
        <w:tblW w:w="7258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2693"/>
        <w:gridCol w:w="2693"/>
      </w:tblGrid>
      <w:tr w:rsidR="00DD28E4" w:rsidRPr="00C032A2" w:rsidTr="00DD28E4">
        <w:trPr>
          <w:trHeight w:val="548"/>
        </w:trPr>
        <w:tc>
          <w:tcPr>
            <w:tcW w:w="1872" w:type="dxa"/>
            <w:vMerge w:val="restart"/>
            <w:vAlign w:val="center"/>
          </w:tcPr>
          <w:p w:rsidR="00DD28E4" w:rsidRPr="00C032A2" w:rsidRDefault="00DD28E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032A2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5386" w:type="dxa"/>
            <w:gridSpan w:val="2"/>
            <w:vAlign w:val="center"/>
          </w:tcPr>
          <w:p w:rsidR="00DD28E4" w:rsidRPr="00C032A2" w:rsidRDefault="00DD28E4" w:rsidP="001C536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032A2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Typ výrobkov, tovarov, služieb </w:t>
            </w:r>
          </w:p>
        </w:tc>
      </w:tr>
      <w:tr w:rsidR="00DD28E4" w:rsidRPr="00C032A2" w:rsidTr="00DD28E4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DD28E4" w:rsidRPr="00C032A2" w:rsidRDefault="00DD28E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:rsidR="00DD28E4" w:rsidRPr="00C032A2" w:rsidRDefault="00DD28E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032A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:rsidR="00DD28E4" w:rsidRPr="00C032A2" w:rsidRDefault="00DD28E4" w:rsidP="00DD28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032A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D0156" w:rsidRPr="00C032A2" w:rsidTr="00DD28E4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0D0156" w:rsidRPr="00C032A2" w:rsidRDefault="000D0156" w:rsidP="00CB10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32A2">
              <w:rPr>
                <w:rFonts w:ascii="Arial" w:hAnsi="Arial" w:cs="Arial"/>
                <w:sz w:val="16"/>
                <w:szCs w:val="16"/>
                <w:lang w:val="sk-SK"/>
              </w:rPr>
              <w:t>Slovenska Republika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0D0156" w:rsidRPr="00DB0252" w:rsidRDefault="00B1433F" w:rsidP="00DB0252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B0252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DB0252">
              <w:rPr>
                <w:rFonts w:ascii="Arial" w:hAnsi="Arial" w:cs="Arial"/>
                <w:sz w:val="16"/>
                <w:szCs w:val="16"/>
                <w:lang w:val="sk-SK"/>
              </w:rPr>
              <w:t> 735 026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0D0156" w:rsidRPr="00C032A2" w:rsidRDefault="008A236E" w:rsidP="005942D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6 993 245</w:t>
            </w:r>
          </w:p>
        </w:tc>
      </w:tr>
      <w:tr w:rsidR="000D0156" w:rsidRPr="00C032A2" w:rsidTr="00DD28E4">
        <w:trPr>
          <w:trHeight w:hRule="exact" w:val="425"/>
        </w:trPr>
        <w:tc>
          <w:tcPr>
            <w:tcW w:w="1872" w:type="dxa"/>
            <w:vAlign w:val="center"/>
          </w:tcPr>
          <w:p w:rsidR="000D0156" w:rsidRPr="00C032A2" w:rsidRDefault="00671562" w:rsidP="00DB7D4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="00C032A2">
              <w:rPr>
                <w:rFonts w:ascii="Arial" w:hAnsi="Arial" w:cs="Arial"/>
                <w:sz w:val="16"/>
                <w:szCs w:val="16"/>
                <w:lang w:val="sk-SK"/>
              </w:rPr>
              <w:t>ahraničie</w:t>
            </w:r>
          </w:p>
        </w:tc>
        <w:tc>
          <w:tcPr>
            <w:tcW w:w="2693" w:type="dxa"/>
            <w:vAlign w:val="center"/>
          </w:tcPr>
          <w:p w:rsidR="000D0156" w:rsidRPr="00DB0252" w:rsidRDefault="00DB0252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538 185</w:t>
            </w:r>
            <w:bookmarkStart w:id="38" w:name="_GoBack"/>
            <w:bookmarkEnd w:id="38"/>
          </w:p>
        </w:tc>
        <w:tc>
          <w:tcPr>
            <w:tcW w:w="2693" w:type="dxa"/>
            <w:vAlign w:val="center"/>
          </w:tcPr>
          <w:p w:rsidR="000D0156" w:rsidRPr="00C032A2" w:rsidRDefault="008A236E" w:rsidP="005942D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486 573</w:t>
            </w:r>
          </w:p>
        </w:tc>
      </w:tr>
      <w:tr w:rsidR="000D0156" w:rsidRPr="00DD28E4" w:rsidTr="00DD28E4">
        <w:trPr>
          <w:trHeight w:hRule="exact" w:val="425"/>
        </w:trPr>
        <w:tc>
          <w:tcPr>
            <w:tcW w:w="1872" w:type="dxa"/>
            <w:vAlign w:val="center"/>
          </w:tcPr>
          <w:p w:rsidR="000D0156" w:rsidRPr="00C032A2" w:rsidRDefault="000D0156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032A2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93" w:type="dxa"/>
            <w:vAlign w:val="center"/>
          </w:tcPr>
          <w:p w:rsidR="000D0156" w:rsidRPr="00DB0252" w:rsidRDefault="00DB0252" w:rsidP="009C00E4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B0252">
              <w:rPr>
                <w:rFonts w:ascii="Arial" w:hAnsi="Arial" w:cs="Arial"/>
                <w:b/>
                <w:sz w:val="16"/>
                <w:szCs w:val="16"/>
                <w:lang w:val="sk-SK"/>
              </w:rPr>
              <w:t>8 273 211</w:t>
            </w:r>
          </w:p>
        </w:tc>
        <w:tc>
          <w:tcPr>
            <w:tcW w:w="2693" w:type="dxa"/>
            <w:vAlign w:val="center"/>
          </w:tcPr>
          <w:p w:rsidR="000D0156" w:rsidRPr="00DD28E4" w:rsidRDefault="00DB0252" w:rsidP="005942D6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7 4</w:t>
            </w:r>
            <w:r w:rsidR="008A236E">
              <w:rPr>
                <w:rFonts w:ascii="Arial" w:hAnsi="Arial" w:cs="Arial"/>
                <w:b/>
                <w:sz w:val="16"/>
                <w:szCs w:val="16"/>
                <w:lang w:val="sk-SK"/>
              </w:rPr>
              <w:t>79 818</w:t>
            </w:r>
          </w:p>
        </w:tc>
      </w:tr>
    </w:tbl>
    <w:p w:rsidR="00F106B6" w:rsidRPr="002E10BE" w:rsidRDefault="00F106B6" w:rsidP="00E0211F">
      <w:pPr>
        <w:keepNext w:val="0"/>
        <w:rPr>
          <w:rFonts w:ascii="Arial" w:hAnsi="Arial" w:cs="Arial"/>
          <w:i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2E10BE" w:rsidTr="00FD47B1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FD47B1" w:rsidRDefault="00EC2EEB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FD47B1" w:rsidRDefault="00EC2EEB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FD47B1" w:rsidRDefault="00EC2EEB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D0156" w:rsidRPr="002E10BE" w:rsidTr="00FD47B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0D0156" w:rsidRPr="00FD47B1" w:rsidRDefault="000D0156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D0156" w:rsidRPr="00FD47B1" w:rsidRDefault="00E66093" w:rsidP="00222F7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8 273 211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D0156" w:rsidRPr="00FD47B1" w:rsidRDefault="00A86D32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7 479 818</w:t>
            </w:r>
          </w:p>
        </w:tc>
      </w:tr>
      <w:tr w:rsidR="000D0156" w:rsidRPr="002E10BE" w:rsidTr="00FD47B1">
        <w:trPr>
          <w:trHeight w:hRule="exact" w:val="425"/>
        </w:trPr>
        <w:tc>
          <w:tcPr>
            <w:tcW w:w="3070" w:type="dxa"/>
            <w:vAlign w:val="center"/>
          </w:tcPr>
          <w:p w:rsidR="000D0156" w:rsidRPr="00FD47B1" w:rsidRDefault="000D0156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Tržby z predaja majetku</w:t>
            </w:r>
          </w:p>
        </w:tc>
        <w:tc>
          <w:tcPr>
            <w:tcW w:w="3072" w:type="dxa"/>
            <w:vAlign w:val="center"/>
          </w:tcPr>
          <w:p w:rsidR="000D0156" w:rsidRPr="00FD47B1" w:rsidRDefault="00E66093" w:rsidP="000D015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23 750</w:t>
            </w:r>
          </w:p>
        </w:tc>
        <w:tc>
          <w:tcPr>
            <w:tcW w:w="3072" w:type="dxa"/>
            <w:vAlign w:val="center"/>
          </w:tcPr>
          <w:p w:rsidR="000D0156" w:rsidRPr="00FD47B1" w:rsidRDefault="00A86D32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18 958</w:t>
            </w:r>
          </w:p>
        </w:tc>
      </w:tr>
      <w:tr w:rsidR="000D0156" w:rsidRPr="002E10BE" w:rsidTr="00FD47B1">
        <w:trPr>
          <w:trHeight w:hRule="exact" w:val="425"/>
        </w:trPr>
        <w:tc>
          <w:tcPr>
            <w:tcW w:w="3070" w:type="dxa"/>
            <w:vAlign w:val="center"/>
          </w:tcPr>
          <w:p w:rsidR="000D0156" w:rsidRPr="00FD47B1" w:rsidRDefault="000D0156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Tržby z predaja materiálu</w:t>
            </w:r>
          </w:p>
        </w:tc>
        <w:tc>
          <w:tcPr>
            <w:tcW w:w="3072" w:type="dxa"/>
            <w:vAlign w:val="center"/>
          </w:tcPr>
          <w:p w:rsidR="000D0156" w:rsidRPr="00FD47B1" w:rsidRDefault="008775F8" w:rsidP="00922E8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584 968</w:t>
            </w:r>
          </w:p>
        </w:tc>
        <w:tc>
          <w:tcPr>
            <w:tcW w:w="3072" w:type="dxa"/>
            <w:vAlign w:val="center"/>
          </w:tcPr>
          <w:p w:rsidR="000D0156" w:rsidRPr="00FD47B1" w:rsidRDefault="00A86D32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702 112</w:t>
            </w:r>
          </w:p>
        </w:tc>
      </w:tr>
      <w:tr w:rsidR="000D0156" w:rsidRPr="002E10BE" w:rsidTr="00FD47B1">
        <w:trPr>
          <w:trHeight w:hRule="exact" w:val="425"/>
        </w:trPr>
        <w:tc>
          <w:tcPr>
            <w:tcW w:w="3070" w:type="dxa"/>
            <w:vAlign w:val="center"/>
          </w:tcPr>
          <w:p w:rsidR="000D0156" w:rsidRPr="00FD47B1" w:rsidRDefault="000D0156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0D0156" w:rsidRPr="00FD47B1" w:rsidRDefault="00E66093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134 910</w:t>
            </w:r>
          </w:p>
        </w:tc>
        <w:tc>
          <w:tcPr>
            <w:tcW w:w="3072" w:type="dxa"/>
            <w:vAlign w:val="center"/>
          </w:tcPr>
          <w:p w:rsidR="000D0156" w:rsidRPr="00FD47B1" w:rsidRDefault="00A86D32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236 511</w:t>
            </w:r>
          </w:p>
        </w:tc>
      </w:tr>
      <w:tr w:rsidR="000D0156" w:rsidRPr="002E10BE" w:rsidTr="00FD47B1">
        <w:trPr>
          <w:trHeight w:hRule="exact" w:val="425"/>
        </w:trPr>
        <w:tc>
          <w:tcPr>
            <w:tcW w:w="3070" w:type="dxa"/>
            <w:vAlign w:val="center"/>
          </w:tcPr>
          <w:p w:rsidR="000D0156" w:rsidRPr="00857662" w:rsidRDefault="000D0156" w:rsidP="00FD47B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57662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0D0156" w:rsidRPr="00857662" w:rsidRDefault="008775F8" w:rsidP="00E6609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</w:t>
            </w:r>
            <w:r w:rsidR="00E66093">
              <w:rPr>
                <w:rFonts w:ascii="Arial" w:hAnsi="Arial" w:cs="Arial"/>
                <w:b/>
                <w:sz w:val="16"/>
                <w:szCs w:val="16"/>
                <w:lang w:val="sk-SK"/>
              </w:rPr>
              <w:t> 016 839</w:t>
            </w:r>
          </w:p>
        </w:tc>
        <w:tc>
          <w:tcPr>
            <w:tcW w:w="3072" w:type="dxa"/>
            <w:vAlign w:val="center"/>
          </w:tcPr>
          <w:p w:rsidR="000D0156" w:rsidRPr="00857662" w:rsidRDefault="00A86D32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8 437 399</w:t>
            </w:r>
          </w:p>
        </w:tc>
      </w:tr>
    </w:tbl>
    <w:p w:rsidR="000D0156" w:rsidRDefault="000D0156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0D0156" w:rsidP="00E0211F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N</w:t>
      </w:r>
      <w:r w:rsidR="00434C63" w:rsidRPr="002E10BE">
        <w:rPr>
          <w:rFonts w:ascii="Arial" w:hAnsi="Arial" w:cs="Arial"/>
          <w:b/>
          <w:lang w:val="sk-SK"/>
        </w:rPr>
        <w:t>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DF42B2" w:rsidRPr="002E10BE" w:rsidTr="000E0342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FD47B1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FD47B1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FD47B1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5E45FA" w:rsidRPr="0079702C" w:rsidRDefault="00E66093" w:rsidP="003F1BA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4 582 635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5E45FA" w:rsidRPr="0079702C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4 983 137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2E5F50" w:rsidRDefault="005E45FA" w:rsidP="002E5F50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5F50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Náklady voči audítorovi, </w:t>
            </w:r>
            <w:proofErr w:type="spellStart"/>
            <w:r w:rsidRPr="002E5F50">
              <w:rPr>
                <w:rFonts w:ascii="Arial" w:hAnsi="Arial" w:cs="Arial"/>
                <w:i/>
                <w:sz w:val="16"/>
                <w:szCs w:val="16"/>
                <w:lang w:val="sk-SK"/>
              </w:rPr>
              <w:t>audtítorskej</w:t>
            </w:r>
            <w:proofErr w:type="spellEnd"/>
            <w:r w:rsidRPr="002E5F50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spoločnosti, z toho:</w:t>
            </w:r>
          </w:p>
        </w:tc>
        <w:tc>
          <w:tcPr>
            <w:tcW w:w="3072" w:type="dxa"/>
            <w:vAlign w:val="center"/>
          </w:tcPr>
          <w:p w:rsidR="005E45FA" w:rsidRDefault="00E66093" w:rsidP="00FD47B1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6 985</w:t>
            </w:r>
          </w:p>
          <w:p w:rsidR="00840BA1" w:rsidRPr="002E5F50" w:rsidRDefault="00840BA1" w:rsidP="00FD47B1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E45FA" w:rsidRPr="002E5F50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6 050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CD30E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Overenie účtovnej závierky audítorom</w:t>
            </w:r>
          </w:p>
        </w:tc>
        <w:tc>
          <w:tcPr>
            <w:tcW w:w="3072" w:type="dxa"/>
            <w:vAlign w:val="center"/>
          </w:tcPr>
          <w:p w:rsidR="005E45FA" w:rsidRDefault="00E66093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6 985</w:t>
            </w:r>
          </w:p>
          <w:p w:rsidR="00840BA1" w:rsidRPr="00FD47B1" w:rsidRDefault="00840BA1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6 050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Opravy a udržiavanie</w:t>
            </w:r>
          </w:p>
        </w:tc>
        <w:tc>
          <w:tcPr>
            <w:tcW w:w="3072" w:type="dxa"/>
            <w:vAlign w:val="center"/>
          </w:tcPr>
          <w:p w:rsidR="005E45FA" w:rsidRPr="00FD47B1" w:rsidRDefault="00804CB2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519 470</w:t>
            </w: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649 072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vAlign w:val="center"/>
          </w:tcPr>
          <w:p w:rsidR="005E45FA" w:rsidRPr="00FD47B1" w:rsidRDefault="00804CB2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63 151</w:t>
            </w: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40 396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Reprezentačné</w:t>
            </w:r>
          </w:p>
        </w:tc>
        <w:tc>
          <w:tcPr>
            <w:tcW w:w="3072" w:type="dxa"/>
            <w:vAlign w:val="center"/>
          </w:tcPr>
          <w:p w:rsidR="005E45FA" w:rsidRPr="00FD47B1" w:rsidRDefault="00E66093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13 383</w:t>
            </w: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14 190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Telefon</w:t>
            </w:r>
            <w:proofErr w:type="spellEnd"/>
          </w:p>
        </w:tc>
        <w:tc>
          <w:tcPr>
            <w:tcW w:w="3072" w:type="dxa"/>
            <w:vAlign w:val="center"/>
          </w:tcPr>
          <w:p w:rsidR="005E45FA" w:rsidRPr="00FD47B1" w:rsidRDefault="00804CB2" w:rsidP="00E6609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47 3</w:t>
            </w:r>
            <w:r w:rsidR="00E66093">
              <w:rPr>
                <w:rFonts w:ascii="Arial" w:hAnsi="Arial" w:cs="Arial"/>
                <w:sz w:val="16"/>
                <w:szCs w:val="16"/>
                <w:lang w:val="sk-SK"/>
              </w:rPr>
              <w:t>45</w:t>
            </w: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43 687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Najom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strojov</w:t>
            </w:r>
          </w:p>
        </w:tc>
        <w:tc>
          <w:tcPr>
            <w:tcW w:w="3072" w:type="dxa"/>
            <w:vAlign w:val="center"/>
          </w:tcPr>
          <w:p w:rsidR="005E45FA" w:rsidRPr="00FD47B1" w:rsidRDefault="00804CB2" w:rsidP="006F318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6F3186">
              <w:rPr>
                <w:rFonts w:ascii="Arial" w:hAnsi="Arial" w:cs="Arial"/>
                <w:sz w:val="16"/>
                <w:szCs w:val="16"/>
                <w:lang w:val="sk-SK"/>
              </w:rPr>
              <w:t> 479 969</w:t>
            </w: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3 201 690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 priestorov</w:t>
            </w:r>
          </w:p>
        </w:tc>
        <w:tc>
          <w:tcPr>
            <w:tcW w:w="3072" w:type="dxa"/>
            <w:vAlign w:val="center"/>
          </w:tcPr>
          <w:p w:rsidR="005E45FA" w:rsidRPr="00FD47B1" w:rsidRDefault="00804CB2" w:rsidP="006F318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400 02</w:t>
            </w:r>
            <w:r w:rsidR="006F3186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423 653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Účtovníctvo</w:t>
            </w:r>
          </w:p>
        </w:tc>
        <w:tc>
          <w:tcPr>
            <w:tcW w:w="3072" w:type="dxa"/>
            <w:vAlign w:val="center"/>
          </w:tcPr>
          <w:p w:rsidR="005E45FA" w:rsidRPr="00FD47B1" w:rsidRDefault="006F3186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20 663</w:t>
            </w: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28 346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Vymáhanie pohľadávok</w:t>
            </w:r>
          </w:p>
        </w:tc>
        <w:tc>
          <w:tcPr>
            <w:tcW w:w="3072" w:type="dxa"/>
            <w:vAlign w:val="center"/>
          </w:tcPr>
          <w:p w:rsidR="005E45FA" w:rsidRPr="00FD47B1" w:rsidRDefault="006F3186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19 488</w:t>
            </w: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20 559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CD30E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30E1">
              <w:rPr>
                <w:rFonts w:ascii="Arial" w:hAnsi="Arial" w:cs="Arial"/>
                <w:sz w:val="16"/>
                <w:szCs w:val="16"/>
                <w:lang w:val="sk-SK"/>
              </w:rPr>
              <w:t>Výkony žeriavov</w:t>
            </w:r>
          </w:p>
        </w:tc>
        <w:tc>
          <w:tcPr>
            <w:tcW w:w="3072" w:type="dxa"/>
            <w:vAlign w:val="center"/>
          </w:tcPr>
          <w:p w:rsidR="005E45FA" w:rsidRPr="00FD47B1" w:rsidRDefault="006F3186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572 910</w:t>
            </w:r>
          </w:p>
        </w:tc>
        <w:tc>
          <w:tcPr>
            <w:tcW w:w="3072" w:type="dxa"/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132 377</w:t>
            </w:r>
          </w:p>
        </w:tc>
      </w:tr>
      <w:tr w:rsidR="005E45FA" w:rsidRPr="002E10BE" w:rsidTr="0079702C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CD30E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Preprava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D47B1" w:rsidRDefault="006F3186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272 295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258 677</w:t>
            </w:r>
          </w:p>
        </w:tc>
      </w:tr>
      <w:tr w:rsidR="005E45FA" w:rsidRPr="002E10BE" w:rsidTr="0079702C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CD30E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30E1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D47B1" w:rsidRDefault="006F3186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166 951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D47B1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164 440</w:t>
            </w:r>
          </w:p>
        </w:tc>
      </w:tr>
      <w:tr w:rsidR="005E45FA" w:rsidRPr="002E10BE" w:rsidTr="0079702C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FD47B1" w:rsidRDefault="005E45FA" w:rsidP="0079702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Nák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lady na materiál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B0773" w:rsidRDefault="006F3186" w:rsidP="0015399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1 030 332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79702C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B0773">
              <w:rPr>
                <w:rFonts w:ascii="Arial" w:hAnsi="Arial" w:cs="Arial"/>
                <w:b/>
                <w:sz w:val="16"/>
                <w:szCs w:val="16"/>
                <w:lang w:val="sk-SK"/>
              </w:rPr>
              <w:t>1 634 755</w:t>
            </w:r>
          </w:p>
        </w:tc>
      </w:tr>
      <w:tr w:rsidR="005E45FA" w:rsidRPr="002E10BE" w:rsidTr="0079702C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CD30E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Kancelársky materiál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B0773" w:rsidRDefault="005076DA" w:rsidP="0032176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5 934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Default="004334C4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B0773">
              <w:rPr>
                <w:rFonts w:ascii="Arial" w:hAnsi="Arial" w:cs="Arial"/>
                <w:sz w:val="16"/>
                <w:szCs w:val="16"/>
                <w:lang w:val="sk-SK"/>
              </w:rPr>
              <w:t>5 396</w:t>
            </w:r>
          </w:p>
        </w:tc>
      </w:tr>
      <w:tr w:rsidR="005E45FA" w:rsidRPr="002E10BE" w:rsidTr="0079702C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CD30E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Materiál žeriavy, plošiny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B0773" w:rsidRDefault="005076DA" w:rsidP="006F318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229 </w:t>
            </w:r>
            <w:r w:rsidR="006F3186">
              <w:rPr>
                <w:rFonts w:ascii="Arial" w:hAnsi="Arial" w:cs="Arial"/>
                <w:sz w:val="16"/>
                <w:szCs w:val="16"/>
                <w:lang w:val="sk-SK"/>
              </w:rPr>
              <w:t>450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B0773">
              <w:rPr>
                <w:rFonts w:ascii="Arial" w:hAnsi="Arial" w:cs="Arial"/>
                <w:sz w:val="16"/>
                <w:szCs w:val="16"/>
                <w:lang w:val="sk-SK"/>
              </w:rPr>
              <w:t>164 211</w:t>
            </w:r>
          </w:p>
        </w:tc>
      </w:tr>
      <w:tr w:rsidR="005E45FA" w:rsidRPr="002E10BE" w:rsidTr="0079702C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CD30E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PHM</w:t>
            </w:r>
            <w:r w:rsidR="00303143">
              <w:rPr>
                <w:rFonts w:ascii="Arial" w:hAnsi="Arial" w:cs="Arial"/>
                <w:sz w:val="16"/>
                <w:szCs w:val="16"/>
                <w:lang w:val="sk-SK"/>
              </w:rPr>
              <w:t xml:space="preserve"> - vlastná spotreba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B0773" w:rsidRDefault="006F3186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754 095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B0773">
              <w:rPr>
                <w:rFonts w:ascii="Arial" w:hAnsi="Arial" w:cs="Arial"/>
                <w:sz w:val="16"/>
                <w:szCs w:val="16"/>
                <w:lang w:val="sk-SK"/>
              </w:rPr>
              <w:t>781 166</w:t>
            </w:r>
          </w:p>
        </w:tc>
      </w:tr>
      <w:tr w:rsidR="005E45FA" w:rsidRPr="002E10BE" w:rsidTr="0079702C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CD30E1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Ostatný materiál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B0773" w:rsidRDefault="006F3186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52 721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B0773">
              <w:rPr>
                <w:rFonts w:ascii="Arial" w:hAnsi="Arial" w:cs="Arial"/>
                <w:sz w:val="16"/>
                <w:szCs w:val="16"/>
                <w:lang w:val="sk-SK"/>
              </w:rPr>
              <w:t>10 326</w:t>
            </w:r>
          </w:p>
        </w:tc>
      </w:tr>
      <w:tr w:rsidR="005E45FA" w:rsidRPr="0079702C" w:rsidTr="0079702C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45FA" w:rsidRPr="00FD47B1" w:rsidRDefault="005E45FA" w:rsidP="00922E8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45FA" w:rsidRPr="0079702C" w:rsidRDefault="005E45FA" w:rsidP="00922E8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45FA" w:rsidRPr="0079702C" w:rsidRDefault="005E45FA" w:rsidP="00922E8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5E45FA" w:rsidRPr="0079702C" w:rsidTr="0079702C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5E45FA" w:rsidRPr="008F0947" w:rsidRDefault="005E45FA" w:rsidP="00321760">
            <w:pPr>
              <w:spacing w:after="0"/>
              <w:rPr>
                <w:rFonts w:ascii="Arial" w:hAnsi="Arial" w:cs="Arial"/>
                <w:b/>
                <w:sz w:val="16"/>
                <w:szCs w:val="16"/>
                <w:highlight w:val="red"/>
                <w:lang w:val="sk-SK"/>
              </w:rPr>
            </w:pPr>
            <w:r w:rsidRPr="008F094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na hospodársku činnosť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5E45FA" w:rsidRPr="00470BBD" w:rsidRDefault="005E45FA" w:rsidP="00B862B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5E45FA" w:rsidRPr="00470BBD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2 738 835</w:t>
            </w:r>
          </w:p>
        </w:tc>
      </w:tr>
      <w:tr w:rsidR="005E45FA" w:rsidRPr="00CD30E1" w:rsidTr="00922E81">
        <w:trPr>
          <w:trHeight w:hRule="exact" w:val="425"/>
        </w:trPr>
        <w:tc>
          <w:tcPr>
            <w:tcW w:w="3070" w:type="dxa"/>
            <w:vAlign w:val="center"/>
          </w:tcPr>
          <w:p w:rsidR="005E45FA" w:rsidRPr="00321760" w:rsidRDefault="005E45FA" w:rsidP="00922E8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21760">
              <w:rPr>
                <w:rFonts w:ascii="Arial" w:hAnsi="Arial" w:cs="Arial"/>
                <w:b/>
                <w:sz w:val="16"/>
                <w:szCs w:val="16"/>
                <w:lang w:val="sk-SK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5E45FA" w:rsidRPr="00B36809" w:rsidRDefault="006F3186" w:rsidP="00922E8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1 870 042</w:t>
            </w:r>
          </w:p>
        </w:tc>
        <w:tc>
          <w:tcPr>
            <w:tcW w:w="3072" w:type="dxa"/>
            <w:vAlign w:val="center"/>
          </w:tcPr>
          <w:p w:rsidR="005E45FA" w:rsidRPr="00B36809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1 719 314</w:t>
            </w:r>
          </w:p>
        </w:tc>
      </w:tr>
      <w:tr w:rsidR="005E45FA" w:rsidRPr="00FD47B1" w:rsidTr="00922E81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922E8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Mzdové náklady</w:t>
            </w:r>
          </w:p>
        </w:tc>
        <w:tc>
          <w:tcPr>
            <w:tcW w:w="3072" w:type="dxa"/>
            <w:vAlign w:val="center"/>
          </w:tcPr>
          <w:p w:rsidR="005E45FA" w:rsidRPr="00FD47B1" w:rsidRDefault="004048AE" w:rsidP="006F318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1 323 6</w:t>
            </w:r>
            <w:r w:rsidR="006F3186">
              <w:rPr>
                <w:rFonts w:ascii="Arial" w:hAnsi="Arial" w:cs="Arial"/>
                <w:sz w:val="16"/>
                <w:szCs w:val="16"/>
                <w:lang w:val="sk-SK"/>
              </w:rPr>
              <w:t>02</w:t>
            </w:r>
          </w:p>
        </w:tc>
        <w:tc>
          <w:tcPr>
            <w:tcW w:w="3072" w:type="dxa"/>
            <w:vAlign w:val="center"/>
          </w:tcPr>
          <w:p w:rsidR="005E45FA" w:rsidRPr="00FD47B1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1 244 389</w:t>
            </w:r>
          </w:p>
        </w:tc>
      </w:tr>
      <w:tr w:rsidR="005E45FA" w:rsidRPr="00FD47B1" w:rsidTr="00922E81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922E8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Zákonné nemocenské a soc. dávky</w:t>
            </w:r>
          </w:p>
        </w:tc>
        <w:tc>
          <w:tcPr>
            <w:tcW w:w="3072" w:type="dxa"/>
            <w:vAlign w:val="center"/>
          </w:tcPr>
          <w:p w:rsidR="005E45FA" w:rsidRPr="00FD47B1" w:rsidRDefault="006F3186" w:rsidP="00470BB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546 440</w:t>
            </w:r>
          </w:p>
        </w:tc>
        <w:tc>
          <w:tcPr>
            <w:tcW w:w="3072" w:type="dxa"/>
            <w:vAlign w:val="center"/>
          </w:tcPr>
          <w:p w:rsidR="005E45FA" w:rsidRPr="00FD47B1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474 925</w:t>
            </w:r>
          </w:p>
        </w:tc>
      </w:tr>
      <w:tr w:rsidR="005E45FA" w:rsidRPr="00FD47B1" w:rsidTr="00922E81">
        <w:trPr>
          <w:trHeight w:hRule="exact" w:val="425"/>
        </w:trPr>
        <w:tc>
          <w:tcPr>
            <w:tcW w:w="3070" w:type="dxa"/>
            <w:vAlign w:val="center"/>
          </w:tcPr>
          <w:p w:rsidR="005E45FA" w:rsidRPr="00321760" w:rsidRDefault="005E45FA" w:rsidP="00922E8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21760">
              <w:rPr>
                <w:rFonts w:ascii="Arial" w:hAnsi="Arial" w:cs="Arial"/>
                <w:b/>
                <w:sz w:val="16"/>
                <w:szCs w:val="16"/>
                <w:lang w:val="sk-SK"/>
              </w:rPr>
              <w:t>Dane a poplatky</w:t>
            </w:r>
          </w:p>
        </w:tc>
        <w:tc>
          <w:tcPr>
            <w:tcW w:w="3072" w:type="dxa"/>
            <w:vAlign w:val="center"/>
          </w:tcPr>
          <w:p w:rsidR="005E45FA" w:rsidRPr="00B36809" w:rsidRDefault="006F3186" w:rsidP="00922E8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88 008</w:t>
            </w:r>
          </w:p>
        </w:tc>
        <w:tc>
          <w:tcPr>
            <w:tcW w:w="3072" w:type="dxa"/>
            <w:vAlign w:val="center"/>
          </w:tcPr>
          <w:p w:rsidR="005E45FA" w:rsidRPr="00B36809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117 592</w:t>
            </w:r>
          </w:p>
        </w:tc>
      </w:tr>
      <w:tr w:rsidR="005E45FA" w:rsidRPr="00FD47B1" w:rsidTr="00922E81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922E8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Cestná daň</w:t>
            </w:r>
          </w:p>
        </w:tc>
        <w:tc>
          <w:tcPr>
            <w:tcW w:w="3072" w:type="dxa"/>
            <w:vAlign w:val="center"/>
          </w:tcPr>
          <w:p w:rsidR="005E45FA" w:rsidRPr="00FD47B1" w:rsidRDefault="006F3186" w:rsidP="00922E8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30 340</w:t>
            </w:r>
          </w:p>
        </w:tc>
        <w:tc>
          <w:tcPr>
            <w:tcW w:w="3072" w:type="dxa"/>
            <w:vAlign w:val="center"/>
          </w:tcPr>
          <w:p w:rsidR="005E45FA" w:rsidRPr="00FD47B1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46 067</w:t>
            </w:r>
          </w:p>
        </w:tc>
      </w:tr>
      <w:tr w:rsidR="005E45FA" w:rsidRPr="00FD47B1" w:rsidTr="00922E81">
        <w:trPr>
          <w:trHeight w:hRule="exact" w:val="425"/>
        </w:trPr>
        <w:tc>
          <w:tcPr>
            <w:tcW w:w="3070" w:type="dxa"/>
            <w:vAlign w:val="center"/>
          </w:tcPr>
          <w:p w:rsidR="005E45FA" w:rsidRPr="00FD47B1" w:rsidRDefault="005E45FA" w:rsidP="00B3680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Diaľničné známky</w:t>
            </w:r>
          </w:p>
        </w:tc>
        <w:tc>
          <w:tcPr>
            <w:tcW w:w="3072" w:type="dxa"/>
            <w:vAlign w:val="center"/>
          </w:tcPr>
          <w:p w:rsidR="005E45FA" w:rsidRPr="00FD47B1" w:rsidRDefault="006F3186" w:rsidP="00922E8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52 216</w:t>
            </w:r>
          </w:p>
        </w:tc>
        <w:tc>
          <w:tcPr>
            <w:tcW w:w="3072" w:type="dxa"/>
            <w:vAlign w:val="center"/>
          </w:tcPr>
          <w:p w:rsidR="005E45FA" w:rsidRPr="00FD47B1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56 832</w:t>
            </w:r>
          </w:p>
        </w:tc>
      </w:tr>
      <w:tr w:rsidR="005E45FA" w:rsidRPr="00FD47B1" w:rsidTr="00922E81">
        <w:trPr>
          <w:trHeight w:hRule="exact" w:val="425"/>
        </w:trPr>
        <w:tc>
          <w:tcPr>
            <w:tcW w:w="3070" w:type="dxa"/>
            <w:vAlign w:val="center"/>
          </w:tcPr>
          <w:p w:rsidR="005E45FA" w:rsidRPr="00321760" w:rsidRDefault="005E45FA" w:rsidP="00922E8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21760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vAlign w:val="center"/>
          </w:tcPr>
          <w:p w:rsidR="005E45FA" w:rsidRPr="00FD47B1" w:rsidRDefault="006F3186" w:rsidP="00922E8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5 452</w:t>
            </w:r>
          </w:p>
        </w:tc>
        <w:tc>
          <w:tcPr>
            <w:tcW w:w="3072" w:type="dxa"/>
            <w:vAlign w:val="center"/>
          </w:tcPr>
          <w:p w:rsidR="005E45FA" w:rsidRPr="00FD47B1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14 693</w:t>
            </w:r>
          </w:p>
        </w:tc>
      </w:tr>
      <w:tr w:rsidR="005E45FA" w:rsidRPr="00FD47B1" w:rsidTr="008901E7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B36809" w:rsidRDefault="005E45FA" w:rsidP="00922E8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36809">
              <w:rPr>
                <w:rFonts w:ascii="Arial" w:hAnsi="Arial" w:cs="Arial"/>
                <w:b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B36809" w:rsidRDefault="0004229A" w:rsidP="00922E8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61 467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B36809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67 664</w:t>
            </w:r>
          </w:p>
        </w:tc>
      </w:tr>
      <w:tr w:rsidR="005E45FA" w:rsidRPr="00FD47B1" w:rsidTr="00FB0773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B36809" w:rsidRDefault="005E45FA" w:rsidP="00922E8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36809">
              <w:rPr>
                <w:rFonts w:ascii="Arial" w:hAnsi="Arial" w:cs="Arial"/>
                <w:b/>
                <w:sz w:val="16"/>
                <w:szCs w:val="16"/>
                <w:lang w:val="sk-SK"/>
              </w:rPr>
              <w:t>OP k pohľadávkam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B36809" w:rsidRDefault="008F0947" w:rsidP="005C4DC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  <w:r w:rsidR="005C4DCC">
              <w:rPr>
                <w:rFonts w:ascii="Arial" w:hAnsi="Arial" w:cs="Arial"/>
                <w:b/>
                <w:sz w:val="16"/>
                <w:szCs w:val="16"/>
                <w:lang w:val="sk-SK"/>
              </w:rPr>
              <w:t>47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5C4DCC">
              <w:rPr>
                <w:rFonts w:ascii="Arial" w:hAnsi="Arial" w:cs="Arial"/>
                <w:b/>
                <w:sz w:val="16"/>
                <w:szCs w:val="16"/>
                <w:lang w:val="sk-SK"/>
              </w:rPr>
              <w:t>44</w:t>
            </w:r>
            <w:r w:rsidR="006F3186">
              <w:rPr>
                <w:rFonts w:ascii="Arial" w:hAnsi="Arial" w:cs="Arial"/>
                <w:b/>
                <w:sz w:val="16"/>
                <w:szCs w:val="16"/>
                <w:lang w:val="sk-SK"/>
              </w:rPr>
              <w:t>6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B36809" w:rsidRDefault="00B1109A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155 347</w:t>
            </w:r>
          </w:p>
        </w:tc>
      </w:tr>
      <w:tr w:rsidR="008F0947" w:rsidRPr="00FD47B1" w:rsidTr="00FB0773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8F0947" w:rsidRPr="00C56A7D" w:rsidRDefault="008F0947" w:rsidP="00922E8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56A7D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ZC predaného DHM a predaného materiálu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8F0947" w:rsidRPr="00C56A7D" w:rsidRDefault="006F3186" w:rsidP="00B862B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520 153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8F0947" w:rsidRPr="00C56A7D" w:rsidRDefault="00F85EE3" w:rsidP="008F094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56A7D">
              <w:rPr>
                <w:rFonts w:ascii="Arial" w:hAnsi="Arial" w:cs="Arial"/>
                <w:b/>
                <w:sz w:val="16"/>
                <w:szCs w:val="16"/>
                <w:lang w:val="sk-SK"/>
              </w:rPr>
              <w:t>678 918</w:t>
            </w:r>
          </w:p>
        </w:tc>
      </w:tr>
      <w:tr w:rsidR="005E45FA" w:rsidRPr="00FD47B1" w:rsidTr="00922E81">
        <w:trPr>
          <w:trHeight w:hRule="exact" w:val="425"/>
        </w:trPr>
        <w:tc>
          <w:tcPr>
            <w:tcW w:w="3070" w:type="dxa"/>
            <w:vAlign w:val="center"/>
          </w:tcPr>
          <w:p w:rsidR="005E45FA" w:rsidRPr="00321760" w:rsidRDefault="005E45FA" w:rsidP="00922E8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2176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náklady na hospodársku činnosť</w:t>
            </w:r>
          </w:p>
        </w:tc>
        <w:tc>
          <w:tcPr>
            <w:tcW w:w="3072" w:type="dxa"/>
            <w:vAlign w:val="center"/>
          </w:tcPr>
          <w:p w:rsidR="00C56A7D" w:rsidRPr="00B36809" w:rsidRDefault="00F70506" w:rsidP="00C56A7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270 380</w:t>
            </w:r>
          </w:p>
        </w:tc>
        <w:tc>
          <w:tcPr>
            <w:tcW w:w="3072" w:type="dxa"/>
            <w:vAlign w:val="center"/>
          </w:tcPr>
          <w:p w:rsidR="005E45FA" w:rsidRPr="00B36809" w:rsidRDefault="00F85EE3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251 130</w:t>
            </w:r>
          </w:p>
        </w:tc>
      </w:tr>
      <w:tr w:rsidR="005E45FA" w:rsidRPr="00FD47B1" w:rsidTr="00922E81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CD30E1" w:rsidRDefault="005E45FA" w:rsidP="00922E8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Odpis pohľadávky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D47B1" w:rsidRDefault="006F3186" w:rsidP="006A539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854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D47B1" w:rsidRDefault="00F85EE3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2 387</w:t>
            </w:r>
          </w:p>
        </w:tc>
      </w:tr>
      <w:tr w:rsidR="005E45FA" w:rsidRPr="00FD47B1" w:rsidTr="00922E81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Pr="00CD30E1" w:rsidRDefault="005E45FA" w:rsidP="00922E8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DPH zo zahraničia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D47B1" w:rsidRDefault="006F3186" w:rsidP="00922E8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29 011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Pr="00FD47B1" w:rsidRDefault="00F85EE3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1 735</w:t>
            </w:r>
          </w:p>
        </w:tc>
      </w:tr>
      <w:tr w:rsidR="005E45FA" w:rsidRPr="00FD47B1" w:rsidTr="00470BBD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Default="005E45FA" w:rsidP="0032176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Default="00F70506" w:rsidP="00B8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240 078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Default="00F85EE3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244 058</w:t>
            </w:r>
          </w:p>
        </w:tc>
      </w:tr>
      <w:tr w:rsidR="005E45FA" w:rsidRPr="00FD47B1" w:rsidTr="00470BBD">
        <w:trPr>
          <w:trHeight w:hRule="exact" w:val="425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5E45FA" w:rsidRDefault="005E45FA" w:rsidP="0032176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prevádzkové náklady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Default="00F70506" w:rsidP="00B8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437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:rsidR="005E45FA" w:rsidRDefault="00F85EE3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2 950</w:t>
            </w:r>
          </w:p>
        </w:tc>
      </w:tr>
      <w:tr w:rsidR="005E45FA" w:rsidRPr="00FD47B1" w:rsidTr="00470BBD">
        <w:trPr>
          <w:trHeight w:hRule="exact" w:val="425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E45FA" w:rsidRPr="00470BBD" w:rsidRDefault="005E45FA" w:rsidP="00470BBD">
            <w:pPr>
              <w:spacing w:after="0"/>
              <w:ind w:right="538"/>
              <w:jc w:val="left"/>
              <w:rPr>
                <w:rFonts w:ascii="Arial" w:hAnsi="Arial" w:cs="Arial"/>
                <w:lang w:val="sk-SK"/>
              </w:rPr>
            </w:pPr>
          </w:p>
        </w:tc>
      </w:tr>
      <w:tr w:rsidR="005E45FA" w:rsidRPr="00FD47B1" w:rsidTr="00470BBD">
        <w:trPr>
          <w:trHeight w:hRule="exact" w:val="425"/>
        </w:trPr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E45FA" w:rsidRPr="00470BBD" w:rsidRDefault="005E45FA" w:rsidP="00470BBD">
            <w:pPr>
              <w:spacing w:after="0"/>
              <w:ind w:right="538"/>
              <w:jc w:val="left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5E45FA" w:rsidRPr="002E10BE" w:rsidTr="00470BBD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FA" w:rsidRPr="00FD47B1" w:rsidRDefault="005E45FA" w:rsidP="00FD47B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FA" w:rsidRPr="0079702C" w:rsidRDefault="00117B38" w:rsidP="00117B3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26 617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FA" w:rsidRPr="0079702C" w:rsidRDefault="00F24DC1" w:rsidP="005942D6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32 182</w:t>
            </w:r>
          </w:p>
        </w:tc>
      </w:tr>
      <w:tr w:rsidR="005E45FA" w:rsidRPr="002E10BE" w:rsidTr="00470BBD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5E45FA" w:rsidRPr="00FD47B1" w:rsidRDefault="005E45FA" w:rsidP="001C536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5E45FA" w:rsidRPr="00FD47B1" w:rsidRDefault="00117B38" w:rsidP="00F24DC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5E45FA" w:rsidRPr="00FD47B1" w:rsidRDefault="00F24DC1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79702C" w:rsidRDefault="005E45FA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finančné náklady</w:t>
            </w:r>
          </w:p>
        </w:tc>
        <w:tc>
          <w:tcPr>
            <w:tcW w:w="3072" w:type="dxa"/>
            <w:vAlign w:val="center"/>
          </w:tcPr>
          <w:p w:rsidR="005E45FA" w:rsidRPr="00FD47B1" w:rsidRDefault="00117B38" w:rsidP="00117B3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2 187</w:t>
            </w:r>
          </w:p>
        </w:tc>
        <w:tc>
          <w:tcPr>
            <w:tcW w:w="3072" w:type="dxa"/>
            <w:vAlign w:val="center"/>
          </w:tcPr>
          <w:p w:rsidR="005E45FA" w:rsidRPr="00FD47B1" w:rsidRDefault="005E45FA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3 896</w:t>
            </w:r>
          </w:p>
        </w:tc>
      </w:tr>
      <w:tr w:rsidR="005E45FA" w:rsidRPr="002E10BE" w:rsidTr="000E0342">
        <w:trPr>
          <w:trHeight w:hRule="exact" w:val="425"/>
        </w:trPr>
        <w:tc>
          <w:tcPr>
            <w:tcW w:w="3070" w:type="dxa"/>
            <w:vAlign w:val="center"/>
          </w:tcPr>
          <w:p w:rsidR="005E45FA" w:rsidRPr="0079702C" w:rsidRDefault="00500066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</w:t>
            </w:r>
            <w:r w:rsidR="005E45FA">
              <w:rPr>
                <w:rFonts w:ascii="Arial" w:hAnsi="Arial" w:cs="Arial"/>
                <w:sz w:val="16"/>
                <w:szCs w:val="16"/>
                <w:lang w:val="sk-SK"/>
              </w:rPr>
              <w:t>roky</w:t>
            </w:r>
          </w:p>
        </w:tc>
        <w:tc>
          <w:tcPr>
            <w:tcW w:w="3072" w:type="dxa"/>
            <w:vAlign w:val="center"/>
          </w:tcPr>
          <w:p w:rsidR="005E45FA" w:rsidRDefault="00F24DC1" w:rsidP="00FD47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24 374</w:t>
            </w:r>
          </w:p>
        </w:tc>
        <w:tc>
          <w:tcPr>
            <w:tcW w:w="3072" w:type="dxa"/>
            <w:vAlign w:val="center"/>
          </w:tcPr>
          <w:p w:rsidR="005E45FA" w:rsidRDefault="00F24DC1" w:rsidP="005942D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28 351</w:t>
            </w: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79702C" w:rsidRDefault="0079702C" w:rsidP="00E0211F">
      <w:pPr>
        <w:keepNext w:val="0"/>
        <w:rPr>
          <w:rFonts w:ascii="Arial" w:hAnsi="Arial" w:cs="Arial"/>
          <w:lang w:val="sk-SK"/>
        </w:rPr>
      </w:pPr>
      <w:r w:rsidRPr="0079702C">
        <w:rPr>
          <w:rFonts w:ascii="Arial" w:hAnsi="Arial" w:cs="Arial"/>
          <w:lang w:val="sk-SK"/>
        </w:rPr>
        <w:t>Spoločnosť nevykazuje mimoriadne náklady.</w:t>
      </w:r>
    </w:p>
    <w:p w:rsidR="00434C63" w:rsidRDefault="00434C63" w:rsidP="00434C63">
      <w:pPr>
        <w:keepNext w:val="0"/>
        <w:rPr>
          <w:rFonts w:ascii="Arial" w:hAnsi="Arial" w:cs="Arial"/>
          <w:lang w:val="sk-SK"/>
        </w:rPr>
      </w:pPr>
    </w:p>
    <w:p w:rsidR="0079702C" w:rsidRDefault="0079702C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4D6139" w:rsidRDefault="004D6139" w:rsidP="00434C63">
      <w:pPr>
        <w:keepNext w:val="0"/>
        <w:rPr>
          <w:rFonts w:ascii="Arial" w:hAnsi="Arial" w:cs="Arial"/>
          <w:lang w:val="sk-SK"/>
        </w:rPr>
      </w:pPr>
    </w:p>
    <w:p w:rsidR="00FC4E46" w:rsidRDefault="00FC4E46" w:rsidP="00434C63">
      <w:pPr>
        <w:keepNext w:val="0"/>
        <w:rPr>
          <w:rFonts w:ascii="Arial" w:hAnsi="Arial" w:cs="Arial"/>
          <w:lang w:val="sk-SK"/>
        </w:rPr>
      </w:pPr>
    </w:p>
    <w:p w:rsidR="00FC4E46" w:rsidRDefault="00FC4E46" w:rsidP="00434C63">
      <w:pPr>
        <w:keepNext w:val="0"/>
        <w:rPr>
          <w:rFonts w:ascii="Arial" w:hAnsi="Arial" w:cs="Arial"/>
          <w:lang w:val="sk-SK"/>
        </w:rPr>
      </w:pPr>
    </w:p>
    <w:p w:rsidR="0079702C" w:rsidRDefault="0079702C" w:rsidP="00434C63">
      <w:pPr>
        <w:keepNext w:val="0"/>
        <w:rPr>
          <w:rFonts w:ascii="Arial" w:hAnsi="Arial" w:cs="Arial"/>
          <w:lang w:val="sk-SK"/>
        </w:rPr>
      </w:pPr>
    </w:p>
    <w:p w:rsidR="00DF42B2" w:rsidRPr="00C56A7D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C56A7D">
        <w:rPr>
          <w:rFonts w:ascii="Arial" w:hAnsi="Arial" w:cs="Arial"/>
          <w:b/>
          <w:lang w:val="sk-SK"/>
        </w:rPr>
        <w:t>Dane z príjmov</w:t>
      </w:r>
    </w:p>
    <w:p w:rsidR="00DF42B2" w:rsidRPr="00FC4E46" w:rsidRDefault="00DF42B2" w:rsidP="00E0211F">
      <w:pPr>
        <w:keepNext w:val="0"/>
        <w:rPr>
          <w:rFonts w:ascii="Arial" w:hAnsi="Arial" w:cs="Arial"/>
          <w:lang w:val="sk-SK"/>
        </w:rPr>
      </w:pPr>
      <w:r w:rsidRPr="00C56A7D">
        <w:rPr>
          <w:rFonts w:ascii="Arial" w:hAnsi="Arial" w:cs="Arial"/>
          <w:lang w:val="sk-SK"/>
        </w:rPr>
        <w:t>Informácie o daniach z príjmov</w:t>
      </w:r>
      <w:r w:rsidRPr="00FC4E46">
        <w:rPr>
          <w:rFonts w:ascii="Arial" w:hAnsi="Arial" w:cs="Arial"/>
          <w:lang w:val="sk-SK"/>
        </w:rPr>
        <w:t xml:space="preserve">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1"/>
        <w:gridCol w:w="1234"/>
        <w:gridCol w:w="1121"/>
        <w:gridCol w:w="1134"/>
        <w:gridCol w:w="1174"/>
        <w:gridCol w:w="1097"/>
        <w:gridCol w:w="1023"/>
      </w:tblGrid>
      <w:tr w:rsidR="00DF42B2" w:rsidRPr="001C536C" w:rsidTr="00CF172A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1C536C" w:rsidRDefault="00A17279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8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9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1C536C" w:rsidTr="00CF172A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1C536C" w:rsidRDefault="00DF42B2" w:rsidP="00FD47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117B38" w:rsidRPr="001C536C" w:rsidTr="00CF172A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D47B1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C24B8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1 300 858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-551 292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117B38" w:rsidRPr="001C536C" w:rsidTr="00CF172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C24B8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299 197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  <w:tc>
          <w:tcPr>
            <w:tcW w:w="11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-104 745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19%</w:t>
            </w:r>
          </w:p>
        </w:tc>
      </w:tr>
      <w:tr w:rsidR="00117B38" w:rsidRPr="001C536C" w:rsidTr="00D90C90">
        <w:trPr>
          <w:trHeight w:hRule="exact" w:val="448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C24B8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672 610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154 700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C24B8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51,70%</w:t>
            </w:r>
          </w:p>
        </w:tc>
        <w:tc>
          <w:tcPr>
            <w:tcW w:w="11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46 118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8 762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1,5%</w:t>
            </w:r>
          </w:p>
        </w:tc>
      </w:tr>
      <w:tr w:rsidR="00117B38" w:rsidRPr="001C536C" w:rsidTr="00CF172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117B38">
              <w:rPr>
                <w:rFonts w:ascii="Arial" w:hAnsi="Arial" w:cs="Arial"/>
                <w:sz w:val="16"/>
                <w:szCs w:val="16"/>
                <w:lang w:val="sk-SK"/>
              </w:rPr>
              <w:t>10 538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117B38">
              <w:rPr>
                <w:rFonts w:ascii="Arial" w:hAnsi="Arial" w:cs="Arial"/>
                <w:sz w:val="16"/>
                <w:szCs w:val="16"/>
                <w:lang w:val="sk-SK"/>
              </w:rPr>
              <w:t>2 424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117B3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117B38">
              <w:rPr>
                <w:rFonts w:ascii="Arial" w:hAnsi="Arial" w:cs="Arial"/>
                <w:sz w:val="16"/>
                <w:szCs w:val="16"/>
                <w:lang w:val="sk-SK"/>
              </w:rPr>
              <w:t>0,08%</w:t>
            </w:r>
          </w:p>
        </w:tc>
        <w:tc>
          <w:tcPr>
            <w:tcW w:w="11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-0%</w:t>
            </w:r>
          </w:p>
        </w:tc>
      </w:tr>
      <w:tr w:rsidR="00117B38" w:rsidRPr="001C536C" w:rsidTr="00CF172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617 710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117B3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142 073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47,48 </w:t>
            </w:r>
            <w:r w:rsidR="00117B38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1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  <w:tr w:rsidR="00117B38" w:rsidRPr="001C536C" w:rsidTr="00CF172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CF172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617 710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D90C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142 073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D90C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47,48 </w:t>
            </w:r>
            <w:r w:rsidR="00117B38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1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-505 454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-96 036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17,40%</w:t>
            </w:r>
          </w:p>
        </w:tc>
      </w:tr>
      <w:tr w:rsidR="00117B38" w:rsidRPr="001C536C" w:rsidTr="00CF172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CF172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CF172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  <w:tc>
          <w:tcPr>
            <w:tcW w:w="11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  <w:tr w:rsidR="00117B38" w:rsidRPr="001C536C" w:rsidTr="00CF172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886 539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CF172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  <w:tc>
          <w:tcPr>
            <w:tcW w:w="11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  <w:tr w:rsidR="00117B38" w:rsidRPr="002E10BE" w:rsidTr="00CF172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D47B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29154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D90C90" w:rsidP="00D90C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886 539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CF172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  <w:tc>
          <w:tcPr>
            <w:tcW w:w="11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536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B38" w:rsidRPr="001C536C" w:rsidRDefault="00117B38" w:rsidP="00F37F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</w:tbl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F106B6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0B04FB" w:rsidRPr="002E10BE" w:rsidRDefault="000B04FB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:rsidR="00434C63" w:rsidRDefault="00434C63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p w:rsidR="00F93E6E" w:rsidRPr="00E32635" w:rsidRDefault="00F93E6E" w:rsidP="00F93E6E">
      <w:pPr>
        <w:keepNext w:val="0"/>
        <w:rPr>
          <w:rFonts w:ascii="Arial" w:hAnsi="Arial" w:cs="Arial"/>
          <w:b/>
          <w:lang w:val="sk-SK"/>
        </w:rPr>
      </w:pPr>
      <w:r w:rsidRPr="00E32635">
        <w:rPr>
          <w:rFonts w:ascii="Arial" w:hAnsi="Arial" w:cs="Arial"/>
          <w:b/>
          <w:lang w:val="sk-SK"/>
        </w:rPr>
        <w:t xml:space="preserve">Záväzky voči spriazneným osobám 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13"/>
        <w:gridCol w:w="1620"/>
        <w:gridCol w:w="952"/>
        <w:gridCol w:w="2168"/>
        <w:gridCol w:w="634"/>
      </w:tblGrid>
      <w:tr w:rsidR="00D05949" w:rsidRPr="004B1331" w:rsidTr="00752FA5">
        <w:trPr>
          <w:trHeight w:val="25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left"/>
              <w:rPr>
                <w:rFonts w:ascii="Arial" w:hAnsi="Arial" w:cs="Arial"/>
                <w:sz w:val="17"/>
                <w:szCs w:val="17"/>
                <w:lang w:val="sk-SK" w:eastAsia="sk-SK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  <w:tr w:rsidR="00D05949" w:rsidRPr="004B1331" w:rsidTr="00752FA5">
        <w:trPr>
          <w:trHeight w:val="345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49" w:rsidRPr="004B1331" w:rsidRDefault="00D05949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71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49" w:rsidRPr="004B1331" w:rsidRDefault="00D05949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57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49" w:rsidRPr="004B1331" w:rsidRDefault="00D90C90" w:rsidP="00752FA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2013</w:t>
            </w:r>
          </w:p>
        </w:tc>
        <w:tc>
          <w:tcPr>
            <w:tcW w:w="280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49" w:rsidRPr="004B1331" w:rsidRDefault="00D90C90" w:rsidP="00752FA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2012</w:t>
            </w:r>
          </w:p>
        </w:tc>
      </w:tr>
      <w:tr w:rsidR="00D05949" w:rsidRPr="004B1331" w:rsidTr="00752FA5">
        <w:trPr>
          <w:trHeight w:val="8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Spriaznená osoba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 </w:t>
            </w: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(v rámci koncernu)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Druh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pohľadávky/záväzku</w:t>
            </w: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EUR</w:t>
            </w:r>
          </w:p>
          <w:p w:rsidR="00D05949" w:rsidRPr="004B1331" w:rsidRDefault="00D05949" w:rsidP="00752FA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záväzky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EUR</w:t>
            </w:r>
          </w:p>
          <w:p w:rsidR="00D05949" w:rsidRPr="004B1331" w:rsidRDefault="00D05949" w:rsidP="00752FA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záväzky</w:t>
            </w:r>
            <w:r w:rsidRPr="004B133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D05949" w:rsidRPr="004B1331" w:rsidTr="00752FA5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2572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80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949" w:rsidRPr="004B1331" w:rsidRDefault="00D05949" w:rsidP="00752FA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</w:tr>
      <w:tr w:rsidR="001A1D9F" w:rsidRPr="004B1331" w:rsidTr="001A1D9F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Bau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Trans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Geselschaft</w:t>
            </w:r>
            <w:proofErr w:type="spellEnd"/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obch.stkyu</w:t>
            </w:r>
            <w:proofErr w:type="spellEnd"/>
          </w:p>
        </w:tc>
        <w:tc>
          <w:tcPr>
            <w:tcW w:w="25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5 400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2 331</w:t>
            </w:r>
          </w:p>
        </w:tc>
      </w:tr>
      <w:tr w:rsidR="001A1D9F" w:rsidRPr="004B1331" w:rsidTr="001A1D9F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CZ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obch.styku</w:t>
            </w:r>
            <w:proofErr w:type="spellEnd"/>
          </w:p>
        </w:tc>
        <w:tc>
          <w:tcPr>
            <w:tcW w:w="25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71 602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1A1D9F" w:rsidRPr="004B1331" w:rsidTr="001A1D9F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EE3B59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Polska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obch.styku</w:t>
            </w:r>
            <w:proofErr w:type="spellEnd"/>
          </w:p>
        </w:tc>
        <w:tc>
          <w:tcPr>
            <w:tcW w:w="25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6 825</w:t>
            </w:r>
          </w:p>
        </w:tc>
      </w:tr>
      <w:tr w:rsidR="001A1D9F" w:rsidRPr="007F0BA8" w:rsidTr="001A1D9F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Holding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obch. styku</w:t>
            </w:r>
          </w:p>
        </w:tc>
        <w:tc>
          <w:tcPr>
            <w:tcW w:w="25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1A1D9F" w:rsidRPr="001A1D9F" w:rsidRDefault="001A1D9F" w:rsidP="001A1D9F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1A1D9F">
              <w:rPr>
                <w:rFonts w:ascii="Arial" w:hAnsi="Arial" w:cs="Arial"/>
                <w:sz w:val="16"/>
                <w:szCs w:val="16"/>
                <w:lang w:val="sk-SK" w:eastAsia="sk-SK"/>
              </w:rPr>
              <w:t>2 691 870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1A1D9F" w:rsidRPr="001A1D9F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2 789 821</w:t>
            </w:r>
          </w:p>
        </w:tc>
      </w:tr>
      <w:tr w:rsidR="001A1D9F" w:rsidRPr="007F0BA8" w:rsidTr="001A1D9F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Holding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pôžička</w:t>
            </w:r>
          </w:p>
        </w:tc>
        <w:tc>
          <w:tcPr>
            <w:tcW w:w="25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1 350 000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4B1331">
              <w:rPr>
                <w:rFonts w:ascii="Arial" w:hAnsi="Arial" w:cs="Arial"/>
                <w:sz w:val="16"/>
                <w:szCs w:val="16"/>
                <w:lang w:val="sk-SK" w:eastAsia="sk-SK"/>
              </w:rPr>
              <w:t>1 350 000</w:t>
            </w:r>
          </w:p>
        </w:tc>
      </w:tr>
      <w:tr w:rsidR="001A1D9F" w:rsidRPr="004B1331" w:rsidTr="001A1D9F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TuH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obch.styku</w:t>
            </w:r>
            <w:proofErr w:type="spellEnd"/>
          </w:p>
        </w:tc>
        <w:tc>
          <w:tcPr>
            <w:tcW w:w="25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9 000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45 672</w:t>
            </w:r>
          </w:p>
        </w:tc>
      </w:tr>
      <w:tr w:rsidR="001A1D9F" w:rsidRPr="004B1331" w:rsidTr="001A1D9F"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Holding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1A1D9F" w:rsidRPr="004B1331" w:rsidRDefault="001A1D9F" w:rsidP="00752FA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Úroky z pôžičky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23 226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1A1D9F" w:rsidRPr="004B1331" w:rsidRDefault="001A1D9F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5 726</w:t>
            </w:r>
          </w:p>
        </w:tc>
      </w:tr>
      <w:tr w:rsidR="001A1D9F" w:rsidRPr="00D05949" w:rsidTr="00752FA5">
        <w:trPr>
          <w:trHeight w:val="255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1A1D9F" w:rsidRPr="00D05949" w:rsidRDefault="001A1D9F" w:rsidP="00D05949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05949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1A1D9F" w:rsidRPr="00D05949" w:rsidRDefault="001A1D9F" w:rsidP="00752FA5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4 151 098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1D9F" w:rsidRPr="00D05949" w:rsidRDefault="001A1D9F" w:rsidP="001A1D9F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4 200 375</w:t>
            </w:r>
          </w:p>
        </w:tc>
      </w:tr>
    </w:tbl>
    <w:p w:rsidR="00D05949" w:rsidRDefault="00D05949" w:rsidP="00F93E6E">
      <w:pPr>
        <w:keepNext w:val="0"/>
        <w:rPr>
          <w:rFonts w:ascii="Arial" w:hAnsi="Arial" w:cs="Arial"/>
          <w:i/>
          <w:lang w:val="sk-SK"/>
        </w:rPr>
      </w:pPr>
    </w:p>
    <w:p w:rsidR="00FC4E46" w:rsidRDefault="00FC4E46" w:rsidP="003A6DFE">
      <w:pPr>
        <w:keepNext w:val="0"/>
        <w:rPr>
          <w:rFonts w:ascii="Arial" w:hAnsi="Arial" w:cs="Arial"/>
          <w:i/>
          <w:lang w:val="sk-SK"/>
        </w:rPr>
      </w:pPr>
    </w:p>
    <w:p w:rsidR="003A6DFE" w:rsidRPr="004B1331" w:rsidRDefault="004B26D3" w:rsidP="003A6DFE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lastRenderedPageBreak/>
        <w:t>Pohľadá</w:t>
      </w:r>
      <w:r w:rsidR="003A6DFE">
        <w:rPr>
          <w:rFonts w:ascii="Arial" w:hAnsi="Arial" w:cs="Arial"/>
          <w:i/>
          <w:lang w:val="sk-SK"/>
        </w:rPr>
        <w:t>vk</w:t>
      </w:r>
      <w:r w:rsidR="003A6DFE" w:rsidRPr="004B1331">
        <w:rPr>
          <w:rFonts w:ascii="Arial" w:hAnsi="Arial" w:cs="Arial"/>
          <w:i/>
          <w:lang w:val="sk-SK"/>
        </w:rPr>
        <w:t xml:space="preserve">y voči spriazneným osobám </w:t>
      </w:r>
    </w:p>
    <w:p w:rsidR="00A8129D" w:rsidRDefault="00A8129D" w:rsidP="00534B9C">
      <w:pPr>
        <w:pStyle w:val="odstavecbezcisla"/>
        <w:ind w:left="0"/>
        <w:rPr>
          <w:rFonts w:ascii="Arial" w:hAnsi="Arial" w:cs="Arial"/>
        </w:rPr>
      </w:pPr>
    </w:p>
    <w:p w:rsidR="00A8129D" w:rsidRDefault="00A8129D" w:rsidP="00A8129D">
      <w:pPr>
        <w:pStyle w:val="odstavecbezcisla"/>
        <w:ind w:left="0" w:firstLine="709"/>
        <w:rPr>
          <w:rFonts w:ascii="Arial" w:hAnsi="Arial" w:cs="Arial"/>
        </w:rPr>
      </w:pP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8"/>
        <w:gridCol w:w="198"/>
        <w:gridCol w:w="1887"/>
        <w:gridCol w:w="2830"/>
        <w:gridCol w:w="2513"/>
      </w:tblGrid>
      <w:tr w:rsidR="00A8129D" w:rsidRPr="0022177E" w:rsidTr="00D563C0">
        <w:trPr>
          <w:trHeight w:val="345"/>
        </w:trPr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29D" w:rsidRPr="0022177E" w:rsidRDefault="00A8129D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8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29D" w:rsidRPr="0022177E" w:rsidRDefault="00A8129D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29D" w:rsidRPr="0022177E" w:rsidRDefault="00FB0773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54245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29D" w:rsidRPr="0022177E" w:rsidRDefault="00FB0773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54245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</w:t>
            </w:r>
          </w:p>
        </w:tc>
      </w:tr>
      <w:tr w:rsidR="00A8129D" w:rsidRPr="0022177E" w:rsidTr="00D563C0">
        <w:trPr>
          <w:trHeight w:val="87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957E9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Spriaznená osoba (</w:t>
            </w:r>
            <w:proofErr w:type="spellStart"/>
            <w:r w:rsidRPr="00957E9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kons.celok</w:t>
            </w:r>
            <w:proofErr w:type="spellEnd"/>
            <w:r w:rsidRPr="00957E9C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Druh pohľadávky/záväzku</w:t>
            </w:r>
          </w:p>
        </w:tc>
        <w:tc>
          <w:tcPr>
            <w:tcW w:w="283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EUR</w:t>
            </w:r>
          </w:p>
          <w:p w:rsidR="00A8129D" w:rsidRPr="0022177E" w:rsidRDefault="00A8129D" w:rsidP="00D563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Pohladavky</w:t>
            </w:r>
            <w:proofErr w:type="spellEnd"/>
          </w:p>
        </w:tc>
        <w:tc>
          <w:tcPr>
            <w:tcW w:w="251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EUR</w:t>
            </w:r>
          </w:p>
          <w:p w:rsidR="00A8129D" w:rsidRPr="0022177E" w:rsidRDefault="00A8129D" w:rsidP="00D563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Pohladavky</w:t>
            </w:r>
            <w:proofErr w:type="spellEnd"/>
          </w:p>
        </w:tc>
      </w:tr>
      <w:tr w:rsidR="00A8129D" w:rsidRPr="0022177E" w:rsidTr="00D563C0">
        <w:trPr>
          <w:trHeight w:val="80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5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29D" w:rsidRPr="0022177E" w:rsidRDefault="00A8129D" w:rsidP="00D563C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</w:tr>
      <w:tr w:rsidR="00897994" w:rsidRPr="0022177E" w:rsidTr="001A1D9F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897994" w:rsidRDefault="00897994" w:rsidP="00BA328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Wimmer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Maschine</w:t>
            </w:r>
            <w:proofErr w:type="spell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7994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Pohľ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. z obch. styku</w:t>
            </w: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897994" w:rsidRDefault="00897994" w:rsidP="00BA328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3 288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897994" w:rsidRPr="0022177E" w:rsidTr="001A1D9F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BA3282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BauTans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KFT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Pohľ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. z obch. styku</w:t>
            </w: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897994" w:rsidRPr="0022177E" w:rsidRDefault="00897994" w:rsidP="00BA328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4 027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897994" w:rsidRPr="0022177E" w:rsidTr="001A1D9F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CZ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897994" w:rsidRPr="0022177E" w:rsidRDefault="00897994" w:rsidP="00A8129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14 707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7699</w:t>
            </w:r>
          </w:p>
        </w:tc>
      </w:tr>
      <w:tr w:rsidR="00897994" w:rsidRPr="0022177E" w:rsidTr="001A1D9F">
        <w:trPr>
          <w:trHeight w:val="227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DE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897994" w:rsidRPr="0022177E" w:rsidRDefault="00897994" w:rsidP="00A8129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14 347</w:t>
            </w: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897994" w:rsidRPr="0022177E" w:rsidTr="001A1D9F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TuH</w:t>
            </w:r>
            <w:proofErr w:type="spell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897994" w:rsidRPr="0022177E" w:rsidRDefault="00897994" w:rsidP="00BA328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137 129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9 450</w:t>
            </w:r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</w:tr>
      <w:tr w:rsidR="00897994" w:rsidRPr="0022177E" w:rsidTr="001A1D9F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654D45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Bau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Gmbh</w:t>
            </w:r>
            <w:proofErr w:type="spell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897994" w:rsidRPr="0022177E" w:rsidRDefault="00897994" w:rsidP="00BA328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1 836</w:t>
            </w:r>
          </w:p>
        </w:tc>
      </w:tr>
      <w:tr w:rsidR="00897994" w:rsidRPr="0022177E" w:rsidTr="001A1D9F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897994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Felbermayr Polska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Zr.daň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897994" w:rsidRDefault="00897994" w:rsidP="00A8129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175</w:t>
            </w:r>
          </w:p>
        </w:tc>
      </w:tr>
      <w:tr w:rsidR="00897994" w:rsidRPr="0022177E" w:rsidTr="001A1D9F">
        <w:trPr>
          <w:trHeight w:val="255"/>
        </w:trPr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Felbermayr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Rumunia</w:t>
            </w:r>
            <w:proofErr w:type="spell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22177E">
              <w:rPr>
                <w:rFonts w:ascii="Arial" w:hAnsi="Arial" w:cs="Arial"/>
                <w:sz w:val="16"/>
                <w:szCs w:val="16"/>
                <w:lang w:val="sk-SK" w:eastAsia="sk-SK"/>
              </w:rPr>
              <w:t>Lieferforderungen</w:t>
            </w:r>
            <w:proofErr w:type="spell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</w:tcPr>
          <w:p w:rsidR="00897994" w:rsidRPr="0022177E" w:rsidRDefault="00897994" w:rsidP="00A8129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16 190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22177E" w:rsidRDefault="00897994" w:rsidP="00F37F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29 640</w:t>
            </w:r>
          </w:p>
        </w:tc>
      </w:tr>
      <w:tr w:rsidR="00897994" w:rsidRPr="0022177E" w:rsidTr="00D563C0">
        <w:trPr>
          <w:trHeight w:val="255"/>
        </w:trPr>
        <w:tc>
          <w:tcPr>
            <w:tcW w:w="3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A8129D" w:rsidRDefault="00897994" w:rsidP="00D563C0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A8129D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A8129D" w:rsidRDefault="00897994" w:rsidP="00080105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177 338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97994" w:rsidRPr="00A8129D" w:rsidRDefault="00897994" w:rsidP="00A8129D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36 472</w:t>
            </w:r>
          </w:p>
        </w:tc>
      </w:tr>
    </w:tbl>
    <w:p w:rsidR="00A8129D" w:rsidRDefault="00A8129D" w:rsidP="00A8129D">
      <w:pPr>
        <w:pStyle w:val="odstavecbezcisla"/>
        <w:ind w:left="0"/>
        <w:rPr>
          <w:rFonts w:ascii="Arial" w:hAnsi="Arial" w:cs="Arial"/>
        </w:rPr>
      </w:pPr>
    </w:p>
    <w:p w:rsidR="00A8129D" w:rsidRDefault="00A8129D" w:rsidP="00534B9C">
      <w:pPr>
        <w:pStyle w:val="odstavecbezcisla"/>
        <w:ind w:left="0"/>
        <w:rPr>
          <w:rFonts w:ascii="Arial" w:hAnsi="Arial" w:cs="Arial"/>
        </w:rPr>
      </w:pPr>
    </w:p>
    <w:p w:rsidR="004B26D3" w:rsidRDefault="004B26D3" w:rsidP="004B26D3">
      <w:pPr>
        <w:rPr>
          <w:rFonts w:ascii="Arial" w:hAnsi="Arial" w:cs="Arial"/>
          <w:lang w:val="sk-SK"/>
        </w:rPr>
      </w:pPr>
      <w:bookmarkStart w:id="39" w:name="_Toc474124227"/>
      <w:bookmarkStart w:id="40" w:name="_Toc474124339"/>
      <w:r>
        <w:rPr>
          <w:rFonts w:ascii="Arial" w:hAnsi="Arial" w:cs="Arial"/>
          <w:lang w:val="sk-SK"/>
        </w:rPr>
        <w:lastRenderedPageBreak/>
        <w:t>Prehľad výnosov voči spriazneným osobám:</w:t>
      </w:r>
    </w:p>
    <w:p w:rsidR="004B26D3" w:rsidRPr="002E10BE" w:rsidRDefault="004B26D3" w:rsidP="004B26D3">
      <w:pPr>
        <w:rPr>
          <w:rFonts w:ascii="Arial" w:hAnsi="Arial" w:cs="Arial"/>
          <w:lang w:val="sk-SK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2166"/>
        <w:gridCol w:w="2166"/>
      </w:tblGrid>
      <w:tr w:rsidR="00366173" w:rsidRPr="00FD47B1" w:rsidTr="00366173">
        <w:trPr>
          <w:trHeight w:val="526"/>
        </w:trPr>
        <w:tc>
          <w:tcPr>
            <w:tcW w:w="460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66173" w:rsidRPr="00FD47B1" w:rsidRDefault="00366173" w:rsidP="006B358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66173" w:rsidRPr="00FD47B1" w:rsidRDefault="00366173" w:rsidP="0036617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voči spriazneným osobám 201</w:t>
            </w:r>
            <w:r w:rsidR="00F06C12">
              <w:rPr>
                <w:rFonts w:ascii="Arial" w:hAnsi="Arial" w:cs="Arial"/>
                <w:b/>
                <w:sz w:val="16"/>
                <w:szCs w:val="16"/>
                <w:lang w:val="sk-SK"/>
              </w:rPr>
              <w:t>3</w:t>
            </w:r>
          </w:p>
        </w:tc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66173" w:rsidRPr="00FD47B1" w:rsidRDefault="00366173" w:rsidP="0036617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voči spriazneným osobám 201</w:t>
            </w:r>
            <w:r w:rsidR="00F06C12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</w:p>
        </w:tc>
      </w:tr>
      <w:tr w:rsidR="00366173" w:rsidRPr="00FD47B1" w:rsidTr="00366173">
        <w:trPr>
          <w:trHeight w:hRule="exact" w:val="425"/>
        </w:trPr>
        <w:tc>
          <w:tcPr>
            <w:tcW w:w="4605" w:type="dxa"/>
            <w:tcBorders>
              <w:top w:val="single" w:sz="12" w:space="0" w:color="auto"/>
            </w:tcBorders>
            <w:vAlign w:val="center"/>
          </w:tcPr>
          <w:p w:rsidR="00366173" w:rsidRPr="00FD47B1" w:rsidRDefault="00366173" w:rsidP="006B358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Tržby za služby – prenájom žeriavov</w:t>
            </w:r>
          </w:p>
        </w:tc>
        <w:tc>
          <w:tcPr>
            <w:tcW w:w="2166" w:type="dxa"/>
            <w:tcBorders>
              <w:top w:val="single" w:sz="12" w:space="0" w:color="auto"/>
            </w:tcBorders>
            <w:vAlign w:val="center"/>
          </w:tcPr>
          <w:p w:rsidR="00366173" w:rsidRPr="00FD47B1" w:rsidRDefault="003B72B5" w:rsidP="006B358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528 636</w:t>
            </w:r>
          </w:p>
        </w:tc>
        <w:tc>
          <w:tcPr>
            <w:tcW w:w="2166" w:type="dxa"/>
            <w:tcBorders>
              <w:top w:val="single" w:sz="12" w:space="0" w:color="auto"/>
            </w:tcBorders>
            <w:vAlign w:val="center"/>
          </w:tcPr>
          <w:p w:rsidR="00366173" w:rsidRPr="00FD47B1" w:rsidRDefault="00F06C12" w:rsidP="00C2405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319 744</w:t>
            </w:r>
          </w:p>
        </w:tc>
      </w:tr>
      <w:tr w:rsidR="00366173" w:rsidRPr="00FD47B1" w:rsidTr="00366173">
        <w:trPr>
          <w:trHeight w:hRule="exact" w:val="425"/>
        </w:trPr>
        <w:tc>
          <w:tcPr>
            <w:tcW w:w="4605" w:type="dxa"/>
            <w:vAlign w:val="center"/>
          </w:tcPr>
          <w:p w:rsidR="00366173" w:rsidRPr="00FD47B1" w:rsidRDefault="00366173" w:rsidP="006B358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Tržby za služby – prenájom plošín</w:t>
            </w:r>
          </w:p>
        </w:tc>
        <w:tc>
          <w:tcPr>
            <w:tcW w:w="2166" w:type="dxa"/>
            <w:vAlign w:val="center"/>
          </w:tcPr>
          <w:p w:rsidR="00366173" w:rsidRPr="00FD47B1" w:rsidRDefault="00366173" w:rsidP="003B72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3B72B5">
              <w:rPr>
                <w:rFonts w:ascii="Arial" w:hAnsi="Arial" w:cs="Arial"/>
                <w:sz w:val="16"/>
                <w:szCs w:val="16"/>
                <w:lang w:val="sk-SK"/>
              </w:rPr>
              <w:t>16 831</w:t>
            </w:r>
          </w:p>
        </w:tc>
        <w:tc>
          <w:tcPr>
            <w:tcW w:w="2166" w:type="dxa"/>
            <w:vAlign w:val="center"/>
          </w:tcPr>
          <w:p w:rsidR="00366173" w:rsidRPr="00FD47B1" w:rsidRDefault="00F06C12" w:rsidP="00C2405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220 448</w:t>
            </w:r>
          </w:p>
        </w:tc>
      </w:tr>
      <w:tr w:rsidR="00366173" w:rsidRPr="00FD47B1" w:rsidTr="00366173">
        <w:trPr>
          <w:trHeight w:hRule="exact" w:val="425"/>
        </w:trPr>
        <w:tc>
          <w:tcPr>
            <w:tcW w:w="4605" w:type="dxa"/>
            <w:vAlign w:val="center"/>
          </w:tcPr>
          <w:p w:rsidR="00366173" w:rsidRPr="00FD47B1" w:rsidRDefault="00366173" w:rsidP="006B358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Tržby - transport</w:t>
            </w:r>
          </w:p>
        </w:tc>
        <w:tc>
          <w:tcPr>
            <w:tcW w:w="2166" w:type="dxa"/>
            <w:vAlign w:val="center"/>
          </w:tcPr>
          <w:p w:rsidR="00366173" w:rsidRPr="00FD47B1" w:rsidRDefault="003B72B5" w:rsidP="003B72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29 613</w:t>
            </w:r>
          </w:p>
        </w:tc>
        <w:tc>
          <w:tcPr>
            <w:tcW w:w="2166" w:type="dxa"/>
            <w:vAlign w:val="center"/>
          </w:tcPr>
          <w:p w:rsidR="00366173" w:rsidRPr="00FD47B1" w:rsidRDefault="00F06C12" w:rsidP="00C2405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27 587</w:t>
            </w:r>
          </w:p>
        </w:tc>
      </w:tr>
      <w:tr w:rsidR="00366173" w:rsidRPr="00FD47B1" w:rsidTr="00366173">
        <w:trPr>
          <w:trHeight w:hRule="exact" w:val="425"/>
        </w:trPr>
        <w:tc>
          <w:tcPr>
            <w:tcW w:w="4605" w:type="dxa"/>
            <w:vAlign w:val="center"/>
          </w:tcPr>
          <w:p w:rsidR="00366173" w:rsidRPr="00FD47B1" w:rsidRDefault="00366173" w:rsidP="004B26D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Tržby -  ostatné</w:t>
            </w:r>
          </w:p>
        </w:tc>
        <w:tc>
          <w:tcPr>
            <w:tcW w:w="2166" w:type="dxa"/>
            <w:vAlign w:val="center"/>
          </w:tcPr>
          <w:p w:rsidR="00366173" w:rsidRPr="00FD47B1" w:rsidRDefault="003B72B5" w:rsidP="003B72B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13169</w:t>
            </w:r>
          </w:p>
        </w:tc>
        <w:tc>
          <w:tcPr>
            <w:tcW w:w="2166" w:type="dxa"/>
            <w:vAlign w:val="center"/>
          </w:tcPr>
          <w:p w:rsidR="00366173" w:rsidRPr="00FD47B1" w:rsidRDefault="00F06C12" w:rsidP="00C2405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51 157</w:t>
            </w:r>
          </w:p>
        </w:tc>
      </w:tr>
      <w:tr w:rsidR="00366173" w:rsidRPr="00857662" w:rsidTr="00366173">
        <w:trPr>
          <w:trHeight w:hRule="exact" w:val="425"/>
        </w:trPr>
        <w:tc>
          <w:tcPr>
            <w:tcW w:w="4605" w:type="dxa"/>
            <w:vAlign w:val="center"/>
          </w:tcPr>
          <w:p w:rsidR="00366173" w:rsidRPr="00857662" w:rsidRDefault="00366173" w:rsidP="006B358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celkom</w:t>
            </w:r>
          </w:p>
        </w:tc>
        <w:tc>
          <w:tcPr>
            <w:tcW w:w="2166" w:type="dxa"/>
            <w:vAlign w:val="center"/>
          </w:tcPr>
          <w:p w:rsidR="00366173" w:rsidRPr="00857662" w:rsidRDefault="003B72B5" w:rsidP="006B358F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788 249</w:t>
            </w:r>
          </w:p>
        </w:tc>
        <w:tc>
          <w:tcPr>
            <w:tcW w:w="2166" w:type="dxa"/>
            <w:vAlign w:val="center"/>
          </w:tcPr>
          <w:p w:rsidR="00366173" w:rsidRPr="00857662" w:rsidRDefault="00F06C12" w:rsidP="00C2405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618 936</w:t>
            </w:r>
          </w:p>
        </w:tc>
      </w:tr>
    </w:tbl>
    <w:p w:rsidR="00C27943" w:rsidRDefault="00C27943" w:rsidP="00C27943">
      <w:pPr>
        <w:rPr>
          <w:rFonts w:ascii="Arial" w:hAnsi="Arial" w:cs="Arial"/>
          <w:lang w:val="sk-SK"/>
        </w:rPr>
      </w:pPr>
    </w:p>
    <w:p w:rsidR="00C27943" w:rsidRDefault="00C27943" w:rsidP="00C27943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Prehľad nákladov voči spriazneným osobám:</w:t>
      </w:r>
    </w:p>
    <w:p w:rsidR="00C27943" w:rsidRPr="002E10BE" w:rsidRDefault="00C27943" w:rsidP="00C27943">
      <w:pPr>
        <w:rPr>
          <w:rFonts w:ascii="Arial" w:hAnsi="Arial" w:cs="Arial"/>
          <w:lang w:val="sk-SK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2166"/>
        <w:gridCol w:w="2166"/>
      </w:tblGrid>
      <w:tr w:rsidR="00E53E56" w:rsidRPr="00FD47B1" w:rsidTr="00C24051">
        <w:trPr>
          <w:trHeight w:val="526"/>
        </w:trPr>
        <w:tc>
          <w:tcPr>
            <w:tcW w:w="460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3E56" w:rsidRPr="00FD47B1" w:rsidRDefault="00E53E56" w:rsidP="00EF2A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47B1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3E56" w:rsidRPr="00FD47B1" w:rsidRDefault="00E53E56" w:rsidP="00C2794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voči spriazneným osobám 201</w:t>
            </w:r>
            <w:r w:rsidR="00F06C12">
              <w:rPr>
                <w:rFonts w:ascii="Arial" w:hAnsi="Arial" w:cs="Arial"/>
                <w:b/>
                <w:sz w:val="16"/>
                <w:szCs w:val="16"/>
                <w:lang w:val="sk-SK"/>
              </w:rPr>
              <w:t>3</w:t>
            </w:r>
          </w:p>
        </w:tc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3E56" w:rsidRPr="00FD47B1" w:rsidRDefault="00E53E56" w:rsidP="00E53E5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voči spriazneným osobám 201</w:t>
            </w:r>
            <w:r w:rsidR="00F06C12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</w:p>
        </w:tc>
      </w:tr>
      <w:tr w:rsidR="00E53E56" w:rsidRPr="00FD47B1" w:rsidTr="00C24051">
        <w:trPr>
          <w:trHeight w:hRule="exact" w:val="425"/>
        </w:trPr>
        <w:tc>
          <w:tcPr>
            <w:tcW w:w="4605" w:type="dxa"/>
            <w:tcBorders>
              <w:top w:val="single" w:sz="12" w:space="0" w:color="auto"/>
            </w:tcBorders>
            <w:vAlign w:val="center"/>
          </w:tcPr>
          <w:p w:rsidR="00E53E56" w:rsidRPr="00FD47B1" w:rsidRDefault="00E53E56" w:rsidP="00EF2A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Spotreba materiálu</w:t>
            </w:r>
          </w:p>
        </w:tc>
        <w:tc>
          <w:tcPr>
            <w:tcW w:w="2166" w:type="dxa"/>
            <w:tcBorders>
              <w:top w:val="single" w:sz="12" w:space="0" w:color="auto"/>
            </w:tcBorders>
            <w:vAlign w:val="center"/>
          </w:tcPr>
          <w:p w:rsidR="00E53E56" w:rsidRPr="00FD47B1" w:rsidRDefault="0037298A" w:rsidP="00EF2AC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18 281</w:t>
            </w:r>
          </w:p>
        </w:tc>
        <w:tc>
          <w:tcPr>
            <w:tcW w:w="2166" w:type="dxa"/>
            <w:tcBorders>
              <w:top w:val="single" w:sz="12" w:space="0" w:color="auto"/>
            </w:tcBorders>
            <w:vAlign w:val="center"/>
          </w:tcPr>
          <w:p w:rsidR="00E53E56" w:rsidRPr="00FD47B1" w:rsidRDefault="00E53E56" w:rsidP="00C2405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4 053</w:t>
            </w:r>
          </w:p>
        </w:tc>
      </w:tr>
      <w:tr w:rsidR="00E53E56" w:rsidRPr="00FD47B1" w:rsidTr="00C24051">
        <w:trPr>
          <w:trHeight w:hRule="exact" w:val="425"/>
        </w:trPr>
        <w:tc>
          <w:tcPr>
            <w:tcW w:w="4605" w:type="dxa"/>
            <w:vAlign w:val="center"/>
          </w:tcPr>
          <w:p w:rsidR="00E53E56" w:rsidRPr="00FD47B1" w:rsidRDefault="00E53E56" w:rsidP="00EF2A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Opravy a udržiavanie (žeriavy, plošiny, návesy)</w:t>
            </w:r>
          </w:p>
        </w:tc>
        <w:tc>
          <w:tcPr>
            <w:tcW w:w="2166" w:type="dxa"/>
            <w:vAlign w:val="center"/>
          </w:tcPr>
          <w:p w:rsidR="00E53E56" w:rsidRPr="00FD47B1" w:rsidRDefault="0037298A" w:rsidP="00EF2AC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175 094</w:t>
            </w:r>
          </w:p>
        </w:tc>
        <w:tc>
          <w:tcPr>
            <w:tcW w:w="2166" w:type="dxa"/>
            <w:vAlign w:val="center"/>
          </w:tcPr>
          <w:p w:rsidR="00E53E56" w:rsidRPr="00FD47B1" w:rsidRDefault="00F06C12" w:rsidP="00C2405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217 043</w:t>
            </w:r>
          </w:p>
        </w:tc>
      </w:tr>
      <w:tr w:rsidR="00E53E56" w:rsidRPr="00FD47B1" w:rsidTr="00C24051">
        <w:trPr>
          <w:trHeight w:hRule="exact" w:val="425"/>
        </w:trPr>
        <w:tc>
          <w:tcPr>
            <w:tcW w:w="4605" w:type="dxa"/>
            <w:vAlign w:val="center"/>
          </w:tcPr>
          <w:p w:rsidR="00E53E56" w:rsidRPr="00FD47B1" w:rsidRDefault="00E53E56" w:rsidP="00EF2A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Ostatné služby – nájomné za stroje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a.i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2166" w:type="dxa"/>
            <w:vAlign w:val="center"/>
          </w:tcPr>
          <w:p w:rsidR="00E53E56" w:rsidRPr="00FD47B1" w:rsidRDefault="0037298A" w:rsidP="00EF2AC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3 219 165</w:t>
            </w:r>
          </w:p>
        </w:tc>
        <w:tc>
          <w:tcPr>
            <w:tcW w:w="2166" w:type="dxa"/>
            <w:vAlign w:val="center"/>
          </w:tcPr>
          <w:p w:rsidR="00E53E56" w:rsidRPr="00FD47B1" w:rsidRDefault="00F06C12" w:rsidP="00C2405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2 645 908</w:t>
            </w:r>
          </w:p>
        </w:tc>
      </w:tr>
      <w:tr w:rsidR="00E53E56" w:rsidRPr="00FD47B1" w:rsidTr="00C24051">
        <w:trPr>
          <w:trHeight w:hRule="exact" w:val="425"/>
        </w:trPr>
        <w:tc>
          <w:tcPr>
            <w:tcW w:w="4605" w:type="dxa"/>
            <w:vAlign w:val="center"/>
          </w:tcPr>
          <w:p w:rsidR="00E53E56" w:rsidRPr="00FD47B1" w:rsidRDefault="00E53E56" w:rsidP="00EF2A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prevádzkové náklady - poistenie</w:t>
            </w:r>
          </w:p>
        </w:tc>
        <w:tc>
          <w:tcPr>
            <w:tcW w:w="2166" w:type="dxa"/>
            <w:vAlign w:val="center"/>
          </w:tcPr>
          <w:p w:rsidR="00E53E56" w:rsidRPr="00FD47B1" w:rsidRDefault="0037298A" w:rsidP="00EF2AC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154 346</w:t>
            </w:r>
          </w:p>
        </w:tc>
        <w:tc>
          <w:tcPr>
            <w:tcW w:w="2166" w:type="dxa"/>
            <w:vAlign w:val="center"/>
          </w:tcPr>
          <w:p w:rsidR="00E53E56" w:rsidRPr="00FD47B1" w:rsidRDefault="00F06C12" w:rsidP="00C2405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130 863</w:t>
            </w:r>
          </w:p>
        </w:tc>
      </w:tr>
      <w:tr w:rsidR="00E53E56" w:rsidRPr="00857662" w:rsidTr="00C24051">
        <w:trPr>
          <w:trHeight w:hRule="exact" w:val="425"/>
        </w:trPr>
        <w:tc>
          <w:tcPr>
            <w:tcW w:w="4605" w:type="dxa"/>
            <w:vAlign w:val="center"/>
          </w:tcPr>
          <w:p w:rsidR="00E53E56" w:rsidRPr="00857662" w:rsidRDefault="00E53E56" w:rsidP="00EF2AC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celkom</w:t>
            </w:r>
          </w:p>
        </w:tc>
        <w:tc>
          <w:tcPr>
            <w:tcW w:w="2166" w:type="dxa"/>
            <w:vAlign w:val="center"/>
          </w:tcPr>
          <w:p w:rsidR="00E53E56" w:rsidRPr="00857662" w:rsidRDefault="0037298A" w:rsidP="00EF2AC5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3 566 886</w:t>
            </w:r>
          </w:p>
        </w:tc>
        <w:tc>
          <w:tcPr>
            <w:tcW w:w="2166" w:type="dxa"/>
            <w:vAlign w:val="center"/>
          </w:tcPr>
          <w:p w:rsidR="00E53E56" w:rsidRPr="00857662" w:rsidRDefault="00F06C12" w:rsidP="00C2405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2 993 814</w:t>
            </w:r>
          </w:p>
        </w:tc>
      </w:tr>
    </w:tbl>
    <w:p w:rsidR="00C27943" w:rsidRDefault="00C27943" w:rsidP="00C27943">
      <w:pPr>
        <w:rPr>
          <w:rFonts w:ascii="Arial" w:hAnsi="Arial" w:cs="Arial"/>
          <w:b/>
          <w:caps/>
          <w:u w:val="single"/>
          <w:lang w:val="sk-SK"/>
        </w:rPr>
      </w:pPr>
    </w:p>
    <w:p w:rsidR="0008578A" w:rsidRPr="00C27943" w:rsidRDefault="0008578A" w:rsidP="00C27943">
      <w:pPr>
        <w:rPr>
          <w:lang w:val="sk-SK"/>
        </w:rPr>
      </w:pPr>
    </w:p>
    <w:p w:rsidR="000B04FB" w:rsidRPr="002E10BE" w:rsidRDefault="00466467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</w:t>
      </w:r>
      <w:r w:rsidR="0062579A"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eh</w:t>
      </w:r>
      <w:r w:rsidR="0062579A" w:rsidRPr="002E10BE">
        <w:rPr>
          <w:rFonts w:ascii="Arial" w:hAnsi="Arial" w:cs="Arial"/>
          <w:lang w:val="sk-SK"/>
        </w:rPr>
        <w:t>ľad o peňažných toko</w:t>
      </w:r>
      <w:r w:rsidR="000B04FB" w:rsidRPr="002E10BE">
        <w:rPr>
          <w:rFonts w:ascii="Arial" w:hAnsi="Arial" w:cs="Arial"/>
          <w:lang w:val="sk-SK"/>
        </w:rPr>
        <w:t xml:space="preserve">ch </w:t>
      </w:r>
      <w:bookmarkEnd w:id="39"/>
      <w:bookmarkEnd w:id="40"/>
    </w:p>
    <w:p w:rsidR="00246772" w:rsidRDefault="00370AD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Pr</w:t>
      </w:r>
      <w:r w:rsidR="000B04FB" w:rsidRPr="002E10BE">
        <w:rPr>
          <w:rFonts w:ascii="Arial" w:hAnsi="Arial" w:cs="Arial"/>
          <w:lang w:val="sk-SK"/>
        </w:rPr>
        <w:t>eh</w:t>
      </w:r>
      <w:r w:rsidRPr="002E10BE">
        <w:rPr>
          <w:rFonts w:ascii="Arial" w:hAnsi="Arial" w:cs="Arial"/>
          <w:lang w:val="sk-SK"/>
        </w:rPr>
        <w:t>ľad o peňa</w:t>
      </w:r>
      <w:r w:rsidR="000B04FB" w:rsidRPr="002E10BE">
        <w:rPr>
          <w:rFonts w:ascii="Arial" w:hAnsi="Arial" w:cs="Arial"/>
          <w:lang w:val="sk-SK"/>
        </w:rPr>
        <w:t>žn</w:t>
      </w:r>
      <w:r w:rsidRPr="002E10BE">
        <w:rPr>
          <w:rFonts w:ascii="Arial" w:hAnsi="Arial" w:cs="Arial"/>
          <w:lang w:val="sk-SK"/>
        </w:rPr>
        <w:t>ých tokoch bol spracova</w:t>
      </w:r>
      <w:r w:rsidR="000B04FB" w:rsidRPr="002E10BE">
        <w:rPr>
          <w:rFonts w:ascii="Arial" w:hAnsi="Arial" w:cs="Arial"/>
          <w:lang w:val="sk-SK"/>
        </w:rPr>
        <w:t>n</w:t>
      </w:r>
      <w:r w:rsidRPr="002E10BE">
        <w:rPr>
          <w:rFonts w:ascii="Arial" w:hAnsi="Arial" w:cs="Arial"/>
          <w:lang w:val="sk-SK"/>
        </w:rPr>
        <w:t xml:space="preserve">ý </w:t>
      </w:r>
      <w:r w:rsidRPr="00B85760">
        <w:rPr>
          <w:rFonts w:ascii="Arial" w:hAnsi="Arial" w:cs="Arial"/>
          <w:i/>
          <w:lang w:val="sk-SK"/>
        </w:rPr>
        <w:t>nepriamou</w:t>
      </w:r>
      <w:r w:rsidRPr="002E10BE">
        <w:rPr>
          <w:rFonts w:ascii="Arial" w:hAnsi="Arial" w:cs="Arial"/>
          <w:lang w:val="sk-SK"/>
        </w:rPr>
        <w:t xml:space="preserve"> metódou. </w:t>
      </w:r>
    </w:p>
    <w:p w:rsidR="00E268A3" w:rsidRDefault="00E268A3" w:rsidP="00E0211F">
      <w:pPr>
        <w:keepNext w:val="0"/>
        <w:rPr>
          <w:rFonts w:ascii="Arial" w:hAnsi="Arial" w:cs="Arial"/>
          <w:lang w:val="sk-SK"/>
        </w:rPr>
      </w:pPr>
    </w:p>
    <w:p w:rsidR="00E268A3" w:rsidRDefault="00E268A3" w:rsidP="00E0211F">
      <w:pPr>
        <w:keepNext w:val="0"/>
        <w:rPr>
          <w:rFonts w:ascii="Arial" w:hAnsi="Arial" w:cs="Arial"/>
          <w:lang w:val="sk-SK"/>
        </w:rPr>
      </w:pPr>
    </w:p>
    <w:p w:rsidR="00E268A3" w:rsidRDefault="00E268A3" w:rsidP="00E0211F">
      <w:pPr>
        <w:keepNext w:val="0"/>
        <w:rPr>
          <w:rFonts w:ascii="Arial" w:hAnsi="Arial" w:cs="Arial"/>
          <w:lang w:val="sk-SK"/>
        </w:rPr>
      </w:pPr>
    </w:p>
    <w:p w:rsidR="00E268A3" w:rsidRDefault="00E268A3" w:rsidP="00E0211F">
      <w:pPr>
        <w:keepNext w:val="0"/>
        <w:rPr>
          <w:rFonts w:ascii="Arial" w:hAnsi="Arial" w:cs="Arial"/>
          <w:lang w:val="sk-SK"/>
        </w:rPr>
      </w:pPr>
    </w:p>
    <w:p w:rsidR="00E268A3" w:rsidRDefault="00E268A3" w:rsidP="00E0211F">
      <w:pPr>
        <w:keepNext w:val="0"/>
        <w:rPr>
          <w:rFonts w:ascii="Arial" w:hAnsi="Arial" w:cs="Arial"/>
          <w:lang w:val="sk-SK"/>
        </w:rPr>
      </w:pPr>
    </w:p>
    <w:p w:rsidR="00E268A3" w:rsidRDefault="00E268A3" w:rsidP="00E0211F">
      <w:pPr>
        <w:keepNext w:val="0"/>
        <w:rPr>
          <w:rFonts w:ascii="Arial" w:hAnsi="Arial" w:cs="Arial"/>
          <w:lang w:val="sk-SK"/>
        </w:rPr>
      </w:pPr>
    </w:p>
    <w:p w:rsidR="00E268A3" w:rsidRDefault="00E268A3" w:rsidP="00E0211F">
      <w:pPr>
        <w:keepNext w:val="0"/>
        <w:rPr>
          <w:rFonts w:ascii="Arial" w:hAnsi="Arial" w:cs="Arial"/>
          <w:lang w:val="sk-SK"/>
        </w:rPr>
      </w:pPr>
    </w:p>
    <w:tbl>
      <w:tblPr>
        <w:tblW w:w="5039" w:type="pct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5379"/>
        <w:gridCol w:w="1417"/>
        <w:gridCol w:w="672"/>
        <w:gridCol w:w="175"/>
        <w:gridCol w:w="919"/>
      </w:tblGrid>
      <w:tr w:rsidR="00E268A3" w:rsidRPr="00CB0B29" w:rsidTr="00981638">
        <w:trPr>
          <w:trHeight w:val="2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Prehľad o peňažných tokoch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za rok končiaci: 31.12.201</w:t>
            </w:r>
            <w:r w:rsidR="000B3080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3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(v EUR)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/>
              </w:rPr>
              <w:t>FELBERMAYR SLOVAKIA, s.r.o.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/>
              </w:rPr>
            </w:pPr>
          </w:p>
        </w:tc>
        <w:tc>
          <w:tcPr>
            <w:tcW w:w="2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810"/>
        </w:trPr>
        <w:tc>
          <w:tcPr>
            <w:tcW w:w="3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Označe-nie</w:t>
            </w:r>
            <w:proofErr w:type="spellEnd"/>
          </w:p>
        </w:tc>
        <w:tc>
          <w:tcPr>
            <w:tcW w:w="36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Text</w:t>
            </w:r>
          </w:p>
        </w:tc>
        <w:tc>
          <w:tcPr>
            <w:tcW w:w="95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Účtovné obdobie</w:t>
            </w:r>
          </w:p>
        </w:tc>
      </w:tr>
      <w:tr w:rsidR="00E268A3" w:rsidRPr="00CB0B29" w:rsidTr="00981638">
        <w:trPr>
          <w:trHeight w:val="424"/>
        </w:trPr>
        <w:tc>
          <w:tcPr>
            <w:tcW w:w="3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3660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99"/>
            <w:vAlign w:val="bottom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5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bežné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E268A3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predchádzajúce</w:t>
            </w:r>
          </w:p>
        </w:tc>
      </w:tr>
      <w:tr w:rsidR="00E268A3" w:rsidRPr="00CB0B29" w:rsidTr="00981638">
        <w:trPr>
          <w:trHeight w:val="424"/>
        </w:trPr>
        <w:tc>
          <w:tcPr>
            <w:tcW w:w="3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66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45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465"/>
        </w:trPr>
        <w:tc>
          <w:tcPr>
            <w:tcW w:w="3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66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45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3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Z/S</w:t>
            </w:r>
          </w:p>
        </w:tc>
        <w:tc>
          <w:tcPr>
            <w:tcW w:w="366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Výsledok hospodárenia z bežnej činnosti pred zdanením daňou z príjmov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A514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-</w:t>
            </w:r>
            <w:r w:rsidR="00A514C2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414 324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551.292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Nepeňažné operácie ovplyvňujúce hospodársky výsledok z bežnej činnosti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A514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-24.399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A.1.1.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Odpisy dlhodobého nehmotného majetku a dlhodobého hmotného majetku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514C2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61 467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67.664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A.1.2.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A.1.3.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Odpis opravnej položky k </w:t>
            </w: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nadobutnutému</w:t>
            </w:r>
            <w:proofErr w:type="spellEnd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 majetku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A.1.4.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2317B7" w:rsidRDefault="00E268A3" w:rsidP="002317B7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317B7">
              <w:rPr>
                <w:rFonts w:ascii="Arial" w:hAnsi="Arial" w:cs="Arial"/>
                <w:sz w:val="16"/>
                <w:szCs w:val="16"/>
                <w:lang w:val="sk-SK"/>
              </w:rPr>
              <w:t>Zmena stavu rezerv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2317B7" w:rsidRDefault="00A514C2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45 150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2317B7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317B7">
              <w:rPr>
                <w:rFonts w:ascii="Arial" w:hAnsi="Arial" w:cs="Arial"/>
                <w:sz w:val="16"/>
                <w:szCs w:val="16"/>
                <w:lang w:val="sk-SK"/>
              </w:rPr>
              <w:t>-6.130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A.1.5.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Zmena stavu opravných položiek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514C2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130</w:t>
            </w:r>
            <w:r w:rsidR="00E268A3" w:rsidRPr="00CB0B29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995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-105.713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A.1.6.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Zmena stavu položiek časového rozlíšenia nákladov a výnosov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514C2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34019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-8.534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A.1.7.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Dividendy a iné podiely na zisku účtované do výnosov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A.1.8.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Úroky účtované do nákladov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A514C2">
              <w:rPr>
                <w:rFonts w:ascii="Arial" w:hAnsi="Arial" w:cs="Arial"/>
                <w:sz w:val="16"/>
                <w:szCs w:val="16"/>
                <w:lang w:val="sk-SK"/>
              </w:rPr>
              <w:t>4 374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28.351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A.1.9.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Úroky účtované do výnosov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A514C2">
              <w:rPr>
                <w:rFonts w:ascii="Arial" w:hAnsi="Arial" w:cs="Arial"/>
                <w:sz w:val="16"/>
                <w:szCs w:val="16"/>
                <w:lang w:val="sk-SK"/>
              </w:rPr>
              <w:t>26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-37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A.1.10.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Kurzový zisk vyčíslený k peňažným prostriedkom a peňažným ekvivalentom ku dňu </w:t>
            </w: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účt</w:t>
            </w:r>
            <w:proofErr w:type="spellEnd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A.1.11.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Kurzová strata vyčíslená k peňažným prostriedkom a peňažným ekvivalentom ku dňu </w:t>
            </w: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účt</w:t>
            </w:r>
            <w:proofErr w:type="spellEnd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A.1.12.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Výsledok z predaja dlhodobého majetku s výnimkou majetku, ktorý sa považuje za peňažný ekvivalent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A.1.13.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Ostatné položky nepeňažného charakteru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A.2.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Vplyv zmien stavu pracovného kapitálu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378.362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A.2.1.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Zmena stavu pohľadávok z prevádzkovej činnosti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514C2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744 408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317.995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lastRenderedPageBreak/>
              <w:t>A.2.2.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Zmena stavu záväzkov z prevádzkovej činnosti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514C2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23 358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60.894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A.2.3.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Zmena stavu zásob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-527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-527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A.2.4.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Zmena stavu krátkodobého finančného majetku s výnimkou majetku, ktorý je súčasťou peň. prostriedkov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A.3.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Prijaté úroky, s výnimkou tých, ktoré sa začleňujú do investičných činností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514C2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37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A.4.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zaplatené úroky, s výnimkou tých, ktoré sa začleňujú do finančných činností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A.5.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A.6.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Výdavky na vyplatené dividendy a iné podiely na zisku, s výnimkou tých, ktoré sa začleňujú do </w:t>
            </w: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fin.činností</w:t>
            </w:r>
            <w:proofErr w:type="spellEnd"/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A.7.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Výdavky na daň z príjmov účtovnej jednotky, s výnimkou tých, ktoré sa začleňujú do </w:t>
            </w: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inv.alebo</w:t>
            </w:r>
            <w:proofErr w:type="spellEnd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fin.činností</w:t>
            </w:r>
            <w:proofErr w:type="spellEnd"/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A.8.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mimoriadneho charakteru vzťahujúce sa na prevádzkovú činnosť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A.9.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mimoriadneho charakteru vzťahujúce sa na prevádzkovú činnosť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A.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Čisté peňažné toky z prevádzkovej činnosti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-197.292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-197.292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obstaranie dlhodobého nehmotného majetku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B.2.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obstaranie dlhodobého hmotného majetku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A514C2">
              <w:rPr>
                <w:rFonts w:ascii="Arial" w:hAnsi="Arial" w:cs="Arial"/>
                <w:sz w:val="16"/>
                <w:szCs w:val="16"/>
                <w:lang w:val="sk-SK"/>
              </w:rPr>
              <w:t>73 114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-48.613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B.3.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obstaranie dlhodobých cenných papierov a podielov v iných účtovných jednotkách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B.4.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predaja dlhodobého nehmotného majetku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B.5.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predaja dlhodobého hmotného majetku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514C2" w:rsidP="00A514C2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23 480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13.695</w:t>
            </w:r>
            <w:r w:rsidR="00E268A3"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B.6.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predaja dlhodobých cenných papierov a podielov v iných účtovných jednotkách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B.7.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dlhodobé pôžičky poskytnuté účtovnou jednotkou inej účtovnej jednotke v skupine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B.8. 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B.9.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dlhodobé pôžičky poskytnuté účtovnou jednotkou tretím osobám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zo splácania dlhodobých pôžičiek poskytnutých účtovnou jednotkou tretím osobám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B.11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Prijaté úroky, s výnimkou tých, ktoré sa začleňujú do prevádzkových činností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súvisiace s derivátmi s výnimkou, ak sú určené na predaj alebo na obchodovanie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súvisiace s derivátmi s výnimkou, ak sú určené na predaj alebo na obchodovanie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daň z príjmov účtovnej jednotky, ak je ju</w:t>
            </w:r>
            <w:r w:rsidRPr="00CB0B29">
              <w:rPr>
                <w:rFonts w:ascii="Arial" w:hAnsi="Arial" w:cs="Arial"/>
                <w:color w:val="0000FF"/>
                <w:sz w:val="16"/>
                <w:szCs w:val="16"/>
                <w:lang w:val="sk-SK"/>
              </w:rPr>
              <w:t xml:space="preserve"> </w:t>
            </w: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možné začleniť do investičných činností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2317B7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mimoriadneho charakteru vzťahujúce sa na investičnú činnosť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2317B7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lastRenderedPageBreak/>
              <w:t>B.17.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mimoriadneho charakteru vzťahujúce sa na investičnú činnosť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Ostatné príjmy vzťahujúce sa na investičnú činnosť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Ostatné výdavky vzťahujúce sa na investičnú činnosť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Čisté peňažné toky z investičnej činnosti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-34.918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-34.918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C.1.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Peňažné toky vo vlastnom imaní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C.1.1.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upísaných akcií a obchodných podielov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C.1.2.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ďalších vkladov do vlastného imania spoločníkmi alebo fyzickou osobou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C.1.3.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Prijaté peňažné dary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C.1.4.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úhrady straty spoločníkmi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C.1.5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obstaranie alebo spätné odkúpenie vlastných akcií a vlastných podielov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C.1.6.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spojené so znížením fondov vytvorených účtovnou jednotkou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C.1.7.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vyplatenie podielu na vlastnom imaní spoločníkmi účtovnej jednotky a fyzickou osobou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C.1.8.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z iných dôvodov, ktoré súvisia so znížením vlastného imania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Peňažné toky vznikajúce z dlhodobých záväzkov a krátkodobých záväzkov z finančnej činnosti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C.2.1.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emisie dlhodobých cenných papierov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C.2.2.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úhradu záväzkov z dlhodobých cenných papierov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C.2.3.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C.2.4.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splácanie úverov s výnimkou úverov poskytnutých na hlavnú činnosť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C.2.5.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prijatých pôžičiek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C.2.6.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splácanie pôžičiek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C.2.7.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úhradu záväzkov z používania majetku, ktorý je predmetom zmluvy o kúpe prenajatej veci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C.2.8.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z ostatných dlhodobých a krátkodobých záväzkov vyplývajúcich z finančnej činnosti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C.2.9.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splácanie ostatných dlhodobých a krátkodobých záväzkov z finančnej činnosti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C.3.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zaplatené úroky, s výnimkou tých, ktoré sa začleňujú do prevádzkových činností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C.4.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Výdavky na vyplatené dividendy a iné podiely na zisku, s výnimkou tých, ktoré sa začleňujú do </w:t>
            </w: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prev.činností</w:t>
            </w:r>
            <w:proofErr w:type="spellEnd"/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C.5.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Výdavky súvisiace s derivátmi s výnimkou, ak sú určené na predaj alebo na obchodovanie alebo na </w:t>
            </w: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inv.činnosť</w:t>
            </w:r>
            <w:proofErr w:type="spellEnd"/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C.6.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 xml:space="preserve">Príjmy súvisiace s derivátmi s výnimkou, ak sú určené na predaj alebo na obchodovanie alebo na </w:t>
            </w:r>
            <w:proofErr w:type="spellStart"/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inv.činnosť</w:t>
            </w:r>
            <w:proofErr w:type="spellEnd"/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lastRenderedPageBreak/>
              <w:t>C.7.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na daň z príjmov účtovnej jednotky, ak ich možno začleniť do finančných činností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C.8.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Príjmy mimoriadneho charakteru vzťahujúce sa na finančnú činnosť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C.9.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Výdavky mimoriadneho charakteru vzťahujúce sa na finančnú činnosť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C.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Čisté peňažné toky z finančnej činnosti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Čisté zvýšenie alebo čisté zníženie peňažných prostriedkov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514C2" w:rsidP="00A514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88 103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-232.210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E.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Stav peňažných prostriedkov a peňažných ekvivalentov na začiatku účtovného obdobia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514C2" w:rsidP="00A514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293 614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533.924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F.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Stav peňažných prostriedkov a peňažných ekvivalentov na konci účtovného obdobia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E268A3" w:rsidP="00A514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3</w:t>
            </w:r>
            <w:r w:rsidR="00A514C2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8</w:t>
            </w: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1.71</w:t>
            </w:r>
            <w:r w:rsidR="00A514C2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301.714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G.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 </w:t>
            </w:r>
          </w:p>
        </w:tc>
      </w:tr>
      <w:tr w:rsidR="00E268A3" w:rsidRPr="00CB0B29" w:rsidTr="00981638">
        <w:trPr>
          <w:trHeight w:val="284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H.</w:t>
            </w:r>
          </w:p>
        </w:tc>
        <w:tc>
          <w:tcPr>
            <w:tcW w:w="366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8A3" w:rsidRPr="00CB0B29" w:rsidRDefault="00E268A3" w:rsidP="00E268A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sz w:val="16"/>
                <w:szCs w:val="16"/>
                <w:lang w:val="sk-SK"/>
              </w:rPr>
              <w:t>Zostatok peňažných prostriedkov a peňažných ekvivalentov na konci účtovného obdobia</w:t>
            </w:r>
          </w:p>
        </w:tc>
        <w:tc>
          <w:tcPr>
            <w:tcW w:w="4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514C2" w:rsidP="00A514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38</w:t>
            </w:r>
            <w:r w:rsidR="00E268A3"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1.71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268A3" w:rsidRPr="00CB0B29" w:rsidRDefault="00AE3338" w:rsidP="00E268A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B0B29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301.714</w:t>
            </w:r>
          </w:p>
        </w:tc>
      </w:tr>
    </w:tbl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E268A3" w:rsidRPr="00E268A3" w:rsidRDefault="00E268A3" w:rsidP="00E268A3">
      <w:pPr>
        <w:pStyle w:val="Nadpis1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AE3338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1424BA" w:rsidRDefault="001424BA" w:rsidP="001424B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DE4249">
      <w:headerReference w:type="default" r:id="rId11"/>
      <w:footerReference w:type="default" r:id="rId12"/>
      <w:type w:val="nextColumn"/>
      <w:pgSz w:w="11907" w:h="16840" w:code="9"/>
      <w:pgMar w:top="2127" w:right="1134" w:bottom="1134" w:left="1701" w:header="1134" w:footer="45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B77" w:rsidRDefault="00396B77">
      <w:r>
        <w:separator/>
      </w:r>
    </w:p>
  </w:endnote>
  <w:endnote w:type="continuationSeparator" w:id="0">
    <w:p w:rsidR="00396B77" w:rsidRDefault="0039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FAF" w:rsidRDefault="00171FAF" w:rsidP="00DD6F3E">
    <w:pPr>
      <w:pStyle w:val="Pta"/>
      <w:jc w:val="center"/>
    </w:pPr>
  </w:p>
  <w:p w:rsidR="00171FAF" w:rsidRPr="00953379" w:rsidRDefault="00171FA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DB0252">
      <w:rPr>
        <w:rFonts w:ascii="Arial" w:hAnsi="Arial" w:cs="Arial"/>
        <w:noProof/>
      </w:rPr>
      <w:t>33</w:t>
    </w:r>
    <w:r w:rsidRPr="00953379">
      <w:rPr>
        <w:rFonts w:ascii="Arial" w:hAnsi="Arial" w:cs="Arial"/>
      </w:rPr>
      <w:fldChar w:fldCharType="end"/>
    </w:r>
  </w:p>
  <w:p w:rsidR="00171FAF" w:rsidRPr="00953379" w:rsidRDefault="00171FAF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B77" w:rsidRDefault="00396B77">
      <w:r>
        <w:separator/>
      </w:r>
    </w:p>
  </w:footnote>
  <w:footnote w:type="continuationSeparator" w:id="0">
    <w:p w:rsidR="00396B77" w:rsidRDefault="00396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FAF" w:rsidRPr="00435877" w:rsidRDefault="00171FAF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FELBERMAYR SLOVAKIA, s. r. o.</w:t>
    </w:r>
  </w:p>
  <w:p w:rsidR="00171FAF" w:rsidRPr="00E7199A" w:rsidRDefault="00171FAF" w:rsidP="00E7199A">
    <w:pPr>
      <w:pStyle w:val="lines"/>
    </w:pPr>
    <w:r w:rsidRPr="00E7199A">
      <w:t>Poznámky k účtovnej závierke k 31. decembru 201</w:t>
    </w:r>
    <w:r>
      <w:t>3</w:t>
    </w:r>
  </w:p>
  <w:p w:rsidR="00171FAF" w:rsidRDefault="00171FA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9F1655"/>
    <w:multiLevelType w:val="hybridMultilevel"/>
    <w:tmpl w:val="BE84404A"/>
    <w:lvl w:ilvl="0" w:tplc="B4AEF1D2">
      <w:start w:val="7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E2B96"/>
    <w:multiLevelType w:val="hybridMultilevel"/>
    <w:tmpl w:val="B18E0B1A"/>
    <w:lvl w:ilvl="0" w:tplc="2E6E970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03212E"/>
    <w:multiLevelType w:val="hybridMultilevel"/>
    <w:tmpl w:val="45789F3A"/>
    <w:lvl w:ilvl="0" w:tplc="D2C42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7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66E46D5"/>
    <w:multiLevelType w:val="hybridMultilevel"/>
    <w:tmpl w:val="5906A60E"/>
    <w:lvl w:ilvl="0" w:tplc="40628450">
      <w:start w:val="7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F78BA"/>
    <w:multiLevelType w:val="hybridMultilevel"/>
    <w:tmpl w:val="A5308D5A"/>
    <w:lvl w:ilvl="0" w:tplc="C0727D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12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>
    <w:nsid w:val="502270A7"/>
    <w:multiLevelType w:val="hybridMultilevel"/>
    <w:tmpl w:val="EBCA4F04"/>
    <w:lvl w:ilvl="0" w:tplc="74E8475C">
      <w:start w:val="7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410767"/>
    <w:multiLevelType w:val="hybridMultilevel"/>
    <w:tmpl w:val="12221430"/>
    <w:lvl w:ilvl="0" w:tplc="BA3075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F8E327E"/>
    <w:multiLevelType w:val="hybridMultilevel"/>
    <w:tmpl w:val="ABCC51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3"/>
  </w:num>
  <w:num w:numId="6">
    <w:abstractNumId w:val="11"/>
  </w:num>
  <w:num w:numId="7">
    <w:abstractNumId w:val="11"/>
  </w:num>
  <w:num w:numId="8">
    <w:abstractNumId w:val="12"/>
  </w:num>
  <w:num w:numId="9">
    <w:abstractNumId w:val="6"/>
  </w:num>
  <w:num w:numId="10">
    <w:abstractNumId w:val="18"/>
  </w:num>
  <w:num w:numId="11">
    <w:abstractNumId w:val="20"/>
  </w:num>
  <w:num w:numId="12">
    <w:abstractNumId w:val="3"/>
  </w:num>
  <w:num w:numId="13">
    <w:abstractNumId w:val="13"/>
  </w:num>
  <w:num w:numId="14">
    <w:abstractNumId w:val="13"/>
  </w:num>
  <w:num w:numId="15">
    <w:abstractNumId w:val="13"/>
  </w:num>
  <w:num w:numId="16">
    <w:abstractNumId w:val="17"/>
  </w:num>
  <w:num w:numId="17">
    <w:abstractNumId w:val="13"/>
  </w:num>
  <w:num w:numId="18">
    <w:abstractNumId w:val="7"/>
  </w:num>
  <w:num w:numId="19">
    <w:abstractNumId w:val="11"/>
  </w:num>
  <w:num w:numId="20">
    <w:abstractNumId w:val="11"/>
  </w:num>
  <w:num w:numId="21">
    <w:abstractNumId w:val="11"/>
  </w:num>
  <w:num w:numId="22">
    <w:abstractNumId w:val="8"/>
  </w:num>
  <w:num w:numId="23">
    <w:abstractNumId w:val="7"/>
  </w:num>
  <w:num w:numId="24">
    <w:abstractNumId w:val="7"/>
  </w:num>
  <w:num w:numId="25">
    <w:abstractNumId w:val="7"/>
  </w:num>
  <w:num w:numId="26">
    <w:abstractNumId w:val="19"/>
  </w:num>
  <w:num w:numId="27">
    <w:abstractNumId w:val="13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0"/>
  </w:num>
  <w:num w:numId="33">
    <w:abstractNumId w:val="16"/>
  </w:num>
  <w:num w:numId="34">
    <w:abstractNumId w:val="4"/>
  </w:num>
  <w:num w:numId="35">
    <w:abstractNumId w:val="13"/>
  </w:num>
  <w:num w:numId="36">
    <w:abstractNumId w:val="21"/>
  </w:num>
  <w:num w:numId="37">
    <w:abstractNumId w:val="15"/>
  </w:num>
  <w:num w:numId="38">
    <w:abstractNumId w:val="10"/>
  </w:num>
  <w:num w:numId="39">
    <w:abstractNumId w:val="1"/>
  </w:num>
  <w:num w:numId="40">
    <w:abstractNumId w:val="9"/>
  </w:num>
  <w:num w:numId="41">
    <w:abstractNumId w:val="14"/>
  </w:num>
  <w:num w:numId="42">
    <w:abstractNumId w:val="2"/>
  </w:num>
  <w:num w:numId="4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08AA"/>
    <w:rsid w:val="00010F61"/>
    <w:rsid w:val="00011FE1"/>
    <w:rsid w:val="00012744"/>
    <w:rsid w:val="00012F1A"/>
    <w:rsid w:val="000163E6"/>
    <w:rsid w:val="00017657"/>
    <w:rsid w:val="00020FEA"/>
    <w:rsid w:val="00024AC8"/>
    <w:rsid w:val="000252BA"/>
    <w:rsid w:val="00027F90"/>
    <w:rsid w:val="00032AF8"/>
    <w:rsid w:val="00033B76"/>
    <w:rsid w:val="00034569"/>
    <w:rsid w:val="00035820"/>
    <w:rsid w:val="00035B63"/>
    <w:rsid w:val="000369FE"/>
    <w:rsid w:val="0004229A"/>
    <w:rsid w:val="00043D29"/>
    <w:rsid w:val="00043E4E"/>
    <w:rsid w:val="000451F4"/>
    <w:rsid w:val="000474ED"/>
    <w:rsid w:val="00052327"/>
    <w:rsid w:val="00054810"/>
    <w:rsid w:val="000549DD"/>
    <w:rsid w:val="000619B3"/>
    <w:rsid w:val="00062158"/>
    <w:rsid w:val="00063304"/>
    <w:rsid w:val="0006365C"/>
    <w:rsid w:val="00063AC4"/>
    <w:rsid w:val="00064CDC"/>
    <w:rsid w:val="0006583C"/>
    <w:rsid w:val="00065AA2"/>
    <w:rsid w:val="00067946"/>
    <w:rsid w:val="00071429"/>
    <w:rsid w:val="0007176C"/>
    <w:rsid w:val="00072F99"/>
    <w:rsid w:val="00075C57"/>
    <w:rsid w:val="00077F9F"/>
    <w:rsid w:val="00080105"/>
    <w:rsid w:val="0008298C"/>
    <w:rsid w:val="000855D2"/>
    <w:rsid w:val="0008578A"/>
    <w:rsid w:val="00093179"/>
    <w:rsid w:val="00093DBC"/>
    <w:rsid w:val="00097D05"/>
    <w:rsid w:val="00097DE2"/>
    <w:rsid w:val="000A2158"/>
    <w:rsid w:val="000A472E"/>
    <w:rsid w:val="000A5A10"/>
    <w:rsid w:val="000A6191"/>
    <w:rsid w:val="000B0159"/>
    <w:rsid w:val="000B04FB"/>
    <w:rsid w:val="000B2E2F"/>
    <w:rsid w:val="000B3080"/>
    <w:rsid w:val="000B7437"/>
    <w:rsid w:val="000B75FE"/>
    <w:rsid w:val="000B7A57"/>
    <w:rsid w:val="000C19DF"/>
    <w:rsid w:val="000C3290"/>
    <w:rsid w:val="000C417D"/>
    <w:rsid w:val="000C6FD4"/>
    <w:rsid w:val="000D0052"/>
    <w:rsid w:val="000D0156"/>
    <w:rsid w:val="000D0DEE"/>
    <w:rsid w:val="000D149A"/>
    <w:rsid w:val="000D2198"/>
    <w:rsid w:val="000D301B"/>
    <w:rsid w:val="000E0342"/>
    <w:rsid w:val="000E180E"/>
    <w:rsid w:val="000E18FC"/>
    <w:rsid w:val="000E36EA"/>
    <w:rsid w:val="000E3E17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1D2C"/>
    <w:rsid w:val="001147EA"/>
    <w:rsid w:val="00115DDD"/>
    <w:rsid w:val="00117B38"/>
    <w:rsid w:val="0012028D"/>
    <w:rsid w:val="00122637"/>
    <w:rsid w:val="00122A9B"/>
    <w:rsid w:val="00125A31"/>
    <w:rsid w:val="00131E39"/>
    <w:rsid w:val="00134504"/>
    <w:rsid w:val="00134FF0"/>
    <w:rsid w:val="0013646F"/>
    <w:rsid w:val="0014004A"/>
    <w:rsid w:val="001424BA"/>
    <w:rsid w:val="00144BDB"/>
    <w:rsid w:val="00152DC6"/>
    <w:rsid w:val="00153990"/>
    <w:rsid w:val="00154BB3"/>
    <w:rsid w:val="00155722"/>
    <w:rsid w:val="00155E94"/>
    <w:rsid w:val="00155ED1"/>
    <w:rsid w:val="00156E94"/>
    <w:rsid w:val="00160011"/>
    <w:rsid w:val="00160766"/>
    <w:rsid w:val="00161EA9"/>
    <w:rsid w:val="0016219E"/>
    <w:rsid w:val="00162614"/>
    <w:rsid w:val="001630CC"/>
    <w:rsid w:val="00163C4C"/>
    <w:rsid w:val="001717EB"/>
    <w:rsid w:val="00171FAF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48D5"/>
    <w:rsid w:val="00197939"/>
    <w:rsid w:val="00197F88"/>
    <w:rsid w:val="001A0983"/>
    <w:rsid w:val="001A0E8E"/>
    <w:rsid w:val="001A1D9F"/>
    <w:rsid w:val="001A47A0"/>
    <w:rsid w:val="001A57AF"/>
    <w:rsid w:val="001A57D9"/>
    <w:rsid w:val="001B11AD"/>
    <w:rsid w:val="001B2AFA"/>
    <w:rsid w:val="001B490E"/>
    <w:rsid w:val="001B4B61"/>
    <w:rsid w:val="001B5022"/>
    <w:rsid w:val="001B708F"/>
    <w:rsid w:val="001C5238"/>
    <w:rsid w:val="001C52FD"/>
    <w:rsid w:val="001C536C"/>
    <w:rsid w:val="001C79A4"/>
    <w:rsid w:val="001C7B3E"/>
    <w:rsid w:val="001C7C5C"/>
    <w:rsid w:val="001D1957"/>
    <w:rsid w:val="001D4716"/>
    <w:rsid w:val="001D75F3"/>
    <w:rsid w:val="001E1A29"/>
    <w:rsid w:val="001E2A7A"/>
    <w:rsid w:val="001E4973"/>
    <w:rsid w:val="001E57A0"/>
    <w:rsid w:val="001E5C3D"/>
    <w:rsid w:val="001F04E5"/>
    <w:rsid w:val="001F3543"/>
    <w:rsid w:val="001F7BAE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177E"/>
    <w:rsid w:val="00222F19"/>
    <w:rsid w:val="00222F7F"/>
    <w:rsid w:val="00224371"/>
    <w:rsid w:val="00224416"/>
    <w:rsid w:val="00224FDF"/>
    <w:rsid w:val="002278DC"/>
    <w:rsid w:val="002317B7"/>
    <w:rsid w:val="00234A34"/>
    <w:rsid w:val="00235A10"/>
    <w:rsid w:val="0023679A"/>
    <w:rsid w:val="00236F0C"/>
    <w:rsid w:val="00237FCF"/>
    <w:rsid w:val="0024077A"/>
    <w:rsid w:val="00241E77"/>
    <w:rsid w:val="0024246C"/>
    <w:rsid w:val="00244BFC"/>
    <w:rsid w:val="00244F7E"/>
    <w:rsid w:val="00245D9E"/>
    <w:rsid w:val="00246772"/>
    <w:rsid w:val="00247129"/>
    <w:rsid w:val="0025037A"/>
    <w:rsid w:val="0025072A"/>
    <w:rsid w:val="00257DDB"/>
    <w:rsid w:val="00265AFC"/>
    <w:rsid w:val="00265CDA"/>
    <w:rsid w:val="00266072"/>
    <w:rsid w:val="002673B6"/>
    <w:rsid w:val="00273DA1"/>
    <w:rsid w:val="0027785B"/>
    <w:rsid w:val="002818D4"/>
    <w:rsid w:val="0028420F"/>
    <w:rsid w:val="0028614C"/>
    <w:rsid w:val="00287D7A"/>
    <w:rsid w:val="0029154C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09DA"/>
    <w:rsid w:val="002B191E"/>
    <w:rsid w:val="002B2457"/>
    <w:rsid w:val="002B3D1E"/>
    <w:rsid w:val="002B6B02"/>
    <w:rsid w:val="002C0964"/>
    <w:rsid w:val="002C1DC5"/>
    <w:rsid w:val="002C44AA"/>
    <w:rsid w:val="002C5D73"/>
    <w:rsid w:val="002D0475"/>
    <w:rsid w:val="002D3940"/>
    <w:rsid w:val="002D4F5A"/>
    <w:rsid w:val="002D5299"/>
    <w:rsid w:val="002D5C2D"/>
    <w:rsid w:val="002E10BE"/>
    <w:rsid w:val="002E44B8"/>
    <w:rsid w:val="002E461D"/>
    <w:rsid w:val="002E5F50"/>
    <w:rsid w:val="002E6669"/>
    <w:rsid w:val="002E7686"/>
    <w:rsid w:val="002F0126"/>
    <w:rsid w:val="002F075F"/>
    <w:rsid w:val="002F2E8E"/>
    <w:rsid w:val="002F648D"/>
    <w:rsid w:val="002F7163"/>
    <w:rsid w:val="00302B3C"/>
    <w:rsid w:val="00303143"/>
    <w:rsid w:val="003059E5"/>
    <w:rsid w:val="00305AA5"/>
    <w:rsid w:val="00310C0F"/>
    <w:rsid w:val="003117A3"/>
    <w:rsid w:val="003126BF"/>
    <w:rsid w:val="00313D7F"/>
    <w:rsid w:val="00317A0A"/>
    <w:rsid w:val="003209A5"/>
    <w:rsid w:val="00321760"/>
    <w:rsid w:val="00321E3E"/>
    <w:rsid w:val="00330C47"/>
    <w:rsid w:val="00332838"/>
    <w:rsid w:val="00334625"/>
    <w:rsid w:val="0033496A"/>
    <w:rsid w:val="00335407"/>
    <w:rsid w:val="00336323"/>
    <w:rsid w:val="00337790"/>
    <w:rsid w:val="00342925"/>
    <w:rsid w:val="0034369C"/>
    <w:rsid w:val="00344E58"/>
    <w:rsid w:val="003465E8"/>
    <w:rsid w:val="00352174"/>
    <w:rsid w:val="00352EA6"/>
    <w:rsid w:val="0035740C"/>
    <w:rsid w:val="0036449E"/>
    <w:rsid w:val="00365C60"/>
    <w:rsid w:val="00366173"/>
    <w:rsid w:val="003676AC"/>
    <w:rsid w:val="00370AD0"/>
    <w:rsid w:val="0037298A"/>
    <w:rsid w:val="00372CE9"/>
    <w:rsid w:val="003748EE"/>
    <w:rsid w:val="0037788D"/>
    <w:rsid w:val="00380FAE"/>
    <w:rsid w:val="0038186B"/>
    <w:rsid w:val="0038241E"/>
    <w:rsid w:val="00382457"/>
    <w:rsid w:val="00384B72"/>
    <w:rsid w:val="0038699E"/>
    <w:rsid w:val="00390235"/>
    <w:rsid w:val="00391B68"/>
    <w:rsid w:val="00391DD2"/>
    <w:rsid w:val="0039617D"/>
    <w:rsid w:val="00396B77"/>
    <w:rsid w:val="003A040E"/>
    <w:rsid w:val="003A1374"/>
    <w:rsid w:val="003A6DFE"/>
    <w:rsid w:val="003A7648"/>
    <w:rsid w:val="003A7DCC"/>
    <w:rsid w:val="003B02AA"/>
    <w:rsid w:val="003B276C"/>
    <w:rsid w:val="003B4605"/>
    <w:rsid w:val="003B4B4E"/>
    <w:rsid w:val="003B55F2"/>
    <w:rsid w:val="003B56EB"/>
    <w:rsid w:val="003B6D91"/>
    <w:rsid w:val="003B72B5"/>
    <w:rsid w:val="003C0E55"/>
    <w:rsid w:val="003C4F27"/>
    <w:rsid w:val="003D093E"/>
    <w:rsid w:val="003D2886"/>
    <w:rsid w:val="003D4166"/>
    <w:rsid w:val="003D4520"/>
    <w:rsid w:val="003D4A12"/>
    <w:rsid w:val="003D70CA"/>
    <w:rsid w:val="003E1FF9"/>
    <w:rsid w:val="003E2EE8"/>
    <w:rsid w:val="003E3002"/>
    <w:rsid w:val="003E4A46"/>
    <w:rsid w:val="003E4A61"/>
    <w:rsid w:val="003F1BA8"/>
    <w:rsid w:val="003F528D"/>
    <w:rsid w:val="003F6E60"/>
    <w:rsid w:val="003F7F5B"/>
    <w:rsid w:val="00402718"/>
    <w:rsid w:val="00402AC6"/>
    <w:rsid w:val="004037B7"/>
    <w:rsid w:val="004048AE"/>
    <w:rsid w:val="004065F9"/>
    <w:rsid w:val="0041061F"/>
    <w:rsid w:val="00412B42"/>
    <w:rsid w:val="00413B78"/>
    <w:rsid w:val="00423BBC"/>
    <w:rsid w:val="00424435"/>
    <w:rsid w:val="00425254"/>
    <w:rsid w:val="004262F9"/>
    <w:rsid w:val="00427089"/>
    <w:rsid w:val="00427EF7"/>
    <w:rsid w:val="0043312F"/>
    <w:rsid w:val="004334C4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0BBD"/>
    <w:rsid w:val="0047756F"/>
    <w:rsid w:val="00480B50"/>
    <w:rsid w:val="004812ED"/>
    <w:rsid w:val="0048228F"/>
    <w:rsid w:val="004853AD"/>
    <w:rsid w:val="00485F0B"/>
    <w:rsid w:val="00487D7A"/>
    <w:rsid w:val="00492D9D"/>
    <w:rsid w:val="00492E6B"/>
    <w:rsid w:val="004949DE"/>
    <w:rsid w:val="0049523C"/>
    <w:rsid w:val="004A114E"/>
    <w:rsid w:val="004A27E4"/>
    <w:rsid w:val="004A3F24"/>
    <w:rsid w:val="004A41DA"/>
    <w:rsid w:val="004A51F7"/>
    <w:rsid w:val="004A6286"/>
    <w:rsid w:val="004A66FE"/>
    <w:rsid w:val="004B1331"/>
    <w:rsid w:val="004B26D3"/>
    <w:rsid w:val="004C12BF"/>
    <w:rsid w:val="004C1DBE"/>
    <w:rsid w:val="004C76A8"/>
    <w:rsid w:val="004D0BD2"/>
    <w:rsid w:val="004D3181"/>
    <w:rsid w:val="004D6139"/>
    <w:rsid w:val="004D61C8"/>
    <w:rsid w:val="004E018F"/>
    <w:rsid w:val="004E3A2E"/>
    <w:rsid w:val="004F1C45"/>
    <w:rsid w:val="004F44F3"/>
    <w:rsid w:val="004F4CF9"/>
    <w:rsid w:val="004F5120"/>
    <w:rsid w:val="004F6A59"/>
    <w:rsid w:val="004F6EFD"/>
    <w:rsid w:val="004F7A0E"/>
    <w:rsid w:val="00500066"/>
    <w:rsid w:val="005076DA"/>
    <w:rsid w:val="00511434"/>
    <w:rsid w:val="005138B3"/>
    <w:rsid w:val="00514524"/>
    <w:rsid w:val="00516001"/>
    <w:rsid w:val="005165C7"/>
    <w:rsid w:val="005165E3"/>
    <w:rsid w:val="0052163C"/>
    <w:rsid w:val="005219BD"/>
    <w:rsid w:val="005220D9"/>
    <w:rsid w:val="005224E8"/>
    <w:rsid w:val="00524DCF"/>
    <w:rsid w:val="00526575"/>
    <w:rsid w:val="00533690"/>
    <w:rsid w:val="00534B9C"/>
    <w:rsid w:val="00537219"/>
    <w:rsid w:val="0054045C"/>
    <w:rsid w:val="0054245C"/>
    <w:rsid w:val="00542BA6"/>
    <w:rsid w:val="00544C7E"/>
    <w:rsid w:val="00545E49"/>
    <w:rsid w:val="00552A3A"/>
    <w:rsid w:val="00555D28"/>
    <w:rsid w:val="005621EC"/>
    <w:rsid w:val="00564646"/>
    <w:rsid w:val="005647F9"/>
    <w:rsid w:val="00566084"/>
    <w:rsid w:val="00580B75"/>
    <w:rsid w:val="005832C8"/>
    <w:rsid w:val="005942D6"/>
    <w:rsid w:val="005A3825"/>
    <w:rsid w:val="005A65B9"/>
    <w:rsid w:val="005C422B"/>
    <w:rsid w:val="005C4DCC"/>
    <w:rsid w:val="005C59EA"/>
    <w:rsid w:val="005C7546"/>
    <w:rsid w:val="005D3721"/>
    <w:rsid w:val="005D7FE1"/>
    <w:rsid w:val="005E45FA"/>
    <w:rsid w:val="005E4CB2"/>
    <w:rsid w:val="005E7A53"/>
    <w:rsid w:val="005E7FCD"/>
    <w:rsid w:val="005F0CAA"/>
    <w:rsid w:val="005F491F"/>
    <w:rsid w:val="005F76DD"/>
    <w:rsid w:val="00600917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38C"/>
    <w:rsid w:val="0062579A"/>
    <w:rsid w:val="00631304"/>
    <w:rsid w:val="00632D24"/>
    <w:rsid w:val="00633599"/>
    <w:rsid w:val="00635154"/>
    <w:rsid w:val="0063657B"/>
    <w:rsid w:val="00636965"/>
    <w:rsid w:val="006369FF"/>
    <w:rsid w:val="006400B9"/>
    <w:rsid w:val="00643756"/>
    <w:rsid w:val="00647357"/>
    <w:rsid w:val="00647496"/>
    <w:rsid w:val="006503F2"/>
    <w:rsid w:val="00650498"/>
    <w:rsid w:val="00653BC8"/>
    <w:rsid w:val="00653C24"/>
    <w:rsid w:val="00653D49"/>
    <w:rsid w:val="00654D45"/>
    <w:rsid w:val="006563AE"/>
    <w:rsid w:val="00661B7D"/>
    <w:rsid w:val="0066676E"/>
    <w:rsid w:val="00666CD9"/>
    <w:rsid w:val="00670026"/>
    <w:rsid w:val="006704E5"/>
    <w:rsid w:val="00671562"/>
    <w:rsid w:val="00671D0D"/>
    <w:rsid w:val="006755EA"/>
    <w:rsid w:val="00675709"/>
    <w:rsid w:val="00675B8E"/>
    <w:rsid w:val="00681029"/>
    <w:rsid w:val="00681BD4"/>
    <w:rsid w:val="00681FC0"/>
    <w:rsid w:val="00682DBF"/>
    <w:rsid w:val="00686685"/>
    <w:rsid w:val="00687036"/>
    <w:rsid w:val="006921D5"/>
    <w:rsid w:val="00692AB2"/>
    <w:rsid w:val="00693F9E"/>
    <w:rsid w:val="006A17C3"/>
    <w:rsid w:val="006A193F"/>
    <w:rsid w:val="006A3EAA"/>
    <w:rsid w:val="006A539A"/>
    <w:rsid w:val="006A6602"/>
    <w:rsid w:val="006A6F90"/>
    <w:rsid w:val="006B358F"/>
    <w:rsid w:val="006C0B05"/>
    <w:rsid w:val="006C2AC7"/>
    <w:rsid w:val="006C3298"/>
    <w:rsid w:val="006C3FE7"/>
    <w:rsid w:val="006C408D"/>
    <w:rsid w:val="006C447E"/>
    <w:rsid w:val="006C7BDF"/>
    <w:rsid w:val="006D163C"/>
    <w:rsid w:val="006D243D"/>
    <w:rsid w:val="006D3F5F"/>
    <w:rsid w:val="006D4343"/>
    <w:rsid w:val="006D627D"/>
    <w:rsid w:val="006E0BAF"/>
    <w:rsid w:val="006E15E3"/>
    <w:rsid w:val="006E2DB2"/>
    <w:rsid w:val="006E5237"/>
    <w:rsid w:val="006E58C0"/>
    <w:rsid w:val="006E6486"/>
    <w:rsid w:val="006E69E0"/>
    <w:rsid w:val="006F0654"/>
    <w:rsid w:val="006F1838"/>
    <w:rsid w:val="006F1933"/>
    <w:rsid w:val="006F2CAE"/>
    <w:rsid w:val="006F3186"/>
    <w:rsid w:val="006F332A"/>
    <w:rsid w:val="006F4720"/>
    <w:rsid w:val="006F5585"/>
    <w:rsid w:val="00700F44"/>
    <w:rsid w:val="007021A8"/>
    <w:rsid w:val="00703A64"/>
    <w:rsid w:val="00704B57"/>
    <w:rsid w:val="007051A8"/>
    <w:rsid w:val="00705FFF"/>
    <w:rsid w:val="00715D9D"/>
    <w:rsid w:val="00716A71"/>
    <w:rsid w:val="00720008"/>
    <w:rsid w:val="00720258"/>
    <w:rsid w:val="00721B23"/>
    <w:rsid w:val="00722ED6"/>
    <w:rsid w:val="00723066"/>
    <w:rsid w:val="0072335F"/>
    <w:rsid w:val="007241D0"/>
    <w:rsid w:val="00724542"/>
    <w:rsid w:val="00726273"/>
    <w:rsid w:val="00730384"/>
    <w:rsid w:val="00733623"/>
    <w:rsid w:val="00735A94"/>
    <w:rsid w:val="007360AF"/>
    <w:rsid w:val="00736EB3"/>
    <w:rsid w:val="00737747"/>
    <w:rsid w:val="00740C17"/>
    <w:rsid w:val="00742CD3"/>
    <w:rsid w:val="0074399B"/>
    <w:rsid w:val="00744EAF"/>
    <w:rsid w:val="00745B12"/>
    <w:rsid w:val="00745CB4"/>
    <w:rsid w:val="00752FA5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4F8D"/>
    <w:rsid w:val="00786210"/>
    <w:rsid w:val="007917E1"/>
    <w:rsid w:val="00794EE4"/>
    <w:rsid w:val="00796B1C"/>
    <w:rsid w:val="0079702C"/>
    <w:rsid w:val="0079789A"/>
    <w:rsid w:val="007A4073"/>
    <w:rsid w:val="007A5847"/>
    <w:rsid w:val="007B53C9"/>
    <w:rsid w:val="007B6BC4"/>
    <w:rsid w:val="007C10D3"/>
    <w:rsid w:val="007C3DEE"/>
    <w:rsid w:val="007C5792"/>
    <w:rsid w:val="007C7921"/>
    <w:rsid w:val="007E42D5"/>
    <w:rsid w:val="007E5154"/>
    <w:rsid w:val="007E51FC"/>
    <w:rsid w:val="007E6897"/>
    <w:rsid w:val="007F0BA8"/>
    <w:rsid w:val="007F1DB4"/>
    <w:rsid w:val="007F1EF3"/>
    <w:rsid w:val="007F30FC"/>
    <w:rsid w:val="007F748E"/>
    <w:rsid w:val="00804CB2"/>
    <w:rsid w:val="00810C0F"/>
    <w:rsid w:val="008112D1"/>
    <w:rsid w:val="008115F9"/>
    <w:rsid w:val="008139FA"/>
    <w:rsid w:val="00816CBB"/>
    <w:rsid w:val="00820963"/>
    <w:rsid w:val="00820AD3"/>
    <w:rsid w:val="00820B29"/>
    <w:rsid w:val="0082190A"/>
    <w:rsid w:val="008242C6"/>
    <w:rsid w:val="00825127"/>
    <w:rsid w:val="00825903"/>
    <w:rsid w:val="00830813"/>
    <w:rsid w:val="00832565"/>
    <w:rsid w:val="00833545"/>
    <w:rsid w:val="00833E2E"/>
    <w:rsid w:val="00834556"/>
    <w:rsid w:val="00835852"/>
    <w:rsid w:val="00836637"/>
    <w:rsid w:val="008379A9"/>
    <w:rsid w:val="00840BA1"/>
    <w:rsid w:val="00840C57"/>
    <w:rsid w:val="00840CA2"/>
    <w:rsid w:val="008415A4"/>
    <w:rsid w:val="00843C38"/>
    <w:rsid w:val="00845C71"/>
    <w:rsid w:val="00845EE7"/>
    <w:rsid w:val="0084763C"/>
    <w:rsid w:val="0085593C"/>
    <w:rsid w:val="0085653F"/>
    <w:rsid w:val="00857662"/>
    <w:rsid w:val="00861F96"/>
    <w:rsid w:val="008637FD"/>
    <w:rsid w:val="00872B5D"/>
    <w:rsid w:val="00876725"/>
    <w:rsid w:val="00876C9F"/>
    <w:rsid w:val="00876FA2"/>
    <w:rsid w:val="008775F8"/>
    <w:rsid w:val="008777C3"/>
    <w:rsid w:val="00880FEC"/>
    <w:rsid w:val="00881F02"/>
    <w:rsid w:val="00886F9B"/>
    <w:rsid w:val="008901E7"/>
    <w:rsid w:val="008905B2"/>
    <w:rsid w:val="00892330"/>
    <w:rsid w:val="008924F2"/>
    <w:rsid w:val="00896087"/>
    <w:rsid w:val="00897838"/>
    <w:rsid w:val="00897994"/>
    <w:rsid w:val="008A236E"/>
    <w:rsid w:val="008A2CE3"/>
    <w:rsid w:val="008A36B6"/>
    <w:rsid w:val="008A39EF"/>
    <w:rsid w:val="008A481B"/>
    <w:rsid w:val="008A615B"/>
    <w:rsid w:val="008B2CBB"/>
    <w:rsid w:val="008B390C"/>
    <w:rsid w:val="008B5BE2"/>
    <w:rsid w:val="008C08BA"/>
    <w:rsid w:val="008C38C0"/>
    <w:rsid w:val="008C4521"/>
    <w:rsid w:val="008C456B"/>
    <w:rsid w:val="008C7A8E"/>
    <w:rsid w:val="008D428C"/>
    <w:rsid w:val="008D5012"/>
    <w:rsid w:val="008D58B8"/>
    <w:rsid w:val="008D637E"/>
    <w:rsid w:val="008D643B"/>
    <w:rsid w:val="008E0906"/>
    <w:rsid w:val="008E660C"/>
    <w:rsid w:val="008E79E8"/>
    <w:rsid w:val="008F0947"/>
    <w:rsid w:val="008F2C3A"/>
    <w:rsid w:val="008F6E75"/>
    <w:rsid w:val="00901B2B"/>
    <w:rsid w:val="009031A1"/>
    <w:rsid w:val="00903A1C"/>
    <w:rsid w:val="00904C4E"/>
    <w:rsid w:val="00905A48"/>
    <w:rsid w:val="00907436"/>
    <w:rsid w:val="009074EE"/>
    <w:rsid w:val="00910784"/>
    <w:rsid w:val="00911573"/>
    <w:rsid w:val="009144D2"/>
    <w:rsid w:val="00915443"/>
    <w:rsid w:val="009167FF"/>
    <w:rsid w:val="009169B0"/>
    <w:rsid w:val="00917284"/>
    <w:rsid w:val="00922E81"/>
    <w:rsid w:val="0092654C"/>
    <w:rsid w:val="00927849"/>
    <w:rsid w:val="009300B9"/>
    <w:rsid w:val="009312AC"/>
    <w:rsid w:val="009328B7"/>
    <w:rsid w:val="009328C2"/>
    <w:rsid w:val="00932D63"/>
    <w:rsid w:val="009338C4"/>
    <w:rsid w:val="0093575D"/>
    <w:rsid w:val="00935827"/>
    <w:rsid w:val="00935CBC"/>
    <w:rsid w:val="00940281"/>
    <w:rsid w:val="00941289"/>
    <w:rsid w:val="00941BE4"/>
    <w:rsid w:val="00944BBE"/>
    <w:rsid w:val="00944F64"/>
    <w:rsid w:val="009478DE"/>
    <w:rsid w:val="0095179E"/>
    <w:rsid w:val="00953379"/>
    <w:rsid w:val="0095377B"/>
    <w:rsid w:val="00955F91"/>
    <w:rsid w:val="00957E9C"/>
    <w:rsid w:val="00961610"/>
    <w:rsid w:val="00961C7B"/>
    <w:rsid w:val="00962986"/>
    <w:rsid w:val="00963669"/>
    <w:rsid w:val="009648CB"/>
    <w:rsid w:val="0096530D"/>
    <w:rsid w:val="00965472"/>
    <w:rsid w:val="00972579"/>
    <w:rsid w:val="0097387E"/>
    <w:rsid w:val="00975E9C"/>
    <w:rsid w:val="0097700C"/>
    <w:rsid w:val="009776D6"/>
    <w:rsid w:val="00977DE7"/>
    <w:rsid w:val="00980A5A"/>
    <w:rsid w:val="00981638"/>
    <w:rsid w:val="00982BF3"/>
    <w:rsid w:val="0098688B"/>
    <w:rsid w:val="009920AB"/>
    <w:rsid w:val="00992438"/>
    <w:rsid w:val="00994473"/>
    <w:rsid w:val="00996B1F"/>
    <w:rsid w:val="009A088F"/>
    <w:rsid w:val="009A0A1B"/>
    <w:rsid w:val="009A0AC1"/>
    <w:rsid w:val="009A0E37"/>
    <w:rsid w:val="009A566E"/>
    <w:rsid w:val="009A7F36"/>
    <w:rsid w:val="009B1D20"/>
    <w:rsid w:val="009B27F4"/>
    <w:rsid w:val="009B36ED"/>
    <w:rsid w:val="009B372D"/>
    <w:rsid w:val="009B4A7F"/>
    <w:rsid w:val="009B50C5"/>
    <w:rsid w:val="009B6486"/>
    <w:rsid w:val="009C00E4"/>
    <w:rsid w:val="009C15D9"/>
    <w:rsid w:val="009C511A"/>
    <w:rsid w:val="009C5472"/>
    <w:rsid w:val="009C7A4A"/>
    <w:rsid w:val="009D17CA"/>
    <w:rsid w:val="009D23DA"/>
    <w:rsid w:val="009D33B9"/>
    <w:rsid w:val="009E1CC4"/>
    <w:rsid w:val="009E45FC"/>
    <w:rsid w:val="009E4611"/>
    <w:rsid w:val="009E6B58"/>
    <w:rsid w:val="009F4139"/>
    <w:rsid w:val="009F5515"/>
    <w:rsid w:val="009F6324"/>
    <w:rsid w:val="009F765B"/>
    <w:rsid w:val="00A00D69"/>
    <w:rsid w:val="00A0215B"/>
    <w:rsid w:val="00A02469"/>
    <w:rsid w:val="00A024D5"/>
    <w:rsid w:val="00A037EA"/>
    <w:rsid w:val="00A07985"/>
    <w:rsid w:val="00A12E8F"/>
    <w:rsid w:val="00A157FC"/>
    <w:rsid w:val="00A15ED5"/>
    <w:rsid w:val="00A17279"/>
    <w:rsid w:val="00A207F4"/>
    <w:rsid w:val="00A243A1"/>
    <w:rsid w:val="00A26DAB"/>
    <w:rsid w:val="00A30F45"/>
    <w:rsid w:val="00A31F77"/>
    <w:rsid w:val="00A33D5F"/>
    <w:rsid w:val="00A35B5F"/>
    <w:rsid w:val="00A35B85"/>
    <w:rsid w:val="00A404B4"/>
    <w:rsid w:val="00A419CD"/>
    <w:rsid w:val="00A435CD"/>
    <w:rsid w:val="00A43DA2"/>
    <w:rsid w:val="00A46188"/>
    <w:rsid w:val="00A507B5"/>
    <w:rsid w:val="00A50E87"/>
    <w:rsid w:val="00A514C2"/>
    <w:rsid w:val="00A54290"/>
    <w:rsid w:val="00A555DC"/>
    <w:rsid w:val="00A600B3"/>
    <w:rsid w:val="00A61148"/>
    <w:rsid w:val="00A615A0"/>
    <w:rsid w:val="00A62C66"/>
    <w:rsid w:val="00A72DBA"/>
    <w:rsid w:val="00A73D10"/>
    <w:rsid w:val="00A74FE4"/>
    <w:rsid w:val="00A75B8A"/>
    <w:rsid w:val="00A767FE"/>
    <w:rsid w:val="00A76E90"/>
    <w:rsid w:val="00A76E97"/>
    <w:rsid w:val="00A807BE"/>
    <w:rsid w:val="00A8129D"/>
    <w:rsid w:val="00A81EF5"/>
    <w:rsid w:val="00A83C58"/>
    <w:rsid w:val="00A85B32"/>
    <w:rsid w:val="00A86A71"/>
    <w:rsid w:val="00A86D32"/>
    <w:rsid w:val="00A8703F"/>
    <w:rsid w:val="00A90D91"/>
    <w:rsid w:val="00A910B5"/>
    <w:rsid w:val="00A946FD"/>
    <w:rsid w:val="00AA1551"/>
    <w:rsid w:val="00AA3481"/>
    <w:rsid w:val="00AA3F48"/>
    <w:rsid w:val="00AA4BAF"/>
    <w:rsid w:val="00AA5382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3893"/>
    <w:rsid w:val="00AC6372"/>
    <w:rsid w:val="00AC7950"/>
    <w:rsid w:val="00AD098F"/>
    <w:rsid w:val="00AD5390"/>
    <w:rsid w:val="00AD7AE7"/>
    <w:rsid w:val="00AE1613"/>
    <w:rsid w:val="00AE27B2"/>
    <w:rsid w:val="00AE3338"/>
    <w:rsid w:val="00AE6E20"/>
    <w:rsid w:val="00AF061C"/>
    <w:rsid w:val="00AF1B4D"/>
    <w:rsid w:val="00AF1E0E"/>
    <w:rsid w:val="00AF342E"/>
    <w:rsid w:val="00AF35C2"/>
    <w:rsid w:val="00AF3B7B"/>
    <w:rsid w:val="00AF4614"/>
    <w:rsid w:val="00AF5232"/>
    <w:rsid w:val="00AF5C3E"/>
    <w:rsid w:val="00AF76F5"/>
    <w:rsid w:val="00B015A1"/>
    <w:rsid w:val="00B01ADE"/>
    <w:rsid w:val="00B021C4"/>
    <w:rsid w:val="00B03427"/>
    <w:rsid w:val="00B04F20"/>
    <w:rsid w:val="00B07380"/>
    <w:rsid w:val="00B07515"/>
    <w:rsid w:val="00B10CA7"/>
    <w:rsid w:val="00B1109A"/>
    <w:rsid w:val="00B1154B"/>
    <w:rsid w:val="00B13614"/>
    <w:rsid w:val="00B1433F"/>
    <w:rsid w:val="00B17F7D"/>
    <w:rsid w:val="00B20B87"/>
    <w:rsid w:val="00B22221"/>
    <w:rsid w:val="00B27910"/>
    <w:rsid w:val="00B30BF0"/>
    <w:rsid w:val="00B32327"/>
    <w:rsid w:val="00B32F83"/>
    <w:rsid w:val="00B35EDD"/>
    <w:rsid w:val="00B36809"/>
    <w:rsid w:val="00B4292B"/>
    <w:rsid w:val="00B43087"/>
    <w:rsid w:val="00B507A0"/>
    <w:rsid w:val="00B522C1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76128"/>
    <w:rsid w:val="00B77F43"/>
    <w:rsid w:val="00B83D7F"/>
    <w:rsid w:val="00B85760"/>
    <w:rsid w:val="00B862BC"/>
    <w:rsid w:val="00B87154"/>
    <w:rsid w:val="00B875E9"/>
    <w:rsid w:val="00B95FBF"/>
    <w:rsid w:val="00BA1626"/>
    <w:rsid w:val="00BA18C4"/>
    <w:rsid w:val="00BA2729"/>
    <w:rsid w:val="00BA2CF1"/>
    <w:rsid w:val="00BA3282"/>
    <w:rsid w:val="00BB0609"/>
    <w:rsid w:val="00BB0753"/>
    <w:rsid w:val="00BB20BA"/>
    <w:rsid w:val="00BB6E00"/>
    <w:rsid w:val="00BC17DF"/>
    <w:rsid w:val="00BC1A6F"/>
    <w:rsid w:val="00BC4835"/>
    <w:rsid w:val="00BC4980"/>
    <w:rsid w:val="00BC6CB2"/>
    <w:rsid w:val="00BD13C2"/>
    <w:rsid w:val="00BD2EF6"/>
    <w:rsid w:val="00BD6646"/>
    <w:rsid w:val="00BE4ABB"/>
    <w:rsid w:val="00BE63B4"/>
    <w:rsid w:val="00BE7578"/>
    <w:rsid w:val="00BE7F7D"/>
    <w:rsid w:val="00BF1D59"/>
    <w:rsid w:val="00BF2722"/>
    <w:rsid w:val="00BF3553"/>
    <w:rsid w:val="00BF5756"/>
    <w:rsid w:val="00BF5831"/>
    <w:rsid w:val="00BF75B9"/>
    <w:rsid w:val="00C00C9B"/>
    <w:rsid w:val="00C01BD0"/>
    <w:rsid w:val="00C032A2"/>
    <w:rsid w:val="00C03FD4"/>
    <w:rsid w:val="00C05BAC"/>
    <w:rsid w:val="00C07B30"/>
    <w:rsid w:val="00C11FFC"/>
    <w:rsid w:val="00C138FD"/>
    <w:rsid w:val="00C141A7"/>
    <w:rsid w:val="00C15823"/>
    <w:rsid w:val="00C24051"/>
    <w:rsid w:val="00C24B8D"/>
    <w:rsid w:val="00C254F7"/>
    <w:rsid w:val="00C267B6"/>
    <w:rsid w:val="00C275AC"/>
    <w:rsid w:val="00C27943"/>
    <w:rsid w:val="00C30B51"/>
    <w:rsid w:val="00C35939"/>
    <w:rsid w:val="00C37FEC"/>
    <w:rsid w:val="00C40F99"/>
    <w:rsid w:val="00C42BDD"/>
    <w:rsid w:val="00C43646"/>
    <w:rsid w:val="00C44B83"/>
    <w:rsid w:val="00C50DB0"/>
    <w:rsid w:val="00C50DE5"/>
    <w:rsid w:val="00C51050"/>
    <w:rsid w:val="00C56664"/>
    <w:rsid w:val="00C56A7D"/>
    <w:rsid w:val="00C57091"/>
    <w:rsid w:val="00C60905"/>
    <w:rsid w:val="00C62B04"/>
    <w:rsid w:val="00C64A9F"/>
    <w:rsid w:val="00C64B05"/>
    <w:rsid w:val="00C6781D"/>
    <w:rsid w:val="00C703CE"/>
    <w:rsid w:val="00C74B5A"/>
    <w:rsid w:val="00C753D1"/>
    <w:rsid w:val="00C7732B"/>
    <w:rsid w:val="00C83F62"/>
    <w:rsid w:val="00C870DF"/>
    <w:rsid w:val="00C90F3C"/>
    <w:rsid w:val="00C932D6"/>
    <w:rsid w:val="00C943BA"/>
    <w:rsid w:val="00C96276"/>
    <w:rsid w:val="00C96FBE"/>
    <w:rsid w:val="00CA70B1"/>
    <w:rsid w:val="00CA73F8"/>
    <w:rsid w:val="00CB08B5"/>
    <w:rsid w:val="00CB10AA"/>
    <w:rsid w:val="00CB23D1"/>
    <w:rsid w:val="00CB3A51"/>
    <w:rsid w:val="00CB412A"/>
    <w:rsid w:val="00CB4F57"/>
    <w:rsid w:val="00CB577A"/>
    <w:rsid w:val="00CB6FB5"/>
    <w:rsid w:val="00CB788D"/>
    <w:rsid w:val="00CB7FB4"/>
    <w:rsid w:val="00CC182F"/>
    <w:rsid w:val="00CC38E6"/>
    <w:rsid w:val="00CC440F"/>
    <w:rsid w:val="00CC59EE"/>
    <w:rsid w:val="00CC6EDE"/>
    <w:rsid w:val="00CD011B"/>
    <w:rsid w:val="00CD21BB"/>
    <w:rsid w:val="00CD2E16"/>
    <w:rsid w:val="00CD30E1"/>
    <w:rsid w:val="00CD32BE"/>
    <w:rsid w:val="00CD5BDE"/>
    <w:rsid w:val="00CD70C5"/>
    <w:rsid w:val="00CE24F2"/>
    <w:rsid w:val="00CE457D"/>
    <w:rsid w:val="00CE5559"/>
    <w:rsid w:val="00CE56F6"/>
    <w:rsid w:val="00CE597D"/>
    <w:rsid w:val="00CE77C6"/>
    <w:rsid w:val="00CF172A"/>
    <w:rsid w:val="00CF23CE"/>
    <w:rsid w:val="00CF2E27"/>
    <w:rsid w:val="00CF4057"/>
    <w:rsid w:val="00CF5176"/>
    <w:rsid w:val="00D05949"/>
    <w:rsid w:val="00D10FB5"/>
    <w:rsid w:val="00D12F6A"/>
    <w:rsid w:val="00D1655E"/>
    <w:rsid w:val="00D178D0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589"/>
    <w:rsid w:val="00D47A59"/>
    <w:rsid w:val="00D47FB9"/>
    <w:rsid w:val="00D52FA8"/>
    <w:rsid w:val="00D53773"/>
    <w:rsid w:val="00D563C0"/>
    <w:rsid w:val="00D64503"/>
    <w:rsid w:val="00D64FA2"/>
    <w:rsid w:val="00D66281"/>
    <w:rsid w:val="00D67470"/>
    <w:rsid w:val="00D71C29"/>
    <w:rsid w:val="00D7292D"/>
    <w:rsid w:val="00D74FA0"/>
    <w:rsid w:val="00D7517C"/>
    <w:rsid w:val="00D75603"/>
    <w:rsid w:val="00D76B2B"/>
    <w:rsid w:val="00D8065B"/>
    <w:rsid w:val="00D833FB"/>
    <w:rsid w:val="00D83E37"/>
    <w:rsid w:val="00D86093"/>
    <w:rsid w:val="00D90356"/>
    <w:rsid w:val="00D90C90"/>
    <w:rsid w:val="00D92764"/>
    <w:rsid w:val="00D95B4D"/>
    <w:rsid w:val="00D960F1"/>
    <w:rsid w:val="00D97508"/>
    <w:rsid w:val="00DA0F95"/>
    <w:rsid w:val="00DA2758"/>
    <w:rsid w:val="00DA4FD4"/>
    <w:rsid w:val="00DB0252"/>
    <w:rsid w:val="00DB0ABA"/>
    <w:rsid w:val="00DB123B"/>
    <w:rsid w:val="00DB2459"/>
    <w:rsid w:val="00DB4D83"/>
    <w:rsid w:val="00DB6514"/>
    <w:rsid w:val="00DB7D4A"/>
    <w:rsid w:val="00DC0807"/>
    <w:rsid w:val="00DC2422"/>
    <w:rsid w:val="00DC3C5D"/>
    <w:rsid w:val="00DC5B89"/>
    <w:rsid w:val="00DD28E4"/>
    <w:rsid w:val="00DD6F3E"/>
    <w:rsid w:val="00DD7B53"/>
    <w:rsid w:val="00DE32F1"/>
    <w:rsid w:val="00DE4249"/>
    <w:rsid w:val="00DE475A"/>
    <w:rsid w:val="00DE5073"/>
    <w:rsid w:val="00DE535A"/>
    <w:rsid w:val="00DE5AEA"/>
    <w:rsid w:val="00DE68D2"/>
    <w:rsid w:val="00DE7C4F"/>
    <w:rsid w:val="00DF0CEC"/>
    <w:rsid w:val="00DF123D"/>
    <w:rsid w:val="00DF3A29"/>
    <w:rsid w:val="00DF3DA0"/>
    <w:rsid w:val="00DF405E"/>
    <w:rsid w:val="00DF42B2"/>
    <w:rsid w:val="00DF60E2"/>
    <w:rsid w:val="00E00622"/>
    <w:rsid w:val="00E0211F"/>
    <w:rsid w:val="00E02B28"/>
    <w:rsid w:val="00E047A4"/>
    <w:rsid w:val="00E05A84"/>
    <w:rsid w:val="00E05D73"/>
    <w:rsid w:val="00E05E53"/>
    <w:rsid w:val="00E104A2"/>
    <w:rsid w:val="00E106A7"/>
    <w:rsid w:val="00E10A9C"/>
    <w:rsid w:val="00E10C5B"/>
    <w:rsid w:val="00E116E5"/>
    <w:rsid w:val="00E1193B"/>
    <w:rsid w:val="00E17A20"/>
    <w:rsid w:val="00E268A3"/>
    <w:rsid w:val="00E3165D"/>
    <w:rsid w:val="00E322FD"/>
    <w:rsid w:val="00E32635"/>
    <w:rsid w:val="00E3477D"/>
    <w:rsid w:val="00E350DB"/>
    <w:rsid w:val="00E359E5"/>
    <w:rsid w:val="00E372D0"/>
    <w:rsid w:val="00E41B61"/>
    <w:rsid w:val="00E42518"/>
    <w:rsid w:val="00E4259A"/>
    <w:rsid w:val="00E44D53"/>
    <w:rsid w:val="00E4695B"/>
    <w:rsid w:val="00E53E56"/>
    <w:rsid w:val="00E54C1C"/>
    <w:rsid w:val="00E551FF"/>
    <w:rsid w:val="00E57DB8"/>
    <w:rsid w:val="00E6014E"/>
    <w:rsid w:val="00E631B2"/>
    <w:rsid w:val="00E63473"/>
    <w:rsid w:val="00E66093"/>
    <w:rsid w:val="00E7199A"/>
    <w:rsid w:val="00E72195"/>
    <w:rsid w:val="00E76885"/>
    <w:rsid w:val="00E7723C"/>
    <w:rsid w:val="00E80E8C"/>
    <w:rsid w:val="00E851FB"/>
    <w:rsid w:val="00E86B75"/>
    <w:rsid w:val="00E86F47"/>
    <w:rsid w:val="00E91C52"/>
    <w:rsid w:val="00E92023"/>
    <w:rsid w:val="00E95008"/>
    <w:rsid w:val="00E954EE"/>
    <w:rsid w:val="00EA4341"/>
    <w:rsid w:val="00EA436C"/>
    <w:rsid w:val="00EA4CC4"/>
    <w:rsid w:val="00EA6EDF"/>
    <w:rsid w:val="00EB2694"/>
    <w:rsid w:val="00EB3E83"/>
    <w:rsid w:val="00EB513B"/>
    <w:rsid w:val="00EB56CB"/>
    <w:rsid w:val="00EC015E"/>
    <w:rsid w:val="00EC0F2D"/>
    <w:rsid w:val="00EC2CC3"/>
    <w:rsid w:val="00EC2EEB"/>
    <w:rsid w:val="00EC3652"/>
    <w:rsid w:val="00EC6708"/>
    <w:rsid w:val="00EC6AD2"/>
    <w:rsid w:val="00ED553B"/>
    <w:rsid w:val="00ED5C3F"/>
    <w:rsid w:val="00EE18D4"/>
    <w:rsid w:val="00EE197E"/>
    <w:rsid w:val="00EE2116"/>
    <w:rsid w:val="00EE26F2"/>
    <w:rsid w:val="00EE3B59"/>
    <w:rsid w:val="00EE5578"/>
    <w:rsid w:val="00EE6975"/>
    <w:rsid w:val="00EF176D"/>
    <w:rsid w:val="00EF2AC5"/>
    <w:rsid w:val="00EF5390"/>
    <w:rsid w:val="00EF559D"/>
    <w:rsid w:val="00F034BD"/>
    <w:rsid w:val="00F03F39"/>
    <w:rsid w:val="00F0406A"/>
    <w:rsid w:val="00F05A3B"/>
    <w:rsid w:val="00F05C68"/>
    <w:rsid w:val="00F068D8"/>
    <w:rsid w:val="00F06C12"/>
    <w:rsid w:val="00F07019"/>
    <w:rsid w:val="00F106B6"/>
    <w:rsid w:val="00F16123"/>
    <w:rsid w:val="00F163B2"/>
    <w:rsid w:val="00F22856"/>
    <w:rsid w:val="00F243CD"/>
    <w:rsid w:val="00F24DC1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57C5B"/>
    <w:rsid w:val="00F603DB"/>
    <w:rsid w:val="00F6070C"/>
    <w:rsid w:val="00F64565"/>
    <w:rsid w:val="00F701D4"/>
    <w:rsid w:val="00F70506"/>
    <w:rsid w:val="00F705F4"/>
    <w:rsid w:val="00F7530A"/>
    <w:rsid w:val="00F7753D"/>
    <w:rsid w:val="00F83A1F"/>
    <w:rsid w:val="00F84A9E"/>
    <w:rsid w:val="00F850E2"/>
    <w:rsid w:val="00F85EE3"/>
    <w:rsid w:val="00F87BAF"/>
    <w:rsid w:val="00F90327"/>
    <w:rsid w:val="00F90F02"/>
    <w:rsid w:val="00F9192D"/>
    <w:rsid w:val="00F932C3"/>
    <w:rsid w:val="00F93E6E"/>
    <w:rsid w:val="00F951B5"/>
    <w:rsid w:val="00FA4DE8"/>
    <w:rsid w:val="00FB0773"/>
    <w:rsid w:val="00FB5CB5"/>
    <w:rsid w:val="00FC1C51"/>
    <w:rsid w:val="00FC4E46"/>
    <w:rsid w:val="00FC5104"/>
    <w:rsid w:val="00FC574A"/>
    <w:rsid w:val="00FC6C73"/>
    <w:rsid w:val="00FD14D9"/>
    <w:rsid w:val="00FD3D62"/>
    <w:rsid w:val="00FD41A6"/>
    <w:rsid w:val="00FD47B1"/>
    <w:rsid w:val="00FD4C49"/>
    <w:rsid w:val="00FD5763"/>
    <w:rsid w:val="00FD656F"/>
    <w:rsid w:val="00FD746C"/>
    <w:rsid w:val="00FD74D5"/>
    <w:rsid w:val="00FD79EF"/>
    <w:rsid w:val="00FE08DA"/>
    <w:rsid w:val="00FE1FEE"/>
    <w:rsid w:val="00FE2D61"/>
    <w:rsid w:val="00FE32C3"/>
    <w:rsid w:val="00FE56D6"/>
    <w:rsid w:val="00FF362B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link w:val="TextbublinyChar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063304"/>
    <w:pPr>
      <w:spacing w:after="120"/>
      <w:ind w:left="283"/>
    </w:pPr>
  </w:style>
  <w:style w:type="paragraph" w:styleId="Textpoznmkypodiarou">
    <w:name w:val="footnote text"/>
    <w:basedOn w:val="Normlny"/>
    <w:link w:val="TextpoznmkypodiarouChar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  <w:lang w:val="sk-SK" w:eastAsia="sk-SK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56464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CB577A"/>
    <w:rPr>
      <w:b/>
      <w:caps/>
      <w:u w:val="single"/>
      <w:shd w:val="solid" w:color="FFFFFF" w:fill="FFFFFF"/>
      <w:lang w:val="cs-CZ" w:eastAsia="en-US"/>
    </w:rPr>
  </w:style>
  <w:style w:type="character" w:customStyle="1" w:styleId="Nadpis2Char">
    <w:name w:val="Nadpis 2 Char"/>
    <w:basedOn w:val="Predvolenpsmoodseku"/>
    <w:link w:val="Nadpis2"/>
    <w:rsid w:val="00CB577A"/>
    <w:rPr>
      <w:b/>
      <w:lang w:val="cs-CZ" w:eastAsia="en-US"/>
    </w:rPr>
  </w:style>
  <w:style w:type="character" w:customStyle="1" w:styleId="Nadpis3Char">
    <w:name w:val="Nadpis 3 Char"/>
    <w:basedOn w:val="Predvolenpsmoodseku"/>
    <w:link w:val="Nadpis3"/>
    <w:rsid w:val="00CB577A"/>
    <w:rPr>
      <w:i/>
      <w:lang w:val="cs-CZ" w:eastAsia="en-US"/>
    </w:rPr>
  </w:style>
  <w:style w:type="character" w:customStyle="1" w:styleId="Nadpis4Char">
    <w:name w:val="Nadpis 4 Char"/>
    <w:basedOn w:val="Predvolenpsmoodseku"/>
    <w:link w:val="Nadpis4"/>
    <w:rsid w:val="00CB577A"/>
    <w:rPr>
      <w:b/>
      <w:lang w:val="cs-CZ" w:eastAsia="en-US"/>
    </w:rPr>
  </w:style>
  <w:style w:type="character" w:customStyle="1" w:styleId="Nadpis5Char">
    <w:name w:val="Nadpis 5 Char"/>
    <w:basedOn w:val="Predvolenpsmoodseku"/>
    <w:link w:val="Nadpis5"/>
    <w:rsid w:val="00CB577A"/>
    <w:rPr>
      <w:b/>
      <w:lang w:val="cs-CZ" w:eastAsia="en-US"/>
    </w:rPr>
  </w:style>
  <w:style w:type="character" w:customStyle="1" w:styleId="Nadpis6Char">
    <w:name w:val="Nadpis 6 Char"/>
    <w:basedOn w:val="Predvolenpsmoodseku"/>
    <w:link w:val="Nadpis6"/>
    <w:rsid w:val="00CB577A"/>
    <w:rPr>
      <w:sz w:val="24"/>
      <w:lang w:val="cs-CZ" w:eastAsia="en-US"/>
    </w:rPr>
  </w:style>
  <w:style w:type="character" w:customStyle="1" w:styleId="Nadpis7Char">
    <w:name w:val="Nadpis 7 Char"/>
    <w:basedOn w:val="Predvolenpsmoodseku"/>
    <w:link w:val="Nadpis7"/>
    <w:rsid w:val="00CB577A"/>
    <w:rPr>
      <w:b/>
      <w:sz w:val="28"/>
      <w:lang w:val="cs-CZ" w:eastAsia="en-US"/>
    </w:rPr>
  </w:style>
  <w:style w:type="character" w:customStyle="1" w:styleId="Nadpis8Char">
    <w:name w:val="Nadpis 8 Char"/>
    <w:basedOn w:val="Predvolenpsmoodseku"/>
    <w:link w:val="Nadpis8"/>
    <w:rsid w:val="00CB577A"/>
    <w:rPr>
      <w:i/>
      <w:sz w:val="14"/>
      <w:lang w:val="cs-CZ" w:eastAsia="en-US"/>
    </w:rPr>
  </w:style>
  <w:style w:type="character" w:customStyle="1" w:styleId="Nadpis9Char">
    <w:name w:val="Nadpis 9 Char"/>
    <w:basedOn w:val="Predvolenpsmoodseku"/>
    <w:link w:val="Nadpis9"/>
    <w:rsid w:val="00CB577A"/>
    <w:rPr>
      <w:i/>
      <w:sz w:val="14"/>
      <w:lang w:val="en-GB" w:eastAsia="en-US"/>
    </w:rPr>
  </w:style>
  <w:style w:type="character" w:customStyle="1" w:styleId="PtaChar">
    <w:name w:val="Päta Char"/>
    <w:basedOn w:val="Predvolenpsmoodseku"/>
    <w:link w:val="Pta"/>
    <w:rsid w:val="00CB577A"/>
    <w:rPr>
      <w:sz w:val="18"/>
      <w:lang w:val="cs-CZ" w:eastAsia="en-US"/>
    </w:rPr>
  </w:style>
  <w:style w:type="character" w:customStyle="1" w:styleId="HlavikaChar">
    <w:name w:val="Hlavička Char"/>
    <w:basedOn w:val="Predvolenpsmoodseku"/>
    <w:link w:val="Hlavika"/>
    <w:rsid w:val="00CB577A"/>
    <w:rPr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rsid w:val="00CB577A"/>
    <w:rPr>
      <w:lang w:val="cs-CZ" w:eastAsia="en-US"/>
    </w:rPr>
  </w:style>
  <w:style w:type="character" w:customStyle="1" w:styleId="TextbublinyChar">
    <w:name w:val="Text bubliny Char"/>
    <w:basedOn w:val="Predvolenpsmoodseku"/>
    <w:link w:val="Textbubliny"/>
    <w:semiHidden/>
    <w:rsid w:val="00CB577A"/>
    <w:rPr>
      <w:rFonts w:ascii="Tahoma" w:hAnsi="Tahoma" w:cs="Tahoma"/>
      <w:sz w:val="16"/>
      <w:szCs w:val="16"/>
      <w:lang w:val="cs-CZ" w:eastAsia="en-US"/>
    </w:rPr>
  </w:style>
  <w:style w:type="character" w:customStyle="1" w:styleId="Zkladntext2Char">
    <w:name w:val="Základný text 2 Char"/>
    <w:basedOn w:val="Predvolenpsmoodseku"/>
    <w:link w:val="Zkladntext2"/>
    <w:rsid w:val="00CB577A"/>
    <w:rPr>
      <w:rFonts w:ascii="Arial" w:hAnsi="Arial"/>
      <w:i/>
      <w:sz w:val="24"/>
      <w:u w:val="single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B577A"/>
    <w:rPr>
      <w:sz w:val="16"/>
      <w:szCs w:val="16"/>
      <w:lang w:val="cs-CZ" w:eastAsia="en-US"/>
    </w:rPr>
  </w:style>
  <w:style w:type="character" w:customStyle="1" w:styleId="Zkladntext3Char">
    <w:name w:val="Základný text 3 Char"/>
    <w:basedOn w:val="Predvolenpsmoodseku"/>
    <w:link w:val="Zkladntext3"/>
    <w:rsid w:val="00CB577A"/>
    <w:rPr>
      <w:sz w:val="16"/>
      <w:szCs w:val="16"/>
      <w:lang w:val="cs-CZ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CB577A"/>
    <w:rPr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CB577A"/>
    <w:rPr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link w:val="TextbublinyChar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063304"/>
    <w:pPr>
      <w:spacing w:after="120"/>
      <w:ind w:left="283"/>
    </w:pPr>
  </w:style>
  <w:style w:type="paragraph" w:styleId="Textpoznmkypodiarou">
    <w:name w:val="footnote text"/>
    <w:basedOn w:val="Normlny"/>
    <w:link w:val="TextpoznmkypodiarouChar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  <w:lang w:val="sk-SK" w:eastAsia="sk-SK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56464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CB577A"/>
    <w:rPr>
      <w:b/>
      <w:caps/>
      <w:u w:val="single"/>
      <w:shd w:val="solid" w:color="FFFFFF" w:fill="FFFFFF"/>
      <w:lang w:val="cs-CZ" w:eastAsia="en-US"/>
    </w:rPr>
  </w:style>
  <w:style w:type="character" w:customStyle="1" w:styleId="Nadpis2Char">
    <w:name w:val="Nadpis 2 Char"/>
    <w:basedOn w:val="Predvolenpsmoodseku"/>
    <w:link w:val="Nadpis2"/>
    <w:rsid w:val="00CB577A"/>
    <w:rPr>
      <w:b/>
      <w:lang w:val="cs-CZ" w:eastAsia="en-US"/>
    </w:rPr>
  </w:style>
  <w:style w:type="character" w:customStyle="1" w:styleId="Nadpis3Char">
    <w:name w:val="Nadpis 3 Char"/>
    <w:basedOn w:val="Predvolenpsmoodseku"/>
    <w:link w:val="Nadpis3"/>
    <w:rsid w:val="00CB577A"/>
    <w:rPr>
      <w:i/>
      <w:lang w:val="cs-CZ" w:eastAsia="en-US"/>
    </w:rPr>
  </w:style>
  <w:style w:type="character" w:customStyle="1" w:styleId="Nadpis4Char">
    <w:name w:val="Nadpis 4 Char"/>
    <w:basedOn w:val="Predvolenpsmoodseku"/>
    <w:link w:val="Nadpis4"/>
    <w:rsid w:val="00CB577A"/>
    <w:rPr>
      <w:b/>
      <w:lang w:val="cs-CZ" w:eastAsia="en-US"/>
    </w:rPr>
  </w:style>
  <w:style w:type="character" w:customStyle="1" w:styleId="Nadpis5Char">
    <w:name w:val="Nadpis 5 Char"/>
    <w:basedOn w:val="Predvolenpsmoodseku"/>
    <w:link w:val="Nadpis5"/>
    <w:rsid w:val="00CB577A"/>
    <w:rPr>
      <w:b/>
      <w:lang w:val="cs-CZ" w:eastAsia="en-US"/>
    </w:rPr>
  </w:style>
  <w:style w:type="character" w:customStyle="1" w:styleId="Nadpis6Char">
    <w:name w:val="Nadpis 6 Char"/>
    <w:basedOn w:val="Predvolenpsmoodseku"/>
    <w:link w:val="Nadpis6"/>
    <w:rsid w:val="00CB577A"/>
    <w:rPr>
      <w:sz w:val="24"/>
      <w:lang w:val="cs-CZ" w:eastAsia="en-US"/>
    </w:rPr>
  </w:style>
  <w:style w:type="character" w:customStyle="1" w:styleId="Nadpis7Char">
    <w:name w:val="Nadpis 7 Char"/>
    <w:basedOn w:val="Predvolenpsmoodseku"/>
    <w:link w:val="Nadpis7"/>
    <w:rsid w:val="00CB577A"/>
    <w:rPr>
      <w:b/>
      <w:sz w:val="28"/>
      <w:lang w:val="cs-CZ" w:eastAsia="en-US"/>
    </w:rPr>
  </w:style>
  <w:style w:type="character" w:customStyle="1" w:styleId="Nadpis8Char">
    <w:name w:val="Nadpis 8 Char"/>
    <w:basedOn w:val="Predvolenpsmoodseku"/>
    <w:link w:val="Nadpis8"/>
    <w:rsid w:val="00CB577A"/>
    <w:rPr>
      <w:i/>
      <w:sz w:val="14"/>
      <w:lang w:val="cs-CZ" w:eastAsia="en-US"/>
    </w:rPr>
  </w:style>
  <w:style w:type="character" w:customStyle="1" w:styleId="Nadpis9Char">
    <w:name w:val="Nadpis 9 Char"/>
    <w:basedOn w:val="Predvolenpsmoodseku"/>
    <w:link w:val="Nadpis9"/>
    <w:rsid w:val="00CB577A"/>
    <w:rPr>
      <w:i/>
      <w:sz w:val="14"/>
      <w:lang w:val="en-GB" w:eastAsia="en-US"/>
    </w:rPr>
  </w:style>
  <w:style w:type="character" w:customStyle="1" w:styleId="PtaChar">
    <w:name w:val="Päta Char"/>
    <w:basedOn w:val="Predvolenpsmoodseku"/>
    <w:link w:val="Pta"/>
    <w:rsid w:val="00CB577A"/>
    <w:rPr>
      <w:sz w:val="18"/>
      <w:lang w:val="cs-CZ" w:eastAsia="en-US"/>
    </w:rPr>
  </w:style>
  <w:style w:type="character" w:customStyle="1" w:styleId="HlavikaChar">
    <w:name w:val="Hlavička Char"/>
    <w:basedOn w:val="Predvolenpsmoodseku"/>
    <w:link w:val="Hlavika"/>
    <w:rsid w:val="00CB577A"/>
    <w:rPr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rsid w:val="00CB577A"/>
    <w:rPr>
      <w:lang w:val="cs-CZ" w:eastAsia="en-US"/>
    </w:rPr>
  </w:style>
  <w:style w:type="character" w:customStyle="1" w:styleId="TextbublinyChar">
    <w:name w:val="Text bubliny Char"/>
    <w:basedOn w:val="Predvolenpsmoodseku"/>
    <w:link w:val="Textbubliny"/>
    <w:semiHidden/>
    <w:rsid w:val="00CB577A"/>
    <w:rPr>
      <w:rFonts w:ascii="Tahoma" w:hAnsi="Tahoma" w:cs="Tahoma"/>
      <w:sz w:val="16"/>
      <w:szCs w:val="16"/>
      <w:lang w:val="cs-CZ" w:eastAsia="en-US"/>
    </w:rPr>
  </w:style>
  <w:style w:type="character" w:customStyle="1" w:styleId="Zkladntext2Char">
    <w:name w:val="Základný text 2 Char"/>
    <w:basedOn w:val="Predvolenpsmoodseku"/>
    <w:link w:val="Zkladntext2"/>
    <w:rsid w:val="00CB577A"/>
    <w:rPr>
      <w:rFonts w:ascii="Arial" w:hAnsi="Arial"/>
      <w:i/>
      <w:sz w:val="24"/>
      <w:u w:val="single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B577A"/>
    <w:rPr>
      <w:sz w:val="16"/>
      <w:szCs w:val="16"/>
      <w:lang w:val="cs-CZ" w:eastAsia="en-US"/>
    </w:rPr>
  </w:style>
  <w:style w:type="character" w:customStyle="1" w:styleId="Zkladntext3Char">
    <w:name w:val="Základný text 3 Char"/>
    <w:basedOn w:val="Predvolenpsmoodseku"/>
    <w:link w:val="Zkladntext3"/>
    <w:rsid w:val="00CB577A"/>
    <w:rPr>
      <w:sz w:val="16"/>
      <w:szCs w:val="16"/>
      <w:lang w:val="cs-CZ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CB577A"/>
    <w:rPr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CB577A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A2F7E-477C-4AC4-92A5-8E3995ED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197</TotalTime>
  <Pages>33</Pages>
  <Words>6097</Words>
  <Characters>34757</Characters>
  <Application>Microsoft Office Word</Application>
  <DocSecurity>0</DocSecurity>
  <Lines>289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/>
  <LinksUpToDate>false</LinksUpToDate>
  <CharactersWithSpaces>40773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Zuzana Čierniková</cp:lastModifiedBy>
  <cp:revision>9</cp:revision>
  <cp:lastPrinted>2014-04-27T08:26:00Z</cp:lastPrinted>
  <dcterms:created xsi:type="dcterms:W3CDTF">2014-04-29T11:22:00Z</dcterms:created>
  <dcterms:modified xsi:type="dcterms:W3CDTF">2014-04-30T16:46:00Z</dcterms:modified>
</cp:coreProperties>
</file>