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41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7"/>
        <w:gridCol w:w="2110"/>
        <w:gridCol w:w="7125"/>
        <w:gridCol w:w="15"/>
      </w:tblGrid>
      <w:tr w:rsidR="001467F1" w:rsidRPr="002E1542" w:rsidTr="005A5912">
        <w:trPr>
          <w:gridBefore w:val="1"/>
          <w:gridAfter w:val="1"/>
          <w:wBefore w:w="20" w:type="pct"/>
          <w:wAfter w:w="8" w:type="pct"/>
          <w:trHeight w:val="57"/>
          <w:jc w:val="center"/>
        </w:trPr>
        <w:tc>
          <w:tcPr>
            <w:tcW w:w="497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467F1" w:rsidRPr="00144B68" w:rsidRDefault="001467F1" w:rsidP="00144B68">
            <w:pPr>
              <w:ind w:right="-468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.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nformácie o účtovnej jednotk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e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:</w:t>
            </w:r>
          </w:p>
        </w:tc>
      </w:tr>
      <w:tr w:rsidR="001467F1" w:rsidRPr="002E1542" w:rsidTr="005A5912">
        <w:trPr>
          <w:gridBefore w:val="1"/>
          <w:gridAfter w:val="1"/>
          <w:wBefore w:w="20" w:type="pct"/>
          <w:wAfter w:w="8" w:type="pct"/>
          <w:trHeight w:val="57"/>
          <w:jc w:val="center"/>
        </w:trPr>
        <w:tc>
          <w:tcPr>
            <w:tcW w:w="497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</w:p>
        </w:tc>
      </w:tr>
      <w:tr w:rsidR="001467F1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80"/>
        </w:trPr>
        <w:tc>
          <w:tcPr>
            <w:tcW w:w="5000" w:type="pct"/>
            <w:gridSpan w:val="4"/>
            <w:tcBorders>
              <w:top w:val="nil"/>
              <w:left w:val="nil"/>
              <w:right w:val="nil"/>
            </w:tcBorders>
            <w:noWrap/>
            <w:vAlign w:val="bottom"/>
          </w:tcPr>
          <w:p w:rsidR="001467F1" w:rsidRPr="002E1542" w:rsidRDefault="001467F1" w:rsidP="00B23F82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 (Tabuľka 1):</w:t>
            </w:r>
          </w:p>
        </w:tc>
      </w:tr>
      <w:tr w:rsidR="001467F1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80"/>
        </w:trPr>
        <w:tc>
          <w:tcPr>
            <w:tcW w:w="1156" w:type="pct"/>
            <w:gridSpan w:val="2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467F1" w:rsidRPr="002E1542" w:rsidRDefault="001467F1" w:rsidP="00B23F82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3844" w:type="pct"/>
            <w:gridSpan w:val="2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467F1" w:rsidRPr="002E1542" w:rsidRDefault="001467F1" w:rsidP="00B23F82">
            <w:pPr>
              <w:jc w:val="both"/>
              <w:rPr>
                <w:rFonts w:ascii="Arial Narrow" w:hAnsi="Arial Narrow" w:cs="Arial Narrow"/>
              </w:rPr>
            </w:pPr>
          </w:p>
        </w:tc>
      </w:tr>
      <w:tr w:rsidR="001467F1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467F1" w:rsidRPr="002E1542" w:rsidRDefault="001467F1" w:rsidP="00B23F82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467F1" w:rsidRPr="002E1542" w:rsidRDefault="001467F1" w:rsidP="00B23F82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BriMont, s r. o.</w:t>
            </w:r>
          </w:p>
        </w:tc>
      </w:tr>
      <w:tr w:rsidR="001467F1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467F1" w:rsidRPr="002E1542" w:rsidRDefault="001467F1" w:rsidP="00B23F82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467F1" w:rsidRPr="002E1542" w:rsidRDefault="001467F1" w:rsidP="00B23F82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Československej Armády  8, 036 01 Martin</w:t>
            </w:r>
          </w:p>
        </w:tc>
      </w:tr>
      <w:tr w:rsidR="001467F1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467F1" w:rsidRPr="002E1542" w:rsidRDefault="001467F1" w:rsidP="00B23F82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467F1" w:rsidRPr="002E1542" w:rsidRDefault="001467F1" w:rsidP="00965D42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03. 01.2009</w:t>
            </w:r>
          </w:p>
        </w:tc>
      </w:tr>
      <w:tr w:rsidR="001467F1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1467F1" w:rsidRDefault="001467F1" w:rsidP="00B23F82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467F1" w:rsidRPr="002E1542" w:rsidRDefault="001467F1" w:rsidP="00965D42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03.01.2009</w:t>
            </w:r>
          </w:p>
        </w:tc>
      </w:tr>
    </w:tbl>
    <w:p w:rsidR="001467F1" w:rsidRPr="002E1542" w:rsidRDefault="001467F1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467F1" w:rsidRDefault="001467F1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Opis hospodárskej</w:t>
      </w:r>
      <w:r w:rsidRPr="002E1542">
        <w:rPr>
          <w:rFonts w:ascii="Arial Narrow" w:hAnsi="Arial Narrow" w:cs="Arial Narrow"/>
          <w:sz w:val="22"/>
          <w:szCs w:val="22"/>
        </w:rPr>
        <w:t xml:space="preserve"> činnosti účto</w:t>
      </w:r>
      <w:r>
        <w:rPr>
          <w:rFonts w:ascii="Arial Narrow" w:hAnsi="Arial Narrow" w:cs="Arial Narrow"/>
          <w:sz w:val="22"/>
          <w:szCs w:val="22"/>
        </w:rPr>
        <w:t>vnej jednotky:</w:t>
      </w:r>
    </w:p>
    <w:p w:rsidR="001467F1" w:rsidRDefault="001467F1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Hlavnou činnosťou spoločnosti je pokrývačstvo, klampiarstvo, prípravné práce k realizácii stavby, dokončovacie stavebné práce pri realizácii exteriérov a interiérov, uskutočňovanie stavieb a ich zmien.</w:t>
      </w:r>
    </w:p>
    <w:p w:rsidR="001467F1" w:rsidRDefault="001467F1" w:rsidP="0075484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160" w:type="pct"/>
        <w:tblInd w:w="10" w:type="dxa"/>
        <w:tblLook w:val="00A0"/>
      </w:tblPr>
      <w:tblGrid>
        <w:gridCol w:w="3928"/>
        <w:gridCol w:w="2687"/>
        <w:gridCol w:w="2969"/>
      </w:tblGrid>
      <w:tr w:rsidR="001467F1" w:rsidRPr="002E1542" w:rsidTr="00144B68">
        <w:trPr>
          <w:trHeight w:val="330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467F1" w:rsidRPr="002E1542" w:rsidRDefault="001467F1" w:rsidP="00144B68">
            <w:pPr>
              <w:ind w:hanging="128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c) Informácie o počte zamestnancov (Tabuľka 2):</w:t>
            </w:r>
          </w:p>
        </w:tc>
      </w:tr>
      <w:tr w:rsidR="001467F1" w:rsidRPr="002E1542" w:rsidTr="00144B68">
        <w:trPr>
          <w:trHeight w:val="80"/>
        </w:trPr>
        <w:tc>
          <w:tcPr>
            <w:tcW w:w="204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54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</w:p>
        </w:tc>
      </w:tr>
      <w:tr w:rsidR="001467F1" w:rsidRPr="002E1542" w:rsidTr="00144B68">
        <w:trPr>
          <w:trHeight w:val="555"/>
        </w:trPr>
        <w:tc>
          <w:tcPr>
            <w:tcW w:w="2049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1467F1" w:rsidRPr="002E1542" w:rsidRDefault="001467F1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402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1467F1" w:rsidRPr="002E1542" w:rsidRDefault="001467F1" w:rsidP="0075132C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49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1467F1" w:rsidRPr="002E1542" w:rsidRDefault="001467F1" w:rsidP="0075132C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1467F1" w:rsidRPr="002E1542" w:rsidTr="00144B68">
        <w:trPr>
          <w:trHeight w:val="390"/>
        </w:trPr>
        <w:tc>
          <w:tcPr>
            <w:tcW w:w="2049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402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467F1" w:rsidRPr="002E1542" w:rsidRDefault="001467F1" w:rsidP="00144B68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7</w:t>
            </w:r>
          </w:p>
        </w:tc>
        <w:tc>
          <w:tcPr>
            <w:tcW w:w="1549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467F1" w:rsidRPr="002E1542" w:rsidRDefault="001467F1" w:rsidP="00144B68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7</w:t>
            </w:r>
          </w:p>
        </w:tc>
      </w:tr>
      <w:tr w:rsidR="001467F1" w:rsidRPr="002E1542" w:rsidTr="00144B68">
        <w:trPr>
          <w:trHeight w:val="555"/>
        </w:trPr>
        <w:tc>
          <w:tcPr>
            <w:tcW w:w="204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40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467F1" w:rsidRPr="002E1542" w:rsidRDefault="001467F1" w:rsidP="00144B68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7</w:t>
            </w:r>
          </w:p>
        </w:tc>
        <w:tc>
          <w:tcPr>
            <w:tcW w:w="154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467F1" w:rsidRPr="002E1542" w:rsidRDefault="001467F1" w:rsidP="00144B68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7</w:t>
            </w:r>
          </w:p>
        </w:tc>
      </w:tr>
      <w:tr w:rsidR="001467F1" w:rsidRPr="002E1542" w:rsidTr="00144B68">
        <w:trPr>
          <w:trHeight w:val="390"/>
        </w:trPr>
        <w:tc>
          <w:tcPr>
            <w:tcW w:w="2049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40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467F1" w:rsidRPr="002E1542" w:rsidRDefault="001467F1" w:rsidP="00144B68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</w:t>
            </w:r>
          </w:p>
        </w:tc>
        <w:tc>
          <w:tcPr>
            <w:tcW w:w="154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467F1" w:rsidRPr="002E1542" w:rsidRDefault="001467F1" w:rsidP="00144B68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</w:t>
            </w:r>
          </w:p>
        </w:tc>
      </w:tr>
    </w:tbl>
    <w:p w:rsidR="001467F1" w:rsidRPr="002E1542" w:rsidRDefault="001467F1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Pr="002E1542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nie je </w:t>
      </w:r>
      <w:r w:rsidRPr="002E1542">
        <w:rPr>
          <w:rFonts w:ascii="Arial Narrow" w:hAnsi="Arial Narrow" w:cs="Arial Narrow"/>
          <w:sz w:val="22"/>
          <w:szCs w:val="22"/>
        </w:rPr>
        <w:t>neobmedzene ručiacim spoločníkom v iných účtovných jednotkách s uvedením obchodného mena a sídla takejto účtovnej jednotky</w:t>
      </w:r>
      <w:r>
        <w:rPr>
          <w:rFonts w:ascii="Arial Narrow" w:hAnsi="Arial Narrow" w:cs="Arial Narrow"/>
          <w:sz w:val="22"/>
          <w:szCs w:val="22"/>
        </w:rPr>
        <w:t>.</w:t>
      </w:r>
    </w:p>
    <w:p w:rsidR="001467F1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P</w:t>
      </w:r>
      <w:r w:rsidRPr="002E1542">
        <w:rPr>
          <w:rFonts w:ascii="Arial Narrow" w:hAnsi="Arial Narrow" w:cs="Arial Narrow"/>
          <w:sz w:val="22"/>
          <w:szCs w:val="22"/>
        </w:rPr>
        <w:t>rávny dôvod n</w:t>
      </w:r>
      <w:r>
        <w:rPr>
          <w:rFonts w:ascii="Arial Narrow" w:hAnsi="Arial Narrow" w:cs="Arial Narrow"/>
          <w:sz w:val="22"/>
          <w:szCs w:val="22"/>
        </w:rPr>
        <w:t xml:space="preserve">a zostavenie účtovnej závierky: </w:t>
      </w:r>
      <w:r w:rsidRPr="00A53BDC">
        <w:rPr>
          <w:rFonts w:ascii="Arial Narrow" w:hAnsi="Arial Narrow" w:cs="Arial Narrow"/>
          <w:sz w:val="22"/>
          <w:szCs w:val="22"/>
        </w:rPr>
        <w:t>riadna účtovná závierka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A53BDC">
        <w:rPr>
          <w:rFonts w:ascii="Arial Narrow" w:hAnsi="Arial Narrow" w:cs="Arial Narrow"/>
          <w:sz w:val="22"/>
          <w:szCs w:val="22"/>
        </w:rPr>
        <w:t>k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A53BDC">
        <w:rPr>
          <w:rFonts w:ascii="Arial Narrow" w:hAnsi="Arial Narrow" w:cs="Arial Narrow"/>
          <w:sz w:val="22"/>
          <w:szCs w:val="22"/>
        </w:rPr>
        <w:t xml:space="preserve"> 31.12.201</w:t>
      </w:r>
      <w:r>
        <w:rPr>
          <w:rFonts w:ascii="Arial Narrow" w:hAnsi="Arial Narrow" w:cs="Arial Narrow"/>
          <w:sz w:val="22"/>
          <w:szCs w:val="22"/>
        </w:rPr>
        <w:t>3.</w:t>
      </w:r>
    </w:p>
    <w:p w:rsidR="001467F1" w:rsidRPr="002E1542" w:rsidRDefault="001467F1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467F1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D</w:t>
      </w:r>
      <w:r w:rsidRPr="002E1542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2E1542">
        <w:rPr>
          <w:rFonts w:ascii="Arial Narrow" w:hAnsi="Arial Narrow" w:cs="Arial Narrow"/>
          <w:sz w:val="22"/>
          <w:szCs w:val="22"/>
        </w:rPr>
        <w:t>predchádzajúce účtovné obdobie prísl</w:t>
      </w:r>
      <w:r>
        <w:rPr>
          <w:rFonts w:ascii="Arial Narrow" w:hAnsi="Arial Narrow" w:cs="Arial Narrow"/>
          <w:sz w:val="22"/>
          <w:szCs w:val="22"/>
        </w:rPr>
        <w:t>ušným orgánom účtovnej jednotky: 26.06. 2013.</w:t>
      </w:r>
    </w:p>
    <w:p w:rsidR="001467F1" w:rsidRPr="002E1542" w:rsidRDefault="001467F1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467F1" w:rsidRPr="00A53BDC" w:rsidRDefault="001467F1" w:rsidP="00A53BDC">
      <w:pPr>
        <w:ind w:right="-468"/>
        <w:jc w:val="both"/>
        <w:rPr>
          <w:rFonts w:ascii="Arial Narrow" w:hAnsi="Arial Narrow" w:cs="Arial Narrow"/>
          <w:strike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C. </w:t>
      </w:r>
      <w:r>
        <w:rPr>
          <w:rFonts w:ascii="Arial Narrow" w:hAnsi="Arial Narrow" w:cs="Arial Narrow"/>
          <w:b/>
          <w:bCs/>
          <w:sz w:val="22"/>
          <w:szCs w:val="22"/>
        </w:rPr>
        <w:t>Ú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nie je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súčasťou konsolidovaného celku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:rsidR="001467F1" w:rsidRDefault="001467F1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467F1" w:rsidRDefault="001467F1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:rsidR="001467F1" w:rsidRDefault="001467F1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467F1" w:rsidRPr="002E1542" w:rsidRDefault="001467F1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 w:rsidRPr="002E1542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1467F1" w:rsidRPr="002E1542" w:rsidRDefault="001467F1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</w:t>
      </w:r>
      <w:r w:rsidRPr="002E1542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1467F1" w:rsidRPr="002E1542" w:rsidRDefault="001467F1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</w:t>
      </w:r>
      <w:r w:rsidRPr="002E1542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1467F1" w:rsidRPr="002E1542" w:rsidRDefault="001467F1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</w:t>
      </w:r>
      <w:r w:rsidRPr="002E1542">
        <w:rPr>
          <w:rFonts w:ascii="Arial Narrow" w:hAnsi="Arial Narrow" w:cs="Arial Narrow"/>
          <w:sz w:val="22"/>
          <w:szCs w:val="22"/>
        </w:rPr>
        <w:t>výnosoch,</w:t>
      </w:r>
    </w:p>
    <w:p w:rsidR="001467F1" w:rsidRPr="002E1542" w:rsidRDefault="001467F1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</w:t>
      </w:r>
      <w:r w:rsidRPr="002E1542">
        <w:rPr>
          <w:rFonts w:ascii="Arial Narrow" w:hAnsi="Arial Narrow" w:cs="Arial Narrow"/>
          <w:sz w:val="22"/>
          <w:szCs w:val="22"/>
        </w:rPr>
        <w:t>nákladoch,</w:t>
      </w:r>
    </w:p>
    <w:p w:rsidR="001467F1" w:rsidRPr="002E1542" w:rsidRDefault="001467F1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</w:t>
      </w:r>
      <w:r w:rsidRPr="002E1542">
        <w:rPr>
          <w:rFonts w:ascii="Arial Narrow" w:hAnsi="Arial Narrow" w:cs="Arial Narrow"/>
          <w:sz w:val="22"/>
          <w:szCs w:val="22"/>
        </w:rPr>
        <w:t>daniach z príjmov,</w:t>
      </w:r>
    </w:p>
    <w:p w:rsidR="001467F1" w:rsidRDefault="001467F1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prehľade zmien vlastného imania </w:t>
      </w:r>
    </w:p>
    <w:p w:rsidR="001467F1" w:rsidRPr="002E1542" w:rsidRDefault="001467F1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467F1" w:rsidRDefault="001467F1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Pr="002E1542" w:rsidRDefault="001467F1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1467F1" w:rsidRPr="002E1542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Spoločnosť zostavila účtovnú </w:t>
      </w:r>
      <w:r w:rsidRPr="00A53BDC">
        <w:rPr>
          <w:rFonts w:ascii="Arial Narrow" w:hAnsi="Arial Narrow" w:cs="Arial Narrow"/>
          <w:sz w:val="22"/>
          <w:szCs w:val="22"/>
        </w:rPr>
        <w:t xml:space="preserve"> závierku za predpokladu nepretržitého pokračovania vo svojej činnosti.</w:t>
      </w:r>
    </w:p>
    <w:p w:rsidR="001467F1" w:rsidRDefault="001467F1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V roku 2013 nenastali zásadné zmeny v účtovných metódach s dopadom na </w:t>
      </w:r>
      <w:r w:rsidRPr="002E1542">
        <w:rPr>
          <w:rFonts w:ascii="Arial Narrow" w:hAnsi="Arial Narrow" w:cs="Arial Narrow"/>
          <w:sz w:val="22"/>
          <w:szCs w:val="22"/>
        </w:rPr>
        <w:t>hodnotu majetku, záväzkov, vlastného imania a výsledku hospodárenia účtovnej jednotky</w:t>
      </w:r>
      <w:r>
        <w:rPr>
          <w:rFonts w:ascii="Arial Narrow" w:hAnsi="Arial Narrow" w:cs="Arial Narrow"/>
          <w:sz w:val="22"/>
          <w:szCs w:val="22"/>
        </w:rPr>
        <w:t xml:space="preserve">. </w:t>
      </w:r>
    </w:p>
    <w:p w:rsidR="001467F1" w:rsidRDefault="001467F1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Pr="002E1542" w:rsidRDefault="001467F1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S</w:t>
      </w:r>
      <w:r w:rsidRPr="002E1542">
        <w:rPr>
          <w:rFonts w:ascii="Arial Narrow" w:hAnsi="Arial Narrow" w:cs="Arial Narrow"/>
          <w:sz w:val="22"/>
          <w:szCs w:val="22"/>
        </w:rPr>
        <w:t>pôsob o</w:t>
      </w:r>
      <w:r>
        <w:rPr>
          <w:rFonts w:ascii="Arial Narrow" w:hAnsi="Arial Narrow" w:cs="Arial Narrow"/>
          <w:sz w:val="22"/>
          <w:szCs w:val="22"/>
        </w:rPr>
        <w:t xml:space="preserve">ceňovania jednotlivých zložiek </w:t>
      </w:r>
      <w:r w:rsidRPr="002E1542">
        <w:rPr>
          <w:rFonts w:ascii="Arial Narrow" w:hAnsi="Arial Narrow" w:cs="Arial Narrow"/>
          <w:sz w:val="22"/>
          <w:szCs w:val="22"/>
        </w:rPr>
        <w:t>majetku a záväzkov v členení na</w:t>
      </w:r>
      <w:r>
        <w:rPr>
          <w:rFonts w:ascii="Arial Narrow" w:hAnsi="Arial Narrow" w:cs="Arial Narrow"/>
          <w:sz w:val="22"/>
          <w:szCs w:val="22"/>
        </w:rPr>
        <w:t>:</w:t>
      </w:r>
    </w:p>
    <w:p w:rsidR="001467F1" w:rsidRDefault="001467F1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Pr="00A97FED" w:rsidRDefault="001467F1" w:rsidP="00F75886">
      <w:pPr>
        <w:pStyle w:val="ListParagraph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Dlhodobý majetok obstaraný kúpou:</w:t>
      </w:r>
    </w:p>
    <w:p w:rsidR="001467F1" w:rsidRDefault="001467F1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Dlhodobý hmotný majetok (</w:t>
      </w:r>
      <w:r w:rsidRPr="000F34D2">
        <w:rPr>
          <w:rFonts w:ascii="Arial Narrow" w:hAnsi="Arial Narrow" w:cs="Arial Narrow"/>
          <w:sz w:val="22"/>
          <w:szCs w:val="22"/>
        </w:rPr>
        <w:t>DHM</w:t>
      </w:r>
      <w:r>
        <w:rPr>
          <w:rFonts w:ascii="Arial Narrow" w:hAnsi="Arial Narrow" w:cs="Arial Narrow"/>
          <w:sz w:val="22"/>
          <w:szCs w:val="22"/>
        </w:rPr>
        <w:t xml:space="preserve">)a dlhodobý nehmotný majetok (DNM) sa oceňuje </w:t>
      </w:r>
      <w:r w:rsidRPr="000F34D2">
        <w:rPr>
          <w:rFonts w:ascii="Arial Narrow" w:hAnsi="Arial Narrow" w:cs="Arial Narrow"/>
          <w:sz w:val="22"/>
          <w:szCs w:val="22"/>
        </w:rPr>
        <w:t>ku dňu uskutočnenia účtovného prípadu</w:t>
      </w:r>
      <w:r>
        <w:rPr>
          <w:rFonts w:ascii="Arial Narrow" w:hAnsi="Arial Narrow" w:cs="Arial Narrow"/>
          <w:sz w:val="22"/>
          <w:szCs w:val="22"/>
        </w:rPr>
        <w:t xml:space="preserve"> obstarávacou cenou </w:t>
      </w:r>
      <w:r w:rsidRPr="00365AA2">
        <w:rPr>
          <w:rFonts w:ascii="Arial Narrow" w:hAnsi="Arial Narrow" w:cs="Arial Narrow"/>
          <w:sz w:val="22"/>
          <w:szCs w:val="22"/>
        </w:rPr>
        <w:t>vrátane nákladov súvisiacich s jeho obstaraním</w:t>
      </w:r>
      <w:r>
        <w:rPr>
          <w:rFonts w:ascii="Arial Narrow" w:hAnsi="Arial Narrow" w:cs="Arial Narrow"/>
          <w:sz w:val="22"/>
          <w:szCs w:val="22"/>
        </w:rPr>
        <w:t xml:space="preserve"> (</w:t>
      </w:r>
      <w:r w:rsidRPr="00365AA2">
        <w:rPr>
          <w:rFonts w:ascii="Arial Narrow" w:hAnsi="Arial Narrow" w:cs="Arial Narrow"/>
          <w:sz w:val="22"/>
          <w:szCs w:val="22"/>
        </w:rPr>
        <w:t>prepravné, poistné, clo, provízia a vnútroorganizačné služby – aktivuje sa tu prepravné</w:t>
      </w:r>
      <w:r>
        <w:rPr>
          <w:rFonts w:ascii="Arial Narrow" w:hAnsi="Arial Narrow" w:cs="Arial Narrow"/>
          <w:sz w:val="22"/>
          <w:szCs w:val="22"/>
        </w:rPr>
        <w:t>).</w:t>
      </w:r>
    </w:p>
    <w:p w:rsidR="001467F1" w:rsidRDefault="001467F1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1467F1" w:rsidRPr="00A97FED" w:rsidRDefault="001467F1" w:rsidP="00F75886">
      <w:pPr>
        <w:pStyle w:val="ListParagraph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b/>
          <w:sz w:val="22"/>
          <w:szCs w:val="22"/>
        </w:rPr>
        <w:t>Účtovná jednotka nevlastn</w:t>
      </w:r>
      <w:r>
        <w:rPr>
          <w:rFonts w:ascii="Arial Narrow" w:hAnsi="Arial Narrow" w:cs="Arial Narrow"/>
          <w:b/>
          <w:sz w:val="22"/>
          <w:szCs w:val="22"/>
        </w:rPr>
        <w:t>í D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lhodobý finančný majetok</w:t>
      </w:r>
      <w:r w:rsidRPr="00A97FED">
        <w:rPr>
          <w:rFonts w:ascii="Arial Narrow" w:hAnsi="Arial Narrow" w:cs="Arial Narrow"/>
          <w:sz w:val="22"/>
          <w:szCs w:val="22"/>
        </w:rPr>
        <w:t>.</w:t>
      </w:r>
    </w:p>
    <w:p w:rsidR="001467F1" w:rsidRPr="002E1542" w:rsidRDefault="001467F1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F75886">
      <w:pPr>
        <w:pStyle w:val="ListParagraph"/>
        <w:numPr>
          <w:ilvl w:val="0"/>
          <w:numId w:val="3"/>
        </w:numPr>
        <w:ind w:hanging="480"/>
        <w:jc w:val="both"/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Zásoby obstarané kúpou</w:t>
      </w:r>
      <w:r w:rsidRPr="00A97FED">
        <w:rPr>
          <w:rFonts w:ascii="Arial Narrow" w:hAnsi="Arial Narrow" w:cs="Arial Narrow"/>
          <w:b/>
          <w:sz w:val="22"/>
          <w:szCs w:val="22"/>
        </w:rPr>
        <w:t>:</w:t>
      </w:r>
    </w:p>
    <w:p w:rsidR="001467F1" w:rsidRPr="00254763" w:rsidRDefault="001467F1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254763">
        <w:rPr>
          <w:rFonts w:ascii="Arial Narrow" w:hAnsi="Arial Narrow" w:cs="Arial Narrow"/>
          <w:sz w:val="22"/>
          <w:szCs w:val="22"/>
        </w:rPr>
        <w:t>Oceňovacie veličiny používané na obstaranie zásob:</w:t>
      </w:r>
    </w:p>
    <w:p w:rsidR="001467F1" w:rsidRPr="00254763" w:rsidRDefault="001467F1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254763">
        <w:rPr>
          <w:rFonts w:ascii="Arial Narrow" w:hAnsi="Arial Narrow" w:cs="Arial Narrow"/>
          <w:sz w:val="22"/>
          <w:szCs w:val="22"/>
        </w:rPr>
        <w:t>Obstarávacia cena (OC) – nakupované zásoby od dodávateľa</w:t>
      </w:r>
      <w:r>
        <w:rPr>
          <w:rFonts w:ascii="Arial Narrow" w:hAnsi="Arial Narrow" w:cs="Arial Narrow"/>
          <w:sz w:val="22"/>
          <w:szCs w:val="22"/>
        </w:rPr>
        <w:t xml:space="preserve"> bez DPH = c</w:t>
      </w:r>
      <w:r w:rsidRPr="00254763">
        <w:rPr>
          <w:rFonts w:ascii="Arial Narrow" w:hAnsi="Arial Narrow" w:cs="Arial Narrow"/>
          <w:sz w:val="22"/>
          <w:szCs w:val="22"/>
        </w:rPr>
        <w:t>ena zásob (cena</w:t>
      </w:r>
      <w:r>
        <w:rPr>
          <w:rFonts w:ascii="Arial Narrow" w:hAnsi="Arial Narrow" w:cs="Arial Narrow"/>
          <w:sz w:val="22"/>
          <w:szCs w:val="22"/>
        </w:rPr>
        <w:t>,</w:t>
      </w:r>
      <w:r w:rsidRPr="00254763">
        <w:rPr>
          <w:rFonts w:ascii="Arial Narrow" w:hAnsi="Arial Narrow" w:cs="Arial Narrow"/>
          <w:sz w:val="22"/>
          <w:szCs w:val="22"/>
        </w:rPr>
        <w:t xml:space="preserve"> za ktorú boli zásoby obstarané) a náklady súvisiace s obstaraním (externé – prepravné, poistné, clo, provízia</w:t>
      </w:r>
      <w:r>
        <w:rPr>
          <w:rFonts w:ascii="Arial Narrow" w:hAnsi="Arial Narrow" w:cs="Arial Narrow"/>
          <w:sz w:val="22"/>
          <w:szCs w:val="22"/>
        </w:rPr>
        <w:t>)</w:t>
      </w:r>
    </w:p>
    <w:p w:rsidR="001467F1" w:rsidRDefault="001467F1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Dňom oceňovania zásob je </w:t>
      </w:r>
      <w:r w:rsidRPr="00254763">
        <w:rPr>
          <w:rFonts w:ascii="Arial Narrow" w:hAnsi="Arial Narrow" w:cs="Arial Narrow"/>
          <w:sz w:val="22"/>
          <w:szCs w:val="22"/>
        </w:rPr>
        <w:t>deň uskutočnenia účtovného prípadu, ktorým je – deň obstarania zásob</w:t>
      </w:r>
      <w:r>
        <w:rPr>
          <w:rFonts w:ascii="Arial Narrow" w:hAnsi="Arial Narrow" w:cs="Arial Narrow"/>
          <w:sz w:val="22"/>
          <w:szCs w:val="22"/>
        </w:rPr>
        <w:t>,</w:t>
      </w:r>
      <w:r w:rsidRPr="00254763">
        <w:rPr>
          <w:rFonts w:ascii="Arial Narrow" w:hAnsi="Arial Narrow" w:cs="Arial Narrow"/>
          <w:sz w:val="22"/>
          <w:szCs w:val="22"/>
        </w:rPr>
        <w:t> deň úbytku zásob</w:t>
      </w:r>
      <w:r>
        <w:rPr>
          <w:rFonts w:ascii="Arial Narrow" w:hAnsi="Arial Narrow" w:cs="Arial Narrow"/>
          <w:sz w:val="22"/>
          <w:szCs w:val="22"/>
        </w:rPr>
        <w:t xml:space="preserve"> a </w:t>
      </w:r>
      <w:r w:rsidRPr="00254763">
        <w:rPr>
          <w:rFonts w:ascii="Arial Narrow" w:hAnsi="Arial Narrow" w:cs="Arial Narrow"/>
          <w:sz w:val="22"/>
          <w:szCs w:val="22"/>
        </w:rPr>
        <w:t xml:space="preserve">deň, ku ktorému sa zostavuje </w:t>
      </w:r>
      <w:r>
        <w:rPr>
          <w:rFonts w:ascii="Arial Narrow" w:hAnsi="Arial Narrow" w:cs="Arial Narrow"/>
          <w:sz w:val="22"/>
          <w:szCs w:val="22"/>
        </w:rPr>
        <w:t>účtovná závierka .</w:t>
      </w:r>
    </w:p>
    <w:p w:rsidR="001467F1" w:rsidRDefault="001467F1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1467F1" w:rsidRPr="00C16DEA" w:rsidRDefault="001467F1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Deň, ku ktorému sa zostavuje účtovná závierka: k</w:t>
      </w:r>
      <w:r w:rsidRPr="00C16DEA">
        <w:rPr>
          <w:rFonts w:ascii="Arial Narrow" w:hAnsi="Arial Narrow" w:cs="Arial Narrow"/>
          <w:sz w:val="22"/>
          <w:szCs w:val="22"/>
        </w:rPr>
        <w:t> tomuto dňu sa prehodnocujú ekonomické úžitky zásob, ak sú nižšie ako ich ocenenie v účtovníctve, vytvára sa k zásobám opravná položka. Tvorí sa na základe zásady opatrnosti a jej výšku tvorí rozdiel medzi  účtovnou hodnotou a čistou realizačnou hodnotou (ČRH). ČRH je predpokladan</w:t>
      </w:r>
      <w:r>
        <w:rPr>
          <w:rFonts w:ascii="Arial Narrow" w:hAnsi="Arial Narrow" w:cs="Arial Narrow"/>
          <w:sz w:val="22"/>
          <w:szCs w:val="22"/>
        </w:rPr>
        <w:t>á</w:t>
      </w:r>
      <w:r w:rsidRPr="00C16DEA">
        <w:rPr>
          <w:rFonts w:ascii="Arial Narrow" w:hAnsi="Arial Narrow" w:cs="Arial Narrow"/>
          <w:sz w:val="22"/>
          <w:szCs w:val="22"/>
        </w:rPr>
        <w:t xml:space="preserve"> predajná cena znížená o predpokladané náklady súvisiace s ich predajom (</w:t>
      </w:r>
      <w:r>
        <w:rPr>
          <w:rFonts w:ascii="Arial Narrow" w:hAnsi="Arial Narrow" w:cs="Arial Narrow"/>
          <w:sz w:val="22"/>
          <w:szCs w:val="22"/>
        </w:rPr>
        <w:t>vzťahuje sa na</w:t>
      </w:r>
      <w:r w:rsidRPr="00C16DEA">
        <w:rPr>
          <w:rFonts w:ascii="Arial Narrow" w:hAnsi="Arial Narrow" w:cs="Arial Narrow"/>
          <w:sz w:val="22"/>
          <w:szCs w:val="22"/>
        </w:rPr>
        <w:t> všetky druhy zásob).</w:t>
      </w:r>
      <w:r>
        <w:rPr>
          <w:rFonts w:ascii="Arial Narrow" w:hAnsi="Arial Narrow" w:cs="Arial Narrow"/>
          <w:sz w:val="22"/>
          <w:szCs w:val="22"/>
        </w:rPr>
        <w:t xml:space="preserve"> V tomto roku sme OP k zásobám neúčtovali.</w:t>
      </w:r>
    </w:p>
    <w:p w:rsidR="001467F1" w:rsidRPr="002E1542" w:rsidRDefault="001467F1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Pr="00A97FED" w:rsidRDefault="001467F1" w:rsidP="00F75886">
      <w:pPr>
        <w:pStyle w:val="ListParagraph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b/>
          <w:sz w:val="22"/>
          <w:szCs w:val="22"/>
        </w:rPr>
        <w:t>Spoločnosť nemá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zásoby vytvorené vlastnou činnosťou, zásoby obstarané iným spôsobom, zákazkovú výrobu a zákazkovú výstavbu nehnuteľnosti určenej na predaj</w:t>
      </w:r>
      <w:r w:rsidRPr="00A97FED">
        <w:rPr>
          <w:rFonts w:ascii="Arial Narrow" w:hAnsi="Arial Narrow" w:cs="Arial Narrow"/>
          <w:sz w:val="22"/>
          <w:szCs w:val="22"/>
        </w:rPr>
        <w:t>.</w:t>
      </w:r>
    </w:p>
    <w:p w:rsidR="001467F1" w:rsidRDefault="001467F1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F75886">
      <w:pPr>
        <w:pStyle w:val="ListParagraph"/>
        <w:numPr>
          <w:ilvl w:val="0"/>
          <w:numId w:val="3"/>
        </w:numPr>
        <w:ind w:left="240" w:firstLine="0"/>
        <w:jc w:val="both"/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Pohľadávky a záväzky</w:t>
      </w:r>
      <w:r w:rsidRPr="00A97FED">
        <w:rPr>
          <w:rFonts w:ascii="Arial Narrow" w:hAnsi="Arial Narrow" w:cs="Arial Narrow"/>
          <w:sz w:val="22"/>
          <w:szCs w:val="22"/>
        </w:rPr>
        <w:t>sa pri ich vzniku oceňujú menovitou hodnotou – t. j. sumou,</w:t>
      </w:r>
      <w:r>
        <w:rPr>
          <w:rFonts w:ascii="Arial Narrow" w:hAnsi="Arial Narrow" w:cs="Arial Narrow"/>
          <w:sz w:val="22"/>
          <w:szCs w:val="22"/>
        </w:rPr>
        <w:t xml:space="preserve"> na ktorú konkrétna </w:t>
      </w:r>
      <w:r w:rsidRPr="00A97FED">
        <w:rPr>
          <w:rFonts w:ascii="Arial Narrow" w:hAnsi="Arial Narrow" w:cs="Arial Narrow"/>
          <w:sz w:val="22"/>
          <w:szCs w:val="22"/>
        </w:rPr>
        <w:t>pohľadávka alebo záväzok znie, teda je to peňažná suma uvedená na účtovnom doklade.</w:t>
      </w:r>
    </w:p>
    <w:p w:rsidR="001467F1" w:rsidRDefault="001467F1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Ďalej sú </w:t>
      </w:r>
      <w:r w:rsidRPr="003A0900">
        <w:rPr>
          <w:rFonts w:ascii="Arial Narrow" w:hAnsi="Arial Narrow" w:cs="Arial Narrow"/>
          <w:b/>
          <w:sz w:val="22"/>
          <w:szCs w:val="22"/>
        </w:rPr>
        <w:t>pohľadávky a záväzky v CM</w:t>
      </w:r>
      <w:r>
        <w:rPr>
          <w:rFonts w:ascii="Arial Narrow" w:hAnsi="Arial Narrow" w:cs="Arial Narrow"/>
          <w:sz w:val="22"/>
          <w:szCs w:val="22"/>
        </w:rPr>
        <w:t xml:space="preserve"> oceňované:</w:t>
      </w:r>
    </w:p>
    <w:p w:rsidR="001467F1" w:rsidRDefault="001467F1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 deň uskutočnenia účtovného prípadu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 w:rsidRPr="00D11417">
        <w:rPr>
          <w:rFonts w:ascii="Arial Narrow" w:hAnsi="Arial Narrow" w:cs="Arial Narrow"/>
          <w:sz w:val="22"/>
          <w:szCs w:val="22"/>
        </w:rPr>
        <w:t>v</w:t>
      </w:r>
      <w:r>
        <w:rPr>
          <w:rFonts w:ascii="Arial Narrow" w:hAnsi="Arial Narrow" w:cs="Arial Narrow"/>
          <w:sz w:val="22"/>
          <w:szCs w:val="22"/>
        </w:rPr>
        <w:t> </w:t>
      </w:r>
      <w:r w:rsidRPr="00D11417">
        <w:rPr>
          <w:rFonts w:ascii="Arial Narrow" w:hAnsi="Arial Narrow" w:cs="Arial Narrow"/>
          <w:sz w:val="22"/>
          <w:szCs w:val="22"/>
        </w:rPr>
        <w:t>CM</w:t>
      </w:r>
      <w:r>
        <w:rPr>
          <w:rFonts w:ascii="Arial Narrow" w:hAnsi="Arial Narrow" w:cs="Arial Narrow"/>
          <w:sz w:val="22"/>
          <w:szCs w:val="22"/>
        </w:rPr>
        <w:t xml:space="preserve">  </w:t>
      </w:r>
      <w:r w:rsidRPr="003A0900">
        <w:rPr>
          <w:rFonts w:ascii="Arial Narrow" w:hAnsi="Arial Narrow" w:cs="Arial Narrow"/>
          <w:sz w:val="22"/>
          <w:szCs w:val="22"/>
        </w:rPr>
        <w:t>kurzom ECB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3A73DA">
        <w:rPr>
          <w:rFonts w:ascii="Arial Narrow" w:hAnsi="Arial Narrow" w:cs="Arial Narrow"/>
          <w:sz w:val="22"/>
          <w:szCs w:val="22"/>
        </w:rPr>
        <w:t>určený</w:t>
      </w:r>
      <w:r>
        <w:rPr>
          <w:rFonts w:ascii="Arial Narrow" w:hAnsi="Arial Narrow" w:cs="Arial Narrow"/>
          <w:sz w:val="22"/>
          <w:szCs w:val="22"/>
        </w:rPr>
        <w:t>m</w:t>
      </w:r>
      <w:r w:rsidRPr="003A73DA">
        <w:rPr>
          <w:rFonts w:ascii="Arial Narrow" w:hAnsi="Arial Narrow" w:cs="Arial Narrow"/>
          <w:sz w:val="22"/>
          <w:szCs w:val="22"/>
        </w:rPr>
        <w:t xml:space="preserve"> a vyhlásený</w:t>
      </w:r>
      <w:r>
        <w:rPr>
          <w:rFonts w:ascii="Arial Narrow" w:hAnsi="Arial Narrow" w:cs="Arial Narrow"/>
          <w:sz w:val="22"/>
          <w:szCs w:val="22"/>
        </w:rPr>
        <w:t>m</w:t>
      </w:r>
      <w:r w:rsidRPr="003A73DA">
        <w:rPr>
          <w:rFonts w:ascii="Arial Narrow" w:hAnsi="Arial Narrow" w:cs="Arial Narrow"/>
          <w:sz w:val="22"/>
          <w:szCs w:val="22"/>
        </w:rPr>
        <w:t xml:space="preserve"> v deň predchádzajúci dňu uskutočnenia účtovného prípadu</w:t>
      </w:r>
      <w:r>
        <w:rPr>
          <w:rFonts w:ascii="Arial Narrow" w:hAnsi="Arial Narrow" w:cs="Arial Narrow"/>
          <w:sz w:val="22"/>
          <w:szCs w:val="22"/>
        </w:rPr>
        <w:t>,</w:t>
      </w:r>
    </w:p>
    <w:p w:rsidR="001467F1" w:rsidRDefault="001467F1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dňom úhrady záväzku</w:t>
      </w:r>
      <w:r>
        <w:rPr>
          <w:rFonts w:ascii="Arial Narrow" w:hAnsi="Arial Narrow" w:cs="Arial Narrow"/>
          <w:sz w:val="22"/>
          <w:szCs w:val="22"/>
        </w:rPr>
        <w:t xml:space="preserve"> –</w:t>
      </w:r>
      <w:r w:rsidRPr="003A0900">
        <w:rPr>
          <w:rFonts w:ascii="Arial Narrow" w:hAnsi="Arial Narrow" w:cs="Arial Narrow"/>
          <w:sz w:val="22"/>
          <w:szCs w:val="22"/>
        </w:rPr>
        <w:t>kurzom</w:t>
      </w:r>
      <w:r>
        <w:rPr>
          <w:rFonts w:ascii="Arial Narrow" w:hAnsi="Arial Narrow" w:cs="Arial Narrow"/>
          <w:sz w:val="22"/>
          <w:szCs w:val="22"/>
        </w:rPr>
        <w:t xml:space="preserve"> príslušnej komerčnej banky (devízy – predaj) alebo kurzom (dohodnutým vo výhodnejšej sadzbe, než je denný kurz vyhlásený komerčnou bankou) v deň vykonania úhrady,</w:t>
      </w:r>
    </w:p>
    <w:p w:rsidR="001467F1" w:rsidRDefault="001467F1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dňom inkasa pohľadávky</w:t>
      </w:r>
      <w:r>
        <w:rPr>
          <w:rFonts w:ascii="Arial Narrow" w:hAnsi="Arial Narrow" w:cs="Arial Narrow"/>
          <w:sz w:val="22"/>
          <w:szCs w:val="22"/>
        </w:rPr>
        <w:t xml:space="preserve"> -</w:t>
      </w:r>
      <w:r w:rsidRPr="003A0900">
        <w:rPr>
          <w:rFonts w:ascii="Arial Narrow" w:hAnsi="Arial Narrow" w:cs="Arial Narrow"/>
          <w:sz w:val="22"/>
          <w:szCs w:val="22"/>
        </w:rPr>
        <w:t>kurzom</w:t>
      </w:r>
      <w:r>
        <w:rPr>
          <w:rFonts w:ascii="Arial Narrow" w:hAnsi="Arial Narrow" w:cs="Arial Narrow"/>
          <w:sz w:val="22"/>
          <w:szCs w:val="22"/>
        </w:rPr>
        <w:t xml:space="preserve"> príslušnej komerčnej banky, ktorá inkaso z bežného účtu vykoná. </w:t>
      </w:r>
    </w:p>
    <w:p w:rsidR="001467F1" w:rsidRDefault="001467F1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 </w:t>
      </w:r>
      <w:r w:rsidRPr="003A6C3C">
        <w:rPr>
          <w:rFonts w:ascii="Arial Narrow" w:hAnsi="Arial Narrow" w:cs="Arial Narrow"/>
          <w:b/>
          <w:sz w:val="22"/>
          <w:szCs w:val="22"/>
        </w:rPr>
        <w:t>ku dňu zostavenia účtovnej závierky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prepočítaním hodnoty p</w:t>
      </w:r>
      <w:r w:rsidRPr="003A0900">
        <w:rPr>
          <w:rFonts w:ascii="Arial Narrow" w:hAnsi="Arial Narrow" w:cs="Arial Narrow"/>
          <w:sz w:val="22"/>
          <w:szCs w:val="22"/>
        </w:rPr>
        <w:t>ohľadávky a</w:t>
      </w:r>
      <w:r>
        <w:rPr>
          <w:rFonts w:ascii="Arial Narrow" w:hAnsi="Arial Narrow" w:cs="Arial Narrow"/>
          <w:sz w:val="22"/>
          <w:szCs w:val="22"/>
        </w:rPr>
        <w:t>lebo</w:t>
      </w:r>
      <w:r w:rsidRPr="003A0900">
        <w:rPr>
          <w:rFonts w:ascii="Arial Narrow" w:hAnsi="Arial Narrow" w:cs="Arial Narrow"/>
          <w:sz w:val="22"/>
          <w:szCs w:val="22"/>
        </w:rPr>
        <w:t> záväzk</w:t>
      </w:r>
      <w:r>
        <w:rPr>
          <w:rFonts w:ascii="Arial Narrow" w:hAnsi="Arial Narrow" w:cs="Arial Narrow"/>
          <w:sz w:val="22"/>
          <w:szCs w:val="22"/>
        </w:rPr>
        <w:t>u</w:t>
      </w:r>
      <w:r w:rsidRPr="003A0900">
        <w:rPr>
          <w:rFonts w:ascii="Arial Narrow" w:hAnsi="Arial Narrow" w:cs="Arial Narrow"/>
          <w:sz w:val="22"/>
          <w:szCs w:val="22"/>
        </w:rPr>
        <w:t xml:space="preserve"> v</w:t>
      </w:r>
      <w:r>
        <w:rPr>
          <w:rFonts w:ascii="Arial Narrow" w:hAnsi="Arial Narrow" w:cs="Arial Narrow"/>
          <w:sz w:val="22"/>
          <w:szCs w:val="22"/>
        </w:rPr>
        <w:t> </w:t>
      </w:r>
      <w:r w:rsidRPr="003A0900">
        <w:rPr>
          <w:rFonts w:ascii="Arial Narrow" w:hAnsi="Arial Narrow" w:cs="Arial Narrow"/>
          <w:sz w:val="22"/>
          <w:szCs w:val="22"/>
        </w:rPr>
        <w:t>CM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3A0900">
        <w:rPr>
          <w:rFonts w:ascii="Arial Narrow" w:hAnsi="Arial Narrow" w:cs="Arial Narrow"/>
          <w:sz w:val="22"/>
          <w:szCs w:val="22"/>
        </w:rPr>
        <w:t>kurzom ECB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3A73DA">
        <w:rPr>
          <w:rFonts w:ascii="Arial Narrow" w:hAnsi="Arial Narrow" w:cs="Arial Narrow"/>
          <w:sz w:val="22"/>
          <w:szCs w:val="22"/>
        </w:rPr>
        <w:t>určený</w:t>
      </w:r>
      <w:r>
        <w:rPr>
          <w:rFonts w:ascii="Arial Narrow" w:hAnsi="Arial Narrow" w:cs="Arial Narrow"/>
          <w:sz w:val="22"/>
          <w:szCs w:val="22"/>
        </w:rPr>
        <w:t>m</w:t>
      </w:r>
      <w:r w:rsidRPr="003A73DA">
        <w:rPr>
          <w:rFonts w:ascii="Arial Narrow" w:hAnsi="Arial Narrow" w:cs="Arial Narrow"/>
          <w:sz w:val="22"/>
          <w:szCs w:val="22"/>
        </w:rPr>
        <w:t xml:space="preserve"> a vyhlásený</w:t>
      </w:r>
      <w:r>
        <w:rPr>
          <w:rFonts w:ascii="Arial Narrow" w:hAnsi="Arial Narrow" w:cs="Arial Narrow"/>
          <w:sz w:val="22"/>
          <w:szCs w:val="22"/>
        </w:rPr>
        <w:t>m k 31. 12.</w:t>
      </w:r>
    </w:p>
    <w:p w:rsidR="001467F1" w:rsidRDefault="001467F1" w:rsidP="00F75886">
      <w:pPr>
        <w:ind w:left="238"/>
        <w:jc w:val="both"/>
        <w:rPr>
          <w:rFonts w:ascii="Arial Narrow" w:hAnsi="Arial Narrow" w:cs="Arial Narrow"/>
          <w:sz w:val="22"/>
          <w:szCs w:val="22"/>
        </w:rPr>
      </w:pPr>
      <w:r w:rsidRPr="004E422C">
        <w:rPr>
          <w:rFonts w:ascii="Arial Narrow" w:hAnsi="Arial Narrow" w:cs="Arial Narrow"/>
          <w:sz w:val="22"/>
          <w:szCs w:val="22"/>
        </w:rPr>
        <w:t xml:space="preserve">OP  </w:t>
      </w:r>
      <w:r>
        <w:rPr>
          <w:rFonts w:ascii="Arial Narrow" w:hAnsi="Arial Narrow" w:cs="Arial Narrow"/>
          <w:sz w:val="22"/>
          <w:szCs w:val="22"/>
        </w:rPr>
        <w:t xml:space="preserve">k pohľadávkam </w:t>
      </w:r>
      <w:r w:rsidRPr="004E422C">
        <w:rPr>
          <w:rFonts w:ascii="Arial Narrow" w:hAnsi="Arial Narrow" w:cs="Arial Narrow"/>
          <w:sz w:val="22"/>
          <w:szCs w:val="22"/>
        </w:rPr>
        <w:t xml:space="preserve">predstavujú dočasné zníženie hodnoty majetku. </w:t>
      </w:r>
      <w:r>
        <w:rPr>
          <w:rFonts w:ascii="Arial Narrow" w:hAnsi="Arial Narrow" w:cs="Arial Narrow"/>
          <w:sz w:val="22"/>
          <w:szCs w:val="22"/>
        </w:rPr>
        <w:t xml:space="preserve">Účtovná jednotka tvorí </w:t>
      </w:r>
      <w:r w:rsidRPr="004E422C">
        <w:rPr>
          <w:rFonts w:ascii="Arial Narrow" w:hAnsi="Arial Narrow" w:cs="Arial Narrow"/>
          <w:sz w:val="22"/>
          <w:szCs w:val="22"/>
        </w:rPr>
        <w:t xml:space="preserve">OP na základe zásady opatrnosti, ak je opodstatnené predpokladať, že nastalo zníženie hodnoty </w:t>
      </w:r>
      <w:r>
        <w:rPr>
          <w:rFonts w:ascii="Arial Narrow" w:hAnsi="Arial Narrow" w:cs="Arial Narrow"/>
          <w:sz w:val="22"/>
          <w:szCs w:val="22"/>
        </w:rPr>
        <w:t>pohľadávky</w:t>
      </w:r>
      <w:r w:rsidRPr="004E422C">
        <w:rPr>
          <w:rFonts w:ascii="Arial Narrow" w:hAnsi="Arial Narrow" w:cs="Arial Narrow"/>
          <w:sz w:val="22"/>
          <w:szCs w:val="22"/>
        </w:rPr>
        <w:t xml:space="preserve"> oproti pôvodnému oceneniu, okrem trvalého zníženia hodnoty </w:t>
      </w:r>
      <w:r>
        <w:rPr>
          <w:rFonts w:ascii="Arial Narrow" w:hAnsi="Arial Narrow" w:cs="Arial Narrow"/>
          <w:sz w:val="22"/>
          <w:szCs w:val="22"/>
        </w:rPr>
        <w:t>pohľadávky</w:t>
      </w:r>
      <w:r w:rsidRPr="004E422C">
        <w:rPr>
          <w:rFonts w:ascii="Arial Narrow" w:hAnsi="Arial Narrow" w:cs="Arial Narrow"/>
          <w:sz w:val="22"/>
          <w:szCs w:val="22"/>
        </w:rPr>
        <w:t xml:space="preserve">. OP odhaduje predpokladané zníženie hodnoty </w:t>
      </w:r>
      <w:r>
        <w:rPr>
          <w:rFonts w:ascii="Arial Narrow" w:hAnsi="Arial Narrow" w:cs="Arial Narrow"/>
          <w:sz w:val="22"/>
          <w:szCs w:val="22"/>
        </w:rPr>
        <w:t>pohľadávky. V r.2013 spoločnosť o OP k pohľadávkam neúčtovala.</w:t>
      </w:r>
    </w:p>
    <w:p w:rsidR="001467F1" w:rsidRDefault="001467F1" w:rsidP="00F75886">
      <w:pPr>
        <w:ind w:left="238"/>
        <w:jc w:val="both"/>
        <w:rPr>
          <w:rFonts w:ascii="Arial Narrow" w:hAnsi="Arial Narrow" w:cs="Arial Narrow"/>
          <w:sz w:val="22"/>
          <w:szCs w:val="22"/>
        </w:rPr>
      </w:pPr>
    </w:p>
    <w:p w:rsidR="001467F1" w:rsidRPr="002E1542" w:rsidRDefault="001467F1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F75886">
      <w:pPr>
        <w:pStyle w:val="ListParagraph"/>
        <w:numPr>
          <w:ilvl w:val="0"/>
          <w:numId w:val="3"/>
        </w:numPr>
        <w:ind w:hanging="480"/>
        <w:jc w:val="both"/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Krátkodobý finančný majetok:</w:t>
      </w:r>
    </w:p>
    <w:p w:rsidR="001467F1" w:rsidRDefault="001467F1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3A73DA">
        <w:rPr>
          <w:rFonts w:ascii="Arial Narrow" w:hAnsi="Arial Narrow" w:cs="Arial Narrow"/>
          <w:b/>
          <w:sz w:val="22"/>
          <w:szCs w:val="22"/>
        </w:rPr>
        <w:t>Peňažné prostriedky</w:t>
      </w:r>
      <w:r>
        <w:rPr>
          <w:rFonts w:ascii="Arial Narrow" w:hAnsi="Arial Narrow" w:cs="Arial Narrow"/>
          <w:b/>
          <w:sz w:val="22"/>
          <w:szCs w:val="22"/>
        </w:rPr>
        <w:t xml:space="preserve"> (PP)</w:t>
      </w:r>
      <w:r w:rsidRPr="003A73DA">
        <w:rPr>
          <w:rFonts w:ascii="Arial Narrow" w:hAnsi="Arial Narrow" w:cs="Arial Narrow"/>
          <w:sz w:val="22"/>
          <w:szCs w:val="22"/>
        </w:rPr>
        <w:t xml:space="preserve"> sa oceňujú menovitou hodnotou</w:t>
      </w:r>
      <w:r>
        <w:rPr>
          <w:rFonts w:ascii="Arial Narrow" w:hAnsi="Arial Narrow" w:cs="Arial Narrow"/>
          <w:sz w:val="22"/>
          <w:szCs w:val="22"/>
        </w:rPr>
        <w:t>.</w:t>
      </w:r>
      <w:r w:rsidRPr="003A73DA">
        <w:rPr>
          <w:rFonts w:ascii="Arial Narrow" w:hAnsi="Arial Narrow" w:cs="Arial Narrow"/>
          <w:sz w:val="22"/>
          <w:szCs w:val="22"/>
        </w:rPr>
        <w:t xml:space="preserve"> PP v</w:t>
      </w:r>
      <w:r>
        <w:rPr>
          <w:rFonts w:ascii="Arial Narrow" w:hAnsi="Arial Narrow" w:cs="Arial Narrow"/>
          <w:sz w:val="22"/>
          <w:szCs w:val="22"/>
        </w:rPr>
        <w:t> cudzej mene (</w:t>
      </w:r>
      <w:r w:rsidRPr="003A73DA">
        <w:rPr>
          <w:rFonts w:ascii="Arial Narrow" w:hAnsi="Arial Narrow" w:cs="Arial Narrow"/>
          <w:sz w:val="22"/>
          <w:szCs w:val="22"/>
        </w:rPr>
        <w:t>CM</w:t>
      </w:r>
      <w:r>
        <w:rPr>
          <w:rFonts w:ascii="Arial Narrow" w:hAnsi="Arial Narrow" w:cs="Arial Narrow"/>
          <w:sz w:val="22"/>
          <w:szCs w:val="22"/>
        </w:rPr>
        <w:t>)</w:t>
      </w:r>
      <w:r w:rsidRPr="003A73DA">
        <w:rPr>
          <w:rFonts w:ascii="Arial Narrow" w:hAnsi="Arial Narrow" w:cs="Arial Narrow"/>
          <w:sz w:val="22"/>
          <w:szCs w:val="22"/>
        </w:rPr>
        <w:t xml:space="preserve"> sa oceňujú menovitou hodnotou v CM a prepočítavajú sa kurzom príslušnej meny a to vždy ku dňu ocenenia., deň </w:t>
      </w:r>
      <w:r>
        <w:rPr>
          <w:rFonts w:ascii="Arial Narrow" w:hAnsi="Arial Narrow" w:cs="Arial Narrow"/>
          <w:sz w:val="22"/>
          <w:szCs w:val="22"/>
        </w:rPr>
        <w:t>účt. zápisu je</w:t>
      </w:r>
      <w:r w:rsidRPr="003A73DA">
        <w:rPr>
          <w:rFonts w:ascii="Arial Narrow" w:hAnsi="Arial Narrow" w:cs="Arial Narrow"/>
          <w:sz w:val="22"/>
          <w:szCs w:val="22"/>
        </w:rPr>
        <w:t xml:space="preserve"> iný  </w:t>
      </w:r>
    </w:p>
    <w:p w:rsidR="001467F1" w:rsidRPr="003A73DA" w:rsidRDefault="001467F1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3A73DA">
        <w:rPr>
          <w:rFonts w:ascii="Arial Narrow" w:hAnsi="Arial Narrow" w:cs="Arial Narrow"/>
          <w:sz w:val="22"/>
          <w:szCs w:val="22"/>
        </w:rPr>
        <w:t>PP v</w:t>
      </w:r>
      <w:r>
        <w:rPr>
          <w:rFonts w:ascii="Arial Narrow" w:hAnsi="Arial Narrow" w:cs="Arial Narrow"/>
          <w:sz w:val="22"/>
          <w:szCs w:val="22"/>
        </w:rPr>
        <w:t> </w:t>
      </w:r>
      <w:r w:rsidRPr="003A73DA">
        <w:rPr>
          <w:rFonts w:ascii="Arial Narrow" w:hAnsi="Arial Narrow" w:cs="Arial Narrow"/>
          <w:sz w:val="22"/>
          <w:szCs w:val="22"/>
        </w:rPr>
        <w:t>CM</w:t>
      </w:r>
      <w:r>
        <w:rPr>
          <w:rFonts w:ascii="Arial Narrow" w:hAnsi="Arial Narrow" w:cs="Arial Narrow"/>
          <w:sz w:val="22"/>
          <w:szCs w:val="22"/>
        </w:rPr>
        <w:t xml:space="preserve"> účtuje jednotka </w:t>
      </w:r>
      <w:r w:rsidRPr="003A73DA">
        <w:rPr>
          <w:rFonts w:ascii="Arial Narrow" w:hAnsi="Arial Narrow" w:cs="Arial Narrow"/>
          <w:sz w:val="22"/>
          <w:szCs w:val="22"/>
        </w:rPr>
        <w:t>v eurách a v CM.</w:t>
      </w:r>
    </w:p>
    <w:p w:rsidR="001467F1" w:rsidRPr="003A73DA" w:rsidRDefault="001467F1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Ďalej sú PP prostriedky oceňované:</w:t>
      </w:r>
    </w:p>
    <w:p w:rsidR="001467F1" w:rsidRPr="003A6C3C" w:rsidRDefault="001467F1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 deň uskutočnenia účtovného prípadu</w:t>
      </w:r>
      <w:r w:rsidRPr="003A6C3C">
        <w:rPr>
          <w:rFonts w:ascii="Arial Narrow" w:hAnsi="Arial Narrow" w:cs="Arial Narrow"/>
          <w:sz w:val="22"/>
          <w:szCs w:val="22"/>
        </w:rPr>
        <w:t>– deň obstarania CM (príjem), deň úbytku CM (výdavok)</w:t>
      </w:r>
      <w:r>
        <w:rPr>
          <w:rFonts w:ascii="Arial Narrow" w:hAnsi="Arial Narrow" w:cs="Arial Narrow"/>
          <w:sz w:val="22"/>
          <w:szCs w:val="22"/>
        </w:rPr>
        <w:t>,</w:t>
      </w:r>
    </w:p>
    <w:p w:rsidR="001467F1" w:rsidRPr="003A73DA" w:rsidRDefault="001467F1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 deň, ku ktorému sa zostavuje účtovný zápis</w:t>
      </w:r>
      <w:r>
        <w:rPr>
          <w:rFonts w:ascii="Arial Narrow" w:hAnsi="Arial Narrow" w:cs="Arial Narrow"/>
          <w:sz w:val="22"/>
          <w:szCs w:val="22"/>
        </w:rPr>
        <w:t xml:space="preserve"> (</w:t>
      </w:r>
      <w:r w:rsidRPr="003A73DA">
        <w:rPr>
          <w:rFonts w:ascii="Arial Narrow" w:hAnsi="Arial Narrow" w:cs="Arial Narrow"/>
          <w:sz w:val="22"/>
          <w:szCs w:val="22"/>
        </w:rPr>
        <w:t>ÚZ</w:t>
      </w:r>
      <w:r>
        <w:rPr>
          <w:rFonts w:ascii="Arial Narrow" w:hAnsi="Arial Narrow" w:cs="Arial Narrow"/>
          <w:sz w:val="22"/>
          <w:szCs w:val="22"/>
        </w:rPr>
        <w:t>)</w:t>
      </w:r>
      <w:r w:rsidRPr="003A73DA">
        <w:rPr>
          <w:rFonts w:ascii="Arial Narrow" w:hAnsi="Arial Narrow" w:cs="Arial Narrow"/>
          <w:sz w:val="22"/>
          <w:szCs w:val="22"/>
        </w:rPr>
        <w:t>:  nákup – obstaranie hotovosti – použije sa kurz valuty predaj, pri úbytku – preda</w:t>
      </w:r>
      <w:r>
        <w:rPr>
          <w:rFonts w:ascii="Arial Narrow" w:hAnsi="Arial Narrow" w:cs="Arial Narrow"/>
          <w:sz w:val="22"/>
          <w:szCs w:val="22"/>
        </w:rPr>
        <w:t>ji sa používa kurz valuty nákup,</w:t>
      </w:r>
    </w:p>
    <w:p w:rsidR="001467F1" w:rsidRPr="003A73DA" w:rsidRDefault="001467F1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</w:t>
      </w:r>
      <w:r>
        <w:rPr>
          <w:rFonts w:ascii="Arial Narrow" w:hAnsi="Arial Narrow" w:cs="Arial Narrow"/>
          <w:b/>
          <w:sz w:val="22"/>
          <w:szCs w:val="22"/>
        </w:rPr>
        <w:t xml:space="preserve"> ostatných prípadoch </w:t>
      </w:r>
      <w:r w:rsidRPr="002110D7">
        <w:rPr>
          <w:rFonts w:ascii="Arial Narrow" w:hAnsi="Arial Narrow" w:cs="Arial Narrow"/>
          <w:b/>
          <w:sz w:val="22"/>
          <w:szCs w:val="22"/>
        </w:rPr>
        <w:t>kúpy a predaja</w:t>
      </w:r>
      <w:r w:rsidRPr="003A73DA">
        <w:rPr>
          <w:rFonts w:ascii="Arial Narrow" w:hAnsi="Arial Narrow" w:cs="Arial Narrow"/>
          <w:sz w:val="22"/>
          <w:szCs w:val="22"/>
        </w:rPr>
        <w:t xml:space="preserve"> sa používa kurzový lístok v časti devízy a to:</w:t>
      </w:r>
    </w:p>
    <w:p w:rsidR="001467F1" w:rsidRPr="003A73DA" w:rsidRDefault="001467F1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3A73DA">
        <w:rPr>
          <w:rFonts w:ascii="Arial Narrow" w:hAnsi="Arial Narrow" w:cs="Arial Narrow"/>
          <w:sz w:val="22"/>
          <w:szCs w:val="22"/>
        </w:rPr>
        <w:t xml:space="preserve">devízy - predaj – ak má </w:t>
      </w:r>
      <w:r>
        <w:rPr>
          <w:rFonts w:ascii="Arial Narrow" w:hAnsi="Arial Narrow" w:cs="Arial Narrow"/>
          <w:sz w:val="22"/>
          <w:szCs w:val="22"/>
        </w:rPr>
        <w:t>účtovná jednotka (</w:t>
      </w:r>
      <w:r w:rsidRPr="003A73DA">
        <w:rPr>
          <w:rFonts w:ascii="Arial Narrow" w:hAnsi="Arial Narrow" w:cs="Arial Narrow"/>
          <w:sz w:val="22"/>
          <w:szCs w:val="22"/>
        </w:rPr>
        <w:t>ÚJ</w:t>
      </w:r>
      <w:r>
        <w:rPr>
          <w:rFonts w:ascii="Arial Narrow" w:hAnsi="Arial Narrow" w:cs="Arial Narrow"/>
          <w:sz w:val="22"/>
          <w:szCs w:val="22"/>
        </w:rPr>
        <w:t>)</w:t>
      </w:r>
      <w:r w:rsidRPr="003A73DA">
        <w:rPr>
          <w:rFonts w:ascii="Arial Narrow" w:hAnsi="Arial Narrow" w:cs="Arial Narrow"/>
          <w:sz w:val="22"/>
          <w:szCs w:val="22"/>
        </w:rPr>
        <w:t xml:space="preserve"> k banke charakter záväzku</w:t>
      </w:r>
      <w:r>
        <w:rPr>
          <w:rFonts w:ascii="Arial Narrow" w:hAnsi="Arial Narrow" w:cs="Arial Narrow"/>
          <w:sz w:val="22"/>
          <w:szCs w:val="22"/>
        </w:rPr>
        <w:t>,</w:t>
      </w:r>
    </w:p>
    <w:p w:rsidR="001467F1" w:rsidRPr="003A73DA" w:rsidRDefault="001467F1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3A73DA">
        <w:rPr>
          <w:rFonts w:ascii="Arial Narrow" w:hAnsi="Arial Narrow" w:cs="Arial Narrow"/>
          <w:sz w:val="22"/>
          <w:szCs w:val="22"/>
        </w:rPr>
        <w:t>devízy - nákup – ak má ÚJ k banke charakter pohľadávky</w:t>
      </w:r>
      <w:r>
        <w:rPr>
          <w:rFonts w:ascii="Arial Narrow" w:hAnsi="Arial Narrow" w:cs="Arial Narrow"/>
          <w:sz w:val="22"/>
          <w:szCs w:val="22"/>
        </w:rPr>
        <w:t>,</w:t>
      </w:r>
    </w:p>
    <w:p w:rsidR="001467F1" w:rsidRPr="003A73DA" w:rsidRDefault="001467F1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 d</w:t>
      </w:r>
      <w:r>
        <w:rPr>
          <w:rFonts w:ascii="Arial Narrow" w:hAnsi="Arial Narrow" w:cs="Arial Narrow"/>
          <w:b/>
          <w:sz w:val="22"/>
          <w:szCs w:val="22"/>
        </w:rPr>
        <w:t>eň p</w:t>
      </w:r>
      <w:r w:rsidRPr="003A6C3C">
        <w:rPr>
          <w:rFonts w:ascii="Arial Narrow" w:hAnsi="Arial Narrow" w:cs="Arial Narrow"/>
          <w:b/>
          <w:sz w:val="22"/>
          <w:szCs w:val="22"/>
        </w:rPr>
        <w:t>revodu</w:t>
      </w:r>
      <w:r w:rsidRPr="003A73DA">
        <w:rPr>
          <w:rFonts w:ascii="Arial Narrow" w:hAnsi="Arial Narrow" w:cs="Arial Narrow"/>
          <w:sz w:val="22"/>
          <w:szCs w:val="22"/>
        </w:rPr>
        <w:t xml:space="preserve"> PP z účtu v CM na </w:t>
      </w:r>
      <w:r>
        <w:rPr>
          <w:rFonts w:ascii="Arial Narrow" w:hAnsi="Arial Narrow" w:cs="Arial Narrow"/>
          <w:sz w:val="22"/>
          <w:szCs w:val="22"/>
        </w:rPr>
        <w:t xml:space="preserve">euro </w:t>
      </w:r>
      <w:r w:rsidRPr="003A73DA">
        <w:rPr>
          <w:rFonts w:ascii="Arial Narrow" w:hAnsi="Arial Narrow" w:cs="Arial Narrow"/>
          <w:sz w:val="22"/>
          <w:szCs w:val="22"/>
        </w:rPr>
        <w:t>účet alebo opačne – používa sa kurz</w:t>
      </w:r>
      <w:r>
        <w:rPr>
          <w:rFonts w:ascii="Arial Narrow" w:hAnsi="Arial Narrow" w:cs="Arial Narrow"/>
          <w:sz w:val="22"/>
          <w:szCs w:val="22"/>
        </w:rPr>
        <w:t xml:space="preserve">, ktorým </w:t>
      </w:r>
      <w:r w:rsidRPr="003A73DA">
        <w:rPr>
          <w:rFonts w:ascii="Arial Narrow" w:hAnsi="Arial Narrow" w:cs="Arial Narrow"/>
          <w:sz w:val="22"/>
          <w:szCs w:val="22"/>
        </w:rPr>
        <w:t xml:space="preserve">boli </w:t>
      </w:r>
      <w:r>
        <w:rPr>
          <w:rFonts w:ascii="Arial Narrow" w:hAnsi="Arial Narrow" w:cs="Arial Narrow"/>
          <w:sz w:val="22"/>
          <w:szCs w:val="22"/>
        </w:rPr>
        <w:t>tieto PP nakúpené alebo predané,</w:t>
      </w:r>
    </w:p>
    <w:p w:rsidR="001467F1" w:rsidRPr="003A73DA" w:rsidRDefault="001467F1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>
        <w:rPr>
          <w:rFonts w:ascii="Arial Narrow" w:hAnsi="Arial Narrow" w:cs="Arial Narrow"/>
          <w:b/>
          <w:sz w:val="22"/>
          <w:szCs w:val="22"/>
        </w:rPr>
        <w:t>v ostatných prípadoch</w:t>
      </w:r>
      <w:r w:rsidRPr="003A73DA">
        <w:rPr>
          <w:rFonts w:ascii="Arial Narrow" w:hAnsi="Arial Narrow" w:cs="Arial Narrow"/>
          <w:sz w:val="22"/>
          <w:szCs w:val="22"/>
        </w:rPr>
        <w:t xml:space="preserve"> sa použije kurz ECB určený a vyhlásený v deň predchádzajúci dňu uskutočnenia účtovného prípadu</w:t>
      </w:r>
      <w:r>
        <w:rPr>
          <w:rFonts w:ascii="Arial Narrow" w:hAnsi="Arial Narrow" w:cs="Arial Narrow"/>
          <w:sz w:val="22"/>
          <w:szCs w:val="22"/>
        </w:rPr>
        <w:t>,</w:t>
      </w:r>
    </w:p>
    <w:p w:rsidR="001467F1" w:rsidRDefault="001467F1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>
        <w:rPr>
          <w:rFonts w:ascii="Arial Narrow" w:hAnsi="Arial Narrow" w:cs="Arial Narrow"/>
          <w:b/>
          <w:sz w:val="22"/>
          <w:szCs w:val="22"/>
        </w:rPr>
        <w:t xml:space="preserve">v deň zostavenia účtovnej závierky </w:t>
      </w:r>
      <w:r w:rsidRPr="003A73DA">
        <w:rPr>
          <w:rFonts w:ascii="Arial Narrow" w:hAnsi="Arial Narrow" w:cs="Arial Narrow"/>
          <w:sz w:val="22"/>
          <w:szCs w:val="22"/>
        </w:rPr>
        <w:t>ÚJ</w:t>
      </w:r>
      <w:r>
        <w:rPr>
          <w:rFonts w:ascii="Arial Narrow" w:hAnsi="Arial Narrow" w:cs="Arial Narrow"/>
          <w:sz w:val="22"/>
          <w:szCs w:val="22"/>
        </w:rPr>
        <w:t xml:space="preserve"> použije </w:t>
      </w:r>
      <w:r w:rsidRPr="003A73DA">
        <w:rPr>
          <w:rFonts w:ascii="Arial Narrow" w:hAnsi="Arial Narrow" w:cs="Arial Narrow"/>
          <w:sz w:val="22"/>
          <w:szCs w:val="22"/>
        </w:rPr>
        <w:t xml:space="preserve">oceňovanie kurzom vyhláseným ECB v deň, ku ktorému sa zostavuje </w:t>
      </w:r>
      <w:r>
        <w:rPr>
          <w:rFonts w:ascii="Arial Narrow" w:hAnsi="Arial Narrow" w:cs="Arial Narrow"/>
          <w:sz w:val="22"/>
          <w:szCs w:val="22"/>
        </w:rPr>
        <w:t>účtovná závierka (k 31. 12</w:t>
      </w:r>
      <w:r w:rsidRPr="003A73DA">
        <w:rPr>
          <w:rFonts w:ascii="Arial Narrow" w:hAnsi="Arial Narrow" w:cs="Arial Narrow"/>
          <w:sz w:val="22"/>
          <w:szCs w:val="22"/>
        </w:rPr>
        <w:t>.</w:t>
      </w:r>
      <w:r>
        <w:rPr>
          <w:rFonts w:ascii="Arial Narrow" w:hAnsi="Arial Narrow" w:cs="Arial Narrow"/>
          <w:sz w:val="22"/>
          <w:szCs w:val="22"/>
        </w:rPr>
        <w:t>).</w:t>
      </w:r>
    </w:p>
    <w:p w:rsidR="001467F1" w:rsidRPr="002E1542" w:rsidRDefault="001467F1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Pr="00A97FED" w:rsidRDefault="001467F1" w:rsidP="00F75886">
      <w:pPr>
        <w:pStyle w:val="ListParagraph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Časové rozlíšenie na strane aktív a pasív súvahy:</w:t>
      </w:r>
    </w:p>
    <w:p w:rsidR="001467F1" w:rsidRPr="00A97FED" w:rsidRDefault="001467F1" w:rsidP="00F75886">
      <w:pPr>
        <w:pStyle w:val="ListParagraph"/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sz w:val="22"/>
          <w:szCs w:val="22"/>
        </w:rPr>
        <w:t>Účtovná jednotka zabezpečuje verný a pravdivý obraz skutočností tak, že náklady a výnosy účtuje do toho obdobia, s ktorým vecne a časovo súvisia, pričom dodržiava princíp priradenia  výnosov a nákladov k správnemu účtovnému obdobiu. Potreba časového rozlišovania nákladov a výnosov je dôsledkom nesúladu jednak medzi nákladmi a výdavkami, ale aj medzi výnosmi a príjmami v bežnom účtovnom období.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A97FED">
        <w:rPr>
          <w:rFonts w:ascii="Arial Narrow" w:hAnsi="Arial Narrow" w:cs="Arial Narrow"/>
          <w:sz w:val="22"/>
          <w:szCs w:val="22"/>
        </w:rPr>
        <w:t>Kritériom pre účtovanie účtovných prípadov časového rozlíšenia je skutočnosť, že je známy ich vecný obsah, suma a je určené obdobie, ktorého sa týkajú.</w:t>
      </w:r>
    </w:p>
    <w:p w:rsidR="001467F1" w:rsidRPr="002E1542" w:rsidRDefault="001467F1" w:rsidP="00A97FED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Pr="00A97FED" w:rsidRDefault="001467F1" w:rsidP="00F75886">
      <w:pPr>
        <w:pStyle w:val="ListParagraph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Rezervy</w:t>
      </w:r>
    </w:p>
    <w:p w:rsidR="001467F1" w:rsidRDefault="001467F1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sz w:val="22"/>
          <w:szCs w:val="22"/>
        </w:rPr>
        <w:t>Rezervy účtovnej jednotky zohľadňujú budúce riziká, straty, znehodnotenie. Sú dôsledkom účtovnej zásady opatrnosti a zreálňujú ocenenie majetku podniku. Účtovná jednotka zachováva princíp verného a pravdivého zobrazenia skutočnosti a ich opodstatnenosť a výšku posudzuje inventarizácia, ktorá sa robí na konci účtovného obdobia a predchádza účtovnej závierke.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A97FED">
        <w:rPr>
          <w:rFonts w:ascii="Arial Narrow" w:hAnsi="Arial Narrow" w:cs="Arial Narrow"/>
          <w:sz w:val="22"/>
          <w:szCs w:val="22"/>
        </w:rPr>
        <w:t>Rezervy majú charakter odhadu, lebo predstavujú cudzie zdroje – záväzky, nakoľko nie je známa presná výška, obdobie, kedy k plneniu príde. Sú vytvárané z</w:t>
      </w:r>
      <w:r>
        <w:rPr>
          <w:rFonts w:ascii="Arial Narrow" w:hAnsi="Arial Narrow" w:cs="Arial Narrow"/>
          <w:sz w:val="22"/>
          <w:szCs w:val="22"/>
        </w:rPr>
        <w:t> </w:t>
      </w:r>
      <w:r w:rsidRPr="00A97FED">
        <w:rPr>
          <w:rFonts w:ascii="Arial Narrow" w:hAnsi="Arial Narrow" w:cs="Arial Narrow"/>
          <w:sz w:val="22"/>
          <w:szCs w:val="22"/>
        </w:rPr>
        <w:t>nákladov</w:t>
      </w:r>
      <w:r>
        <w:rPr>
          <w:rFonts w:ascii="Arial Narrow" w:hAnsi="Arial Narrow" w:cs="Arial Narrow"/>
          <w:sz w:val="22"/>
          <w:szCs w:val="22"/>
        </w:rPr>
        <w:t>.</w:t>
      </w:r>
    </w:p>
    <w:p w:rsidR="001467F1" w:rsidRDefault="001467F1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1467F1" w:rsidRPr="00A97FED" w:rsidRDefault="001467F1" w:rsidP="00FC37FF">
      <w:pPr>
        <w:pStyle w:val="ListParagraph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z w:val="22"/>
          <w:szCs w:val="22"/>
        </w:rPr>
        <w:t xml:space="preserve">Účtovná jednotka nemá 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záväzky formou dlhopisov a majetok a záväzky zabezpečené derivátmi</w:t>
      </w:r>
      <w:r w:rsidRPr="00A97FED">
        <w:rPr>
          <w:rFonts w:ascii="Arial Narrow" w:hAnsi="Arial Narrow" w:cs="Arial Narrow"/>
          <w:b/>
          <w:sz w:val="22"/>
          <w:szCs w:val="22"/>
        </w:rPr>
        <w:t>.</w:t>
      </w:r>
    </w:p>
    <w:p w:rsidR="001467F1" w:rsidRPr="002E1542" w:rsidRDefault="001467F1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1467F1" w:rsidRPr="00A97FED" w:rsidRDefault="001467F1" w:rsidP="00FC37FF">
      <w:pPr>
        <w:pStyle w:val="ListParagraph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b/>
          <w:smallCaps/>
          <w:sz w:val="22"/>
          <w:szCs w:val="22"/>
        </w:rPr>
      </w:pPr>
      <w:r>
        <w:rPr>
          <w:rFonts w:ascii="Arial Narrow" w:hAnsi="Arial Narrow" w:cs="Arial Narrow"/>
          <w:b/>
          <w:smallCaps/>
          <w:sz w:val="22"/>
          <w:szCs w:val="22"/>
        </w:rPr>
        <w:t>Zákonný rezervný fond</w:t>
      </w:r>
    </w:p>
    <w:p w:rsidR="001467F1" w:rsidRDefault="001467F1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vytvorila z</w:t>
      </w:r>
      <w:r w:rsidRPr="004E422C">
        <w:rPr>
          <w:rFonts w:ascii="Arial Narrow" w:hAnsi="Arial Narrow" w:cs="Arial Narrow"/>
          <w:sz w:val="22"/>
          <w:szCs w:val="22"/>
        </w:rPr>
        <w:t>ákonný rezervný fond</w:t>
      </w:r>
      <w:r>
        <w:rPr>
          <w:rFonts w:ascii="Arial Narrow" w:hAnsi="Arial Narrow" w:cs="Arial Narrow"/>
          <w:sz w:val="22"/>
          <w:szCs w:val="22"/>
        </w:rPr>
        <w:t>, ktorý môže byť použitý na krytie strát spoločnosti</w:t>
      </w:r>
      <w:r w:rsidRPr="004E422C">
        <w:rPr>
          <w:rFonts w:ascii="Arial Narrow" w:hAnsi="Arial Narrow" w:cs="Arial Narrow"/>
          <w:sz w:val="22"/>
          <w:szCs w:val="22"/>
        </w:rPr>
        <w:t xml:space="preserve"> alebo na vykrytie nepriaznivého priebehu hospodárenia spoločnosti.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8A3B52">
        <w:rPr>
          <w:rFonts w:ascii="Arial Narrow" w:hAnsi="Arial Narrow" w:cs="Arial Narrow"/>
          <w:sz w:val="22"/>
          <w:szCs w:val="22"/>
        </w:rPr>
        <w:t>Povinný prídel do ZRF nie je potrebný, pretože ZRF už dosiahol svoju maximálnu hranicu stanovenú v právnych predpisoch a v spoločenskej zmluve</w:t>
      </w:r>
      <w:r>
        <w:rPr>
          <w:rFonts w:ascii="Arial Narrow" w:hAnsi="Arial Narrow" w:cs="Arial Narrow"/>
          <w:sz w:val="22"/>
          <w:szCs w:val="22"/>
        </w:rPr>
        <w:t>.</w:t>
      </w:r>
    </w:p>
    <w:p w:rsidR="001467F1" w:rsidRPr="002E1542" w:rsidRDefault="001467F1" w:rsidP="0087683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C7116C">
      <w:pPr>
        <w:pStyle w:val="ListParagraph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sz w:val="22"/>
          <w:szCs w:val="22"/>
        </w:rPr>
      </w:pPr>
      <w:r w:rsidRPr="00F75886">
        <w:rPr>
          <w:rFonts w:ascii="Arial Narrow" w:hAnsi="Arial Narrow" w:cs="Arial Narrow"/>
          <w:b/>
          <w:smallCaps/>
          <w:sz w:val="22"/>
          <w:szCs w:val="22"/>
        </w:rPr>
        <w:t>Splatná daň z</w:t>
      </w:r>
      <w:r>
        <w:rPr>
          <w:rFonts w:ascii="Arial Narrow" w:hAnsi="Arial Narrow" w:cs="Arial Narrow"/>
          <w:b/>
          <w:smallCaps/>
          <w:sz w:val="22"/>
          <w:szCs w:val="22"/>
        </w:rPr>
        <w:t> </w:t>
      </w:r>
      <w:r w:rsidRPr="00F75886">
        <w:rPr>
          <w:rFonts w:ascii="Arial Narrow" w:hAnsi="Arial Narrow" w:cs="Arial Narrow"/>
          <w:b/>
          <w:smallCaps/>
          <w:sz w:val="22"/>
          <w:szCs w:val="22"/>
        </w:rPr>
        <w:t>príjmov</w:t>
      </w:r>
      <w:r>
        <w:rPr>
          <w:rFonts w:ascii="Arial Narrow" w:hAnsi="Arial Narrow" w:cs="Arial Narrow"/>
          <w:b/>
          <w:smallCaps/>
          <w:sz w:val="22"/>
          <w:szCs w:val="22"/>
        </w:rPr>
        <w:t xml:space="preserve"> </w:t>
      </w:r>
      <w:r w:rsidRPr="00A97FED">
        <w:rPr>
          <w:rFonts w:ascii="Arial Narrow" w:hAnsi="Arial Narrow" w:cs="Arial Narrow"/>
          <w:sz w:val="22"/>
          <w:szCs w:val="22"/>
        </w:rPr>
        <w:t xml:space="preserve">sa </w:t>
      </w:r>
      <w:r>
        <w:rPr>
          <w:rFonts w:ascii="Arial Narrow" w:hAnsi="Arial Narrow" w:cs="Arial Narrow"/>
          <w:sz w:val="22"/>
          <w:szCs w:val="22"/>
        </w:rPr>
        <w:t>v roku 2013 neúčtuje</w:t>
      </w:r>
      <w:r w:rsidRPr="00A97FED">
        <w:rPr>
          <w:rFonts w:ascii="Arial Narrow" w:hAnsi="Arial Narrow" w:cs="Arial Narrow"/>
          <w:sz w:val="22"/>
          <w:szCs w:val="22"/>
        </w:rPr>
        <w:t>.</w:t>
      </w:r>
    </w:p>
    <w:p w:rsidR="001467F1" w:rsidRPr="00F75886" w:rsidRDefault="001467F1" w:rsidP="00FC37FF">
      <w:pPr>
        <w:pStyle w:val="ListParagraph"/>
        <w:rPr>
          <w:rFonts w:ascii="Arial Narrow" w:hAnsi="Arial Narrow" w:cs="Arial Narrow"/>
          <w:sz w:val="22"/>
          <w:szCs w:val="22"/>
        </w:rPr>
      </w:pPr>
    </w:p>
    <w:p w:rsidR="001467F1" w:rsidRPr="00C7116C" w:rsidRDefault="001467F1" w:rsidP="00C7116C">
      <w:pPr>
        <w:pStyle w:val="ListParagraph"/>
        <w:ind w:left="240"/>
        <w:jc w:val="both"/>
      </w:pPr>
      <w:r>
        <w:rPr>
          <w:b/>
        </w:rPr>
        <w:t>12.  ODPISY:</w:t>
      </w:r>
    </w:p>
    <w:p w:rsidR="001467F1" w:rsidRDefault="001467F1" w:rsidP="009B00AB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T</w:t>
      </w:r>
      <w:r w:rsidRPr="002E1542">
        <w:rPr>
          <w:rFonts w:ascii="Arial Narrow" w:hAnsi="Arial Narrow" w:cs="Arial Narrow"/>
          <w:b w:val="0"/>
          <w:bCs w:val="0"/>
          <w:sz w:val="22"/>
          <w:szCs w:val="22"/>
        </w:rPr>
        <w:t>vorb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a </w:t>
      </w:r>
      <w:r w:rsidRPr="002E1542">
        <w:rPr>
          <w:rFonts w:ascii="Arial Narrow" w:hAnsi="Arial Narrow" w:cs="Arial Narrow"/>
          <w:b w:val="0"/>
          <w:bCs w:val="0"/>
          <w:sz w:val="22"/>
          <w:szCs w:val="22"/>
        </w:rPr>
        <w:t>odpisového plánu pre dlhodobý majetok, pričom sa uvádza doba odpisovania, sadzby odpisov a odpisové metódy pre účtovné odpisy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</w:p>
    <w:p w:rsidR="001467F1" w:rsidRPr="006450E3" w:rsidRDefault="001467F1" w:rsidP="006450E3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Spločnosť odp</w:t>
      </w:r>
      <w:r w:rsidRPr="006450E3">
        <w:rPr>
          <w:rFonts w:ascii="Arial Narrow" w:hAnsi="Arial Narrow"/>
          <w:sz w:val="22"/>
          <w:szCs w:val="22"/>
        </w:rPr>
        <w:t>isuje nehmotný a hmotný majetok odpisovými sadzbami určenými pre rovnomerné odpisovanie a zostavuje odpisový plán ako podklad pre vyčíslenie oprávok odpisovaného majetku v priebehu jeho používania, v ktorom stanovuje postup odpisovania.  Odpisovaný majetok sa začína odpisovať mesiacom jeho prevzatia.</w:t>
      </w:r>
    </w:p>
    <w:p w:rsidR="001467F1" w:rsidRPr="006450E3" w:rsidRDefault="001467F1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 xml:space="preserve">Pri odpisovaní majetku nadobudnutého </w:t>
      </w:r>
      <w:r>
        <w:rPr>
          <w:rFonts w:ascii="Arial Narrow" w:hAnsi="Arial Narrow"/>
          <w:sz w:val="22"/>
          <w:szCs w:val="22"/>
        </w:rPr>
        <w:t>s</w:t>
      </w:r>
      <w:r w:rsidRPr="006450E3">
        <w:rPr>
          <w:rFonts w:ascii="Arial Narrow" w:hAnsi="Arial Narrow"/>
          <w:sz w:val="22"/>
          <w:szCs w:val="22"/>
        </w:rPr>
        <w:t>a</w:t>
      </w:r>
      <w:r>
        <w:rPr>
          <w:rFonts w:ascii="Arial Narrow" w:hAnsi="Arial Narrow"/>
          <w:sz w:val="22"/>
          <w:szCs w:val="22"/>
        </w:rPr>
        <w:t xml:space="preserve"> účtovná</w:t>
      </w:r>
      <w:r w:rsidRPr="006450E3">
        <w:rPr>
          <w:rFonts w:ascii="Arial Narrow" w:hAnsi="Arial Narrow"/>
          <w:sz w:val="22"/>
          <w:szCs w:val="22"/>
        </w:rPr>
        <w:t xml:space="preserve"> jednotka riadi ustanovením § 27 Zákona o dani z príjmov – rovnomerné odpisovanie hmotného majetku. Zaradí majetok do príslušnej odpisovej skupiny a postupuje podľa § 26 ods. 1 Zákona č. 565/2003. Odpisovať začne mesiacom, v ktorom došlo k zaúčtovaniu, resp. evidovaniu  majetku podľa § 6 ods. 11 Zákona o dani z</w:t>
      </w:r>
      <w:r>
        <w:rPr>
          <w:rFonts w:ascii="Arial Narrow" w:hAnsi="Arial Narrow"/>
          <w:sz w:val="22"/>
          <w:szCs w:val="22"/>
        </w:rPr>
        <w:t> </w:t>
      </w:r>
      <w:r w:rsidRPr="006450E3">
        <w:rPr>
          <w:rFonts w:ascii="Arial Narrow" w:hAnsi="Arial Narrow"/>
          <w:sz w:val="22"/>
          <w:szCs w:val="22"/>
        </w:rPr>
        <w:t>príjmov</w:t>
      </w:r>
      <w:r>
        <w:rPr>
          <w:rFonts w:ascii="Arial Narrow" w:hAnsi="Arial Narrow"/>
          <w:sz w:val="22"/>
          <w:szCs w:val="22"/>
        </w:rPr>
        <w:t xml:space="preserve"> </w:t>
      </w:r>
      <w:r w:rsidRPr="006450E3">
        <w:rPr>
          <w:rFonts w:ascii="Arial Narrow" w:hAnsi="Arial Narrow"/>
          <w:sz w:val="22"/>
          <w:szCs w:val="22"/>
        </w:rPr>
        <w:t>-</w:t>
      </w:r>
      <w:r>
        <w:rPr>
          <w:rFonts w:ascii="Arial Narrow" w:hAnsi="Arial Narrow"/>
          <w:sz w:val="22"/>
          <w:szCs w:val="22"/>
        </w:rPr>
        <w:t xml:space="preserve"> </w:t>
      </w:r>
      <w:r w:rsidRPr="006450E3">
        <w:rPr>
          <w:rFonts w:ascii="Arial Narrow" w:hAnsi="Arial Narrow"/>
          <w:sz w:val="22"/>
          <w:szCs w:val="22"/>
        </w:rPr>
        <w:t>preukaznosť.</w:t>
      </w:r>
    </w:p>
    <w:p w:rsidR="001467F1" w:rsidRDefault="001467F1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>Účtovná evidencia odpisovaného majetku a oprávok :</w:t>
      </w:r>
    </w:p>
    <w:p w:rsidR="001467F1" w:rsidRPr="006450E3" w:rsidRDefault="001467F1" w:rsidP="006450E3">
      <w:pPr>
        <w:jc w:val="both"/>
        <w:rPr>
          <w:rFonts w:ascii="Arial Narrow" w:hAnsi="Arial Narrow"/>
          <w:sz w:val="22"/>
          <w:szCs w:val="22"/>
        </w:rPr>
      </w:pPr>
    </w:p>
    <w:p w:rsidR="001467F1" w:rsidRPr="006450E3" w:rsidRDefault="001467F1" w:rsidP="00111643">
      <w:pPr>
        <w:numPr>
          <w:ilvl w:val="0"/>
          <w:numId w:val="6"/>
        </w:num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samostatné hnut  veci a SHV             na účte 022                 oprávky na účte 082.</w:t>
      </w:r>
    </w:p>
    <w:p w:rsidR="001467F1" w:rsidRPr="006450E3" w:rsidRDefault="001467F1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>Hmotný majetok, ktorého ocenenie je nad 1700,- eur a doba použitia presahuje 1 rok, spoločnosť odpisuje podľa §27 zákona  o dani z príjmov (rovnomerné odpisovanie)add.1,3</w:t>
      </w:r>
      <w:r>
        <w:rPr>
          <w:rFonts w:ascii="Arial Narrow" w:hAnsi="Arial Narrow"/>
          <w:sz w:val="22"/>
          <w:szCs w:val="22"/>
        </w:rPr>
        <w:t>.</w:t>
      </w:r>
    </w:p>
    <w:p w:rsidR="001467F1" w:rsidRPr="006450E3" w:rsidRDefault="001467F1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 xml:space="preserve">Hmotný majetok, ktorého ocenenie je </w:t>
      </w:r>
      <w:r>
        <w:rPr>
          <w:rFonts w:ascii="Arial Narrow" w:hAnsi="Arial Narrow"/>
          <w:sz w:val="22"/>
          <w:szCs w:val="22"/>
        </w:rPr>
        <w:t>do</w:t>
      </w:r>
      <w:r w:rsidRPr="006450E3">
        <w:rPr>
          <w:rFonts w:ascii="Arial Narrow" w:hAnsi="Arial Narrow"/>
          <w:sz w:val="22"/>
          <w:szCs w:val="22"/>
        </w:rPr>
        <w:t xml:space="preserve"> 1700,-eur </w:t>
      </w:r>
      <w:r>
        <w:rPr>
          <w:rFonts w:ascii="Arial Narrow" w:hAnsi="Arial Narrow"/>
          <w:sz w:val="22"/>
          <w:szCs w:val="22"/>
        </w:rPr>
        <w:t>a</w:t>
      </w:r>
      <w:r w:rsidRPr="006450E3">
        <w:rPr>
          <w:rFonts w:ascii="Arial Narrow" w:hAnsi="Arial Narrow"/>
          <w:sz w:val="22"/>
          <w:szCs w:val="22"/>
        </w:rPr>
        <w:t>j keď doba použitia presahuje 1 rok, spoločnosť účtuje priamo do nákladov na účet 501</w:t>
      </w:r>
      <w:r>
        <w:rPr>
          <w:rFonts w:ascii="Arial Narrow" w:hAnsi="Arial Narrow"/>
          <w:sz w:val="22"/>
          <w:szCs w:val="22"/>
        </w:rPr>
        <w:t>6.</w:t>
      </w:r>
    </w:p>
    <w:p w:rsidR="001467F1" w:rsidRDefault="001467F1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 xml:space="preserve">Nehmotný majetok, ktorého ocenenie je nad 2400,- eur </w:t>
      </w:r>
      <w:r>
        <w:rPr>
          <w:rFonts w:ascii="Arial Narrow" w:hAnsi="Arial Narrow"/>
          <w:sz w:val="22"/>
          <w:szCs w:val="22"/>
        </w:rPr>
        <w:t xml:space="preserve"> spoločnosť nemá.</w:t>
      </w:r>
    </w:p>
    <w:p w:rsidR="001467F1" w:rsidRDefault="001467F1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>Vstupnou cenou hmotného a nehmotného majetku sa rozumie obstarávacia cena za ktorú sa majetok obstaral a náklady súvisiace s jeho obstaraním. Spôsob odpisovania nie je možné meniť počas celej doby odpisovania.</w:t>
      </w:r>
      <w:r>
        <w:rPr>
          <w:rFonts w:ascii="Arial Narrow" w:hAnsi="Arial Narrow"/>
          <w:sz w:val="22"/>
          <w:szCs w:val="22"/>
        </w:rPr>
        <w:t xml:space="preserve"> </w:t>
      </w:r>
      <w:r w:rsidRPr="006450E3">
        <w:rPr>
          <w:rFonts w:ascii="Arial Narrow" w:hAnsi="Arial Narrow"/>
          <w:sz w:val="22"/>
          <w:szCs w:val="22"/>
        </w:rPr>
        <w:t>Hmotný a nehmotný majetok sa odpisuje najviac do výšky vstupnej ceny alebo do výšky zvýšenej vstupnej ceny.</w:t>
      </w:r>
      <w:r>
        <w:rPr>
          <w:rFonts w:ascii="Arial Narrow" w:hAnsi="Arial Narrow"/>
          <w:sz w:val="22"/>
          <w:szCs w:val="22"/>
        </w:rPr>
        <w:t xml:space="preserve"> </w:t>
      </w:r>
      <w:r w:rsidRPr="006450E3">
        <w:rPr>
          <w:rFonts w:ascii="Arial Narrow" w:hAnsi="Arial Narrow"/>
          <w:sz w:val="22"/>
          <w:szCs w:val="22"/>
        </w:rPr>
        <w:t xml:space="preserve">Ročné odpisy sa zaokrúhľujú na celé eurá smerom nahor,  pri leasingu sa zaokrúhľujú mesačné odpisy smerom </w:t>
      </w:r>
      <w:r>
        <w:rPr>
          <w:rFonts w:ascii="Arial Narrow" w:hAnsi="Arial Narrow"/>
          <w:sz w:val="22"/>
          <w:szCs w:val="22"/>
        </w:rPr>
        <w:t>nahor.</w:t>
      </w:r>
    </w:p>
    <w:p w:rsidR="001467F1" w:rsidRDefault="001467F1" w:rsidP="006450E3">
      <w:pPr>
        <w:jc w:val="both"/>
      </w:pPr>
    </w:p>
    <w:p w:rsidR="001467F1" w:rsidRDefault="001467F1" w:rsidP="00CB4CA7"/>
    <w:p w:rsidR="001467F1" w:rsidRDefault="001467F1" w:rsidP="00CB4CA7"/>
    <w:p w:rsidR="001467F1" w:rsidRPr="002E1542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F.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1467F1" w:rsidRPr="002E1542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</w:t>
      </w:r>
      <w:r w:rsidRPr="002E1542">
        <w:rPr>
          <w:rFonts w:ascii="Arial Narrow" w:hAnsi="Arial Narrow" w:cs="Arial Narrow"/>
          <w:sz w:val="22"/>
          <w:szCs w:val="22"/>
        </w:rPr>
        <w:t>lhodob</w:t>
      </w:r>
      <w:r>
        <w:rPr>
          <w:rFonts w:ascii="Arial Narrow" w:hAnsi="Arial Narrow" w:cs="Arial Narrow"/>
          <w:sz w:val="22"/>
          <w:szCs w:val="22"/>
        </w:rPr>
        <w:t xml:space="preserve">ý </w:t>
      </w:r>
      <w:r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>nehmotný majetok</w:t>
      </w:r>
      <w:r w:rsidRPr="002E1542">
        <w:rPr>
          <w:rFonts w:ascii="Arial Narrow" w:hAnsi="Arial Narrow" w:cs="Arial Narrow"/>
          <w:sz w:val="22"/>
          <w:szCs w:val="22"/>
        </w:rPr>
        <w:t>za bežné účtovné obdobie</w:t>
      </w:r>
      <w:r>
        <w:rPr>
          <w:rFonts w:ascii="Arial Narrow" w:hAnsi="Arial Narrow" w:cs="Arial Narrow"/>
          <w:sz w:val="22"/>
          <w:szCs w:val="22"/>
        </w:rPr>
        <w:t xml:space="preserve"> a za bezprostredne predchádzajúce účtovné obdobie (Tabuľka 3,4): </w:t>
      </w:r>
    </w:p>
    <w:bookmarkStart w:id="0" w:name="_MON_1452362779"/>
    <w:bookmarkEnd w:id="0"/>
    <w:p w:rsidR="001467F1" w:rsidRPr="002E1542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16" w:dyaOrig="1051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6pt;height:525.75pt" o:ole="">
            <v:imagedata r:id="rId7" o:title=""/>
          </v:shape>
          <o:OLEObject Type="Embed" ProgID="Excel.Sheet.8" ShapeID="_x0000_i1025" DrawAspect="Content" ObjectID="_1463919628" r:id="rId8"/>
        </w:object>
      </w:r>
    </w:p>
    <w:p w:rsidR="001467F1" w:rsidRPr="002E1542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" w:name="_MON_1452362798"/>
    <w:bookmarkEnd w:id="1"/>
    <w:p w:rsidR="001467F1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47" w:dyaOrig="10780">
          <v:shape id="_x0000_i1026" type="#_x0000_t75" style="width:457.5pt;height:533.25pt" o:ole="">
            <v:imagedata r:id="rId9" o:title=""/>
          </v:shape>
          <o:OLEObject Type="Embed" ProgID="Excel.Sheet.8" ShapeID="_x0000_i1026" DrawAspect="Content" ObjectID="_1463919629" r:id="rId10"/>
        </w:object>
      </w:r>
    </w:p>
    <w:p w:rsidR="001467F1" w:rsidRPr="002E1542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</w:t>
      </w:r>
      <w:r w:rsidRPr="002E1542">
        <w:rPr>
          <w:rFonts w:ascii="Arial Narrow" w:hAnsi="Arial Narrow" w:cs="Arial Narrow"/>
          <w:sz w:val="22"/>
          <w:szCs w:val="22"/>
        </w:rPr>
        <w:t>lhodob</w:t>
      </w:r>
      <w:r>
        <w:rPr>
          <w:rFonts w:ascii="Arial Narrow" w:hAnsi="Arial Narrow" w:cs="Arial Narrow"/>
          <w:sz w:val="22"/>
          <w:szCs w:val="22"/>
        </w:rPr>
        <w:t xml:space="preserve">ý </w:t>
      </w:r>
      <w:r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Pr="002E1542">
        <w:rPr>
          <w:rFonts w:ascii="Arial Narrow" w:hAnsi="Arial Narrow" w:cs="Arial Narrow"/>
          <w:sz w:val="22"/>
          <w:szCs w:val="22"/>
        </w:rPr>
        <w:t>za bežné účt</w:t>
      </w:r>
      <w:r>
        <w:rPr>
          <w:rFonts w:ascii="Arial Narrow" w:hAnsi="Arial Narrow" w:cs="Arial Narrow"/>
          <w:sz w:val="22"/>
          <w:szCs w:val="22"/>
        </w:rPr>
        <w:t>.</w:t>
      </w:r>
      <w:r w:rsidRPr="002E1542">
        <w:rPr>
          <w:rFonts w:ascii="Arial Narrow" w:hAnsi="Arial Narrow" w:cs="Arial Narrow"/>
          <w:sz w:val="22"/>
          <w:szCs w:val="22"/>
        </w:rPr>
        <w:t>obdobie</w:t>
      </w:r>
      <w:r>
        <w:rPr>
          <w:rFonts w:ascii="Arial Narrow" w:hAnsi="Arial Narrow" w:cs="Arial Narrow"/>
          <w:sz w:val="22"/>
          <w:szCs w:val="22"/>
        </w:rPr>
        <w:t xml:space="preserve"> a za bezprostredne predchádzajúce účt. obdobie (Tabuľka 5, 6): </w:t>
      </w:r>
      <w:bookmarkStart w:id="2" w:name="_MON_1452362837"/>
      <w:bookmarkEnd w:id="2"/>
      <w:r w:rsidRPr="002E1542">
        <w:rPr>
          <w:rFonts w:ascii="Arial Narrow" w:hAnsi="Arial Narrow" w:cs="Arial Narrow"/>
          <w:sz w:val="22"/>
          <w:szCs w:val="22"/>
        </w:rPr>
        <w:object w:dxaOrig="9937" w:dyaOrig="13410">
          <v:shape id="_x0000_i1027" type="#_x0000_t75" style="width:496.5pt;height:670.5pt" o:ole="">
            <v:imagedata r:id="rId11" o:title=""/>
          </v:shape>
          <o:OLEObject Type="Embed" ProgID="Excel.Sheet.8" ShapeID="_x0000_i1027" DrawAspect="Content" ObjectID="_1463919630" r:id="rId12"/>
        </w:object>
      </w:r>
    </w:p>
    <w:p w:rsidR="001467F1" w:rsidRPr="002E1542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" w:name="_MON_1452362885"/>
    <w:bookmarkEnd w:id="3"/>
    <w:p w:rsidR="001467F1" w:rsidRPr="002E1542" w:rsidRDefault="001467F1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10109" w:dyaOrig="13367">
          <v:shape id="_x0000_i1028" type="#_x0000_t75" style="width:500.25pt;height:668.25pt" o:ole="">
            <v:imagedata r:id="rId13" o:title=""/>
          </v:shape>
          <o:OLEObject Type="Embed" ProgID="Excel.Sheet.8" ShapeID="_x0000_i1028" DrawAspect="Content" ObjectID="_1463919631" r:id="rId14"/>
        </w:object>
      </w:r>
    </w:p>
    <w:p w:rsidR="001467F1" w:rsidRDefault="001467F1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S</w:t>
      </w:r>
      <w:r w:rsidRPr="002E1542">
        <w:rPr>
          <w:rFonts w:ascii="Arial Narrow" w:hAnsi="Arial Narrow" w:cs="Arial Narrow"/>
          <w:sz w:val="22"/>
          <w:szCs w:val="22"/>
        </w:rPr>
        <w:t>pôsob a</w:t>
      </w:r>
      <w:r>
        <w:rPr>
          <w:rFonts w:ascii="Arial Narrow" w:hAnsi="Arial Narrow" w:cs="Arial Narrow"/>
          <w:sz w:val="22"/>
          <w:szCs w:val="22"/>
        </w:rPr>
        <w:t> </w:t>
      </w:r>
      <w:r w:rsidRPr="002E1542">
        <w:rPr>
          <w:rFonts w:ascii="Arial Narrow" w:hAnsi="Arial Narrow" w:cs="Arial Narrow"/>
          <w:sz w:val="22"/>
          <w:szCs w:val="22"/>
        </w:rPr>
        <w:t>výšk</w:t>
      </w:r>
      <w:r>
        <w:rPr>
          <w:rFonts w:ascii="Arial Narrow" w:hAnsi="Arial Narrow" w:cs="Arial Narrow"/>
          <w:sz w:val="22"/>
          <w:szCs w:val="22"/>
        </w:rPr>
        <w:t xml:space="preserve">a </w:t>
      </w:r>
      <w:r w:rsidRPr="00070129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Pr="002E1542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 dlhodobého hmotného majetku: majetok je poistený nasledovne :</w:t>
      </w:r>
    </w:p>
    <w:p w:rsidR="001467F1" w:rsidRDefault="001467F1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Kooperatíva :</w:t>
      </w:r>
    </w:p>
    <w:p w:rsidR="001467F1" w:rsidRDefault="001467F1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PZP OPEL –     104,– Eur</w:t>
      </w:r>
    </w:p>
    <w:p w:rsidR="001467F1" w:rsidRDefault="001467F1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PZP Felícia –     101,– Eur</w:t>
      </w:r>
    </w:p>
    <w:p w:rsidR="001467F1" w:rsidRDefault="001467F1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PZP Mercedes-  101,– Eur</w:t>
      </w:r>
    </w:p>
    <w:p w:rsidR="001467F1" w:rsidRDefault="001467F1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PZP Merc.Nový  169,– Eur</w:t>
      </w:r>
    </w:p>
    <w:p w:rsidR="001467F1" w:rsidRDefault="001467F1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PZP Octávia -     116,– Eur</w:t>
      </w:r>
    </w:p>
    <w:p w:rsidR="001467F1" w:rsidRDefault="001467F1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HP   Octávia -     317,– Eur</w:t>
      </w:r>
    </w:p>
    <w:p w:rsidR="001467F1" w:rsidRDefault="001467F1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UNION :</w:t>
      </w:r>
    </w:p>
    <w:p w:rsidR="001467F1" w:rsidRDefault="001467F1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PZP Passat -      214,– Eur</w:t>
      </w:r>
    </w:p>
    <w:p w:rsidR="001467F1" w:rsidRDefault="001467F1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HP Passat-        1180,– Eur.</w:t>
      </w:r>
    </w:p>
    <w:p w:rsidR="001467F1" w:rsidRDefault="001467F1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1467F1" w:rsidRDefault="001467F1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Pr="005622F6" w:rsidRDefault="001467F1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c1) D</w:t>
      </w:r>
      <w:r w:rsidRPr="002E1542">
        <w:rPr>
          <w:rFonts w:ascii="Arial Narrow" w:hAnsi="Arial Narrow" w:cs="Arial Narrow"/>
          <w:sz w:val="22"/>
          <w:szCs w:val="22"/>
        </w:rPr>
        <w:t>lhodob</w:t>
      </w:r>
      <w:r>
        <w:rPr>
          <w:rFonts w:ascii="Arial Narrow" w:hAnsi="Arial Narrow" w:cs="Arial Narrow"/>
          <w:sz w:val="22"/>
          <w:szCs w:val="22"/>
        </w:rPr>
        <w:t xml:space="preserve">ý </w:t>
      </w:r>
      <w:r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nehmotný majetok</w:t>
      </w:r>
      <w:r>
        <w:rPr>
          <w:rFonts w:ascii="Arial Narrow" w:hAnsi="Arial Narrow" w:cs="Arial Narrow"/>
          <w:sz w:val="22"/>
          <w:szCs w:val="22"/>
        </w:rPr>
        <w:t xml:space="preserve">, </w:t>
      </w:r>
      <w:r w:rsidRPr="002E1542">
        <w:rPr>
          <w:rFonts w:ascii="Arial Narrow" w:hAnsi="Arial Narrow" w:cs="Arial Narrow"/>
          <w:sz w:val="22"/>
          <w:szCs w:val="22"/>
        </w:rPr>
        <w:t xml:space="preserve">na ktorý je zriadené záložné právo </w:t>
      </w:r>
      <w:r>
        <w:rPr>
          <w:rFonts w:ascii="Arial Narrow" w:hAnsi="Arial Narrow" w:cs="Arial Narrow"/>
          <w:sz w:val="22"/>
          <w:szCs w:val="22"/>
        </w:rPr>
        <w:t>(Tabuľka 7):</w:t>
      </w:r>
    </w:p>
    <w:p w:rsidR="001467F1" w:rsidRPr="002E1542" w:rsidRDefault="001467F1" w:rsidP="0075484E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1467F1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7F1" w:rsidRDefault="001467F1">
            <w:pPr>
              <w:pStyle w:val="TopHeader"/>
            </w:pPr>
            <w: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467F1" w:rsidRDefault="001467F1">
            <w:pPr>
              <w:pStyle w:val="TopHeader"/>
            </w:pPr>
            <w:r>
              <w:t>Hodnota za bežné účtovné obdobie</w:t>
            </w:r>
          </w:p>
        </w:tc>
      </w:tr>
      <w:tr w:rsidR="001467F1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7F1" w:rsidRPr="00070129" w:rsidRDefault="001467F1">
            <w:pPr>
              <w:rPr>
                <w:rFonts w:ascii="Arial Narrow" w:hAnsi="Arial Narrow" w:cs="Arial Narrow"/>
              </w:rPr>
            </w:pPr>
            <w:r w:rsidRPr="00070129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467F1" w:rsidRDefault="001467F1">
            <w:pPr>
              <w:spacing w:line="36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1467F1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Pr="002E1542" w:rsidRDefault="001467F1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c.2) D</w:t>
      </w:r>
      <w:r w:rsidRPr="002E1542">
        <w:rPr>
          <w:rFonts w:ascii="Arial Narrow" w:hAnsi="Arial Narrow" w:cs="Arial Narrow"/>
          <w:sz w:val="22"/>
          <w:szCs w:val="22"/>
        </w:rPr>
        <w:t>lhodob</w:t>
      </w:r>
      <w:r>
        <w:rPr>
          <w:rFonts w:ascii="Arial Narrow" w:hAnsi="Arial Narrow" w:cs="Arial Narrow"/>
          <w:sz w:val="22"/>
          <w:szCs w:val="22"/>
        </w:rPr>
        <w:t>ý</w:t>
      </w:r>
      <w:r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>
        <w:rPr>
          <w:rFonts w:ascii="Arial Narrow" w:hAnsi="Arial Narrow" w:cs="Arial Narrow"/>
          <w:sz w:val="22"/>
          <w:szCs w:val="22"/>
        </w:rPr>
        <w:t xml:space="preserve">, </w:t>
      </w:r>
      <w:r w:rsidRPr="002E1542">
        <w:rPr>
          <w:rFonts w:ascii="Arial Narrow" w:hAnsi="Arial Narrow" w:cs="Arial Narrow"/>
          <w:sz w:val="22"/>
          <w:szCs w:val="22"/>
        </w:rPr>
        <w:t xml:space="preserve">na ktorý je zriadené záložné právo </w:t>
      </w:r>
      <w:r>
        <w:rPr>
          <w:rFonts w:ascii="Arial Narrow" w:hAnsi="Arial Narrow" w:cs="Arial Narrow"/>
          <w:sz w:val="22"/>
          <w:szCs w:val="22"/>
        </w:rPr>
        <w:t>(Tabuľka 8):</w:t>
      </w:r>
    </w:p>
    <w:p w:rsidR="001467F1" w:rsidRPr="002E1542" w:rsidRDefault="001467F1" w:rsidP="008E6809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1467F1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7F1" w:rsidRDefault="001467F1" w:rsidP="00B23F82">
            <w:pPr>
              <w:pStyle w:val="TopHeader"/>
            </w:pPr>
            <w: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467F1" w:rsidRDefault="001467F1" w:rsidP="00B23F82">
            <w:pPr>
              <w:pStyle w:val="TopHeader"/>
            </w:pPr>
            <w:r>
              <w:t>Hodnota za bežné účtovné obdobie</w:t>
            </w:r>
          </w:p>
        </w:tc>
      </w:tr>
      <w:tr w:rsidR="001467F1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7F1" w:rsidRPr="000A46AB" w:rsidRDefault="001467F1" w:rsidP="00B23F82">
            <w:pPr>
              <w:rPr>
                <w:rFonts w:ascii="Arial Narrow" w:hAnsi="Arial Narrow" w:cs="Arial Narrow"/>
              </w:rPr>
            </w:pPr>
            <w:r w:rsidRPr="000A46AB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467F1" w:rsidRDefault="001467F1" w:rsidP="00B23F82">
            <w:pPr>
              <w:spacing w:line="36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1467F1" w:rsidRPr="002E1542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Dlhodobý</w:t>
      </w:r>
      <w:r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Pr="002E1542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jednotka na základe zmluvy o</w:t>
      </w:r>
      <w:r>
        <w:rPr>
          <w:rFonts w:ascii="Arial Narrow" w:hAnsi="Arial Narrow" w:cs="Arial Narrow"/>
          <w:sz w:val="22"/>
          <w:szCs w:val="22"/>
        </w:rPr>
        <w:t> </w:t>
      </w:r>
      <w:r w:rsidRPr="002E1542">
        <w:rPr>
          <w:rFonts w:ascii="Arial Narrow" w:hAnsi="Arial Narrow" w:cs="Arial Narrow"/>
          <w:sz w:val="22"/>
          <w:szCs w:val="22"/>
        </w:rPr>
        <w:t>výpožičke</w:t>
      </w:r>
      <w:r>
        <w:rPr>
          <w:rFonts w:ascii="Arial Narrow" w:hAnsi="Arial Narrow" w:cs="Arial Narrow"/>
          <w:sz w:val="22"/>
          <w:szCs w:val="22"/>
        </w:rPr>
        <w:t>: ---</w:t>
      </w:r>
    </w:p>
    <w:p w:rsidR="001467F1" w:rsidRPr="002E1542" w:rsidRDefault="001467F1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Nadobudnutý</w:t>
      </w:r>
      <w:r w:rsidRPr="002E1542">
        <w:rPr>
          <w:rFonts w:ascii="Arial Narrow" w:hAnsi="Arial Narrow" w:cs="Arial Narrow"/>
          <w:sz w:val="22"/>
          <w:szCs w:val="22"/>
        </w:rPr>
        <w:t xml:space="preserve"> dlhodob</w:t>
      </w:r>
      <w:r>
        <w:rPr>
          <w:rFonts w:ascii="Arial Narrow" w:hAnsi="Arial Narrow" w:cs="Arial Narrow"/>
          <w:sz w:val="22"/>
          <w:szCs w:val="22"/>
        </w:rPr>
        <w:t>ý nehnuteľný</w:t>
      </w:r>
      <w:r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Pr="002E1542">
        <w:rPr>
          <w:rFonts w:ascii="Arial Narrow" w:hAnsi="Arial Narrow" w:cs="Arial Narrow"/>
          <w:sz w:val="22"/>
          <w:szCs w:val="22"/>
        </w:rPr>
        <w:t>k alebo preveden</w:t>
      </w:r>
      <w:r>
        <w:rPr>
          <w:rFonts w:ascii="Arial Narrow" w:hAnsi="Arial Narrow" w:cs="Arial Narrow"/>
          <w:sz w:val="22"/>
          <w:szCs w:val="22"/>
        </w:rPr>
        <w:t>ý</w:t>
      </w:r>
      <w:r w:rsidRPr="002E1542">
        <w:rPr>
          <w:rFonts w:ascii="Arial Narrow" w:hAnsi="Arial Narrow" w:cs="Arial Narrow"/>
          <w:sz w:val="22"/>
          <w:szCs w:val="22"/>
        </w:rPr>
        <w:t xml:space="preserve"> dlhodob</w:t>
      </w:r>
      <w:r>
        <w:rPr>
          <w:rFonts w:ascii="Arial Narrow" w:hAnsi="Arial Narrow" w:cs="Arial Narrow"/>
          <w:sz w:val="22"/>
          <w:szCs w:val="22"/>
        </w:rPr>
        <w:t>ý nehnuteľný</w:t>
      </w:r>
      <w:r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Pr="002E1542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účtovná jednotka tento majetok užíva</w:t>
      </w:r>
      <w:r>
        <w:rPr>
          <w:rFonts w:ascii="Arial Narrow" w:hAnsi="Arial Narrow" w:cs="Arial Narrow"/>
          <w:sz w:val="22"/>
          <w:szCs w:val="22"/>
        </w:rPr>
        <w:t>:---</w:t>
      </w:r>
    </w:p>
    <w:p w:rsidR="001467F1" w:rsidRPr="002E1542" w:rsidRDefault="001467F1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M</w:t>
      </w:r>
      <w:r w:rsidRPr="002E1542">
        <w:rPr>
          <w:rFonts w:ascii="Arial Narrow" w:hAnsi="Arial Narrow" w:cs="Arial Narrow"/>
          <w:sz w:val="22"/>
          <w:szCs w:val="22"/>
        </w:rPr>
        <w:t>ajet</w:t>
      </w:r>
      <w:r>
        <w:rPr>
          <w:rFonts w:ascii="Arial Narrow" w:hAnsi="Arial Narrow" w:cs="Arial Narrow"/>
          <w:sz w:val="22"/>
          <w:szCs w:val="22"/>
        </w:rPr>
        <w:t>o</w:t>
      </w:r>
      <w:r w:rsidRPr="002E1542">
        <w:rPr>
          <w:rFonts w:ascii="Arial Narrow" w:hAnsi="Arial Narrow" w:cs="Arial Narrow"/>
          <w:sz w:val="22"/>
          <w:szCs w:val="22"/>
        </w:rPr>
        <w:t>k, ktorý</w:t>
      </w:r>
      <w:r>
        <w:rPr>
          <w:rFonts w:ascii="Arial Narrow" w:hAnsi="Arial Narrow" w:cs="Arial Narrow"/>
          <w:sz w:val="22"/>
          <w:szCs w:val="22"/>
        </w:rPr>
        <w:t>m</w:t>
      </w:r>
      <w:r w:rsidRPr="002E1542">
        <w:rPr>
          <w:rFonts w:ascii="Arial Narrow" w:hAnsi="Arial Narrow" w:cs="Arial Narrow"/>
          <w:sz w:val="22"/>
          <w:szCs w:val="22"/>
        </w:rPr>
        <w:t xml:space="preserve"> je goodwill a o spôsobe výpočtu jeho hodnoty</w:t>
      </w:r>
      <w:r>
        <w:rPr>
          <w:rFonts w:ascii="Arial Narrow" w:hAnsi="Arial Narrow" w:cs="Arial Narrow"/>
          <w:sz w:val="22"/>
          <w:szCs w:val="22"/>
        </w:rPr>
        <w:t>:---</w:t>
      </w:r>
    </w:p>
    <w:p w:rsidR="001467F1" w:rsidRPr="002E1542" w:rsidRDefault="001467F1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g) Údaje</w:t>
      </w:r>
      <w:r w:rsidRPr="002E1542">
        <w:rPr>
          <w:rFonts w:ascii="Arial Narrow" w:hAnsi="Arial Narrow" w:cs="Arial Narrow"/>
          <w:sz w:val="22"/>
          <w:szCs w:val="22"/>
        </w:rPr>
        <w:t>, ktoré sa účtujú na účte 097 – Opravná položka k nadobudnutému majetku</w:t>
      </w:r>
      <w:r>
        <w:rPr>
          <w:rFonts w:ascii="Arial Narrow" w:hAnsi="Arial Narrow" w:cs="Arial Narrow"/>
          <w:sz w:val="22"/>
          <w:szCs w:val="22"/>
        </w:rPr>
        <w:t>:---</w:t>
      </w:r>
    </w:p>
    <w:p w:rsidR="001467F1" w:rsidRPr="002E1542" w:rsidRDefault="001467F1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03249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h) Účtovná jednotka nemá výskumnú</w:t>
      </w:r>
      <w:r w:rsidRPr="002E1542">
        <w:rPr>
          <w:rFonts w:ascii="Arial Narrow" w:hAnsi="Arial Narrow" w:cs="Arial Narrow"/>
          <w:sz w:val="22"/>
          <w:szCs w:val="22"/>
        </w:rPr>
        <w:t xml:space="preserve"> a vývojov</w:t>
      </w:r>
      <w:r>
        <w:rPr>
          <w:rFonts w:ascii="Arial Narrow" w:hAnsi="Arial Narrow" w:cs="Arial Narrow"/>
          <w:sz w:val="22"/>
          <w:szCs w:val="22"/>
        </w:rPr>
        <w:t>ú činnosť za</w:t>
      </w:r>
      <w:r w:rsidRPr="002E1542">
        <w:rPr>
          <w:rFonts w:ascii="Arial Narrow" w:hAnsi="Arial Narrow" w:cs="Arial Narrow"/>
          <w:sz w:val="22"/>
          <w:szCs w:val="22"/>
        </w:rPr>
        <w:t xml:space="preserve"> bežné účtovné obdobie</w:t>
      </w:r>
      <w:r>
        <w:rPr>
          <w:rFonts w:ascii="Arial Narrow" w:hAnsi="Arial Narrow" w:cs="Arial Narrow"/>
          <w:sz w:val="22"/>
          <w:szCs w:val="22"/>
        </w:rPr>
        <w:t>.</w:t>
      </w:r>
    </w:p>
    <w:p w:rsidR="001467F1" w:rsidRDefault="001467F1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Pr="002E1542" w:rsidRDefault="001467F1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Účtovná jednotka </w:t>
      </w:r>
      <w:r w:rsidRPr="00032496">
        <w:rPr>
          <w:rFonts w:ascii="Arial Narrow" w:hAnsi="Arial Narrow" w:cs="Arial Narrow"/>
          <w:sz w:val="22"/>
          <w:szCs w:val="22"/>
        </w:rPr>
        <w:t>nemá dlhodobý finančný majetok</w:t>
      </w:r>
      <w:r>
        <w:rPr>
          <w:rFonts w:ascii="Arial Narrow" w:hAnsi="Arial Narrow" w:cs="Arial Narrow"/>
          <w:sz w:val="22"/>
          <w:szCs w:val="22"/>
        </w:rPr>
        <w:t xml:space="preserve"> v</w:t>
      </w:r>
      <w:r w:rsidRPr="002E1542">
        <w:rPr>
          <w:rFonts w:ascii="Arial Narrow" w:hAnsi="Arial Narrow" w:cs="Arial Narrow"/>
          <w:sz w:val="22"/>
          <w:szCs w:val="22"/>
        </w:rPr>
        <w:t xml:space="preserve"> bežn</w:t>
      </w:r>
      <w:r>
        <w:rPr>
          <w:rFonts w:ascii="Arial Narrow" w:hAnsi="Arial Narrow" w:cs="Arial Narrow"/>
          <w:sz w:val="22"/>
          <w:szCs w:val="22"/>
        </w:rPr>
        <w:t>om</w:t>
      </w:r>
      <w:r w:rsidRPr="002E1542">
        <w:rPr>
          <w:rFonts w:ascii="Arial Narrow" w:hAnsi="Arial Narrow" w:cs="Arial Narrow"/>
          <w:sz w:val="22"/>
          <w:szCs w:val="22"/>
        </w:rPr>
        <w:t xml:space="preserve"> účtovn</w:t>
      </w:r>
      <w:r>
        <w:rPr>
          <w:rFonts w:ascii="Arial Narrow" w:hAnsi="Arial Narrow" w:cs="Arial Narrow"/>
          <w:sz w:val="22"/>
          <w:szCs w:val="22"/>
        </w:rPr>
        <w:t>om</w:t>
      </w:r>
      <w:r w:rsidRPr="002E1542">
        <w:rPr>
          <w:rFonts w:ascii="Arial Narrow" w:hAnsi="Arial Narrow" w:cs="Arial Narrow"/>
          <w:sz w:val="22"/>
          <w:szCs w:val="22"/>
        </w:rPr>
        <w:t xml:space="preserve"> obdob</w:t>
      </w:r>
      <w:r>
        <w:rPr>
          <w:rFonts w:ascii="Arial Narrow" w:hAnsi="Arial Narrow" w:cs="Arial Narrow"/>
          <w:sz w:val="22"/>
          <w:szCs w:val="22"/>
        </w:rPr>
        <w:t>í</w:t>
      </w:r>
      <w:r w:rsidRPr="00032496">
        <w:rPr>
          <w:rFonts w:ascii="Arial Narrow" w:hAnsi="Arial Narrow" w:cs="Arial Narrow"/>
          <w:sz w:val="22"/>
          <w:szCs w:val="22"/>
        </w:rPr>
        <w:t>.</w:t>
      </w:r>
    </w:p>
    <w:p w:rsidR="001467F1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Pr="002E1542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Pr="002E1542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13" w:dyaOrig="9041">
          <v:shape id="_x0000_i1029" type="#_x0000_t75" style="width:460.5pt;height:447.75pt" o:ole="">
            <v:imagedata r:id="rId15" o:title=""/>
          </v:shape>
          <o:OLEObject Type="Embed" ProgID="Excel.Sheet.8" ShapeID="_x0000_i1029" DrawAspect="Content" ObjectID="_1463919632" r:id="rId16"/>
        </w:object>
      </w:r>
    </w:p>
    <w:p w:rsidR="001467F1" w:rsidRPr="002E1542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Pr="002E1542" w:rsidRDefault="001467F1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Obstarávacia</w:t>
      </w:r>
      <w:r w:rsidRPr="002E1542">
        <w:rPr>
          <w:rFonts w:ascii="Arial Narrow" w:hAnsi="Arial Narrow" w:cs="Arial Narrow"/>
          <w:sz w:val="22"/>
          <w:szCs w:val="22"/>
        </w:rPr>
        <w:t xml:space="preserve"> cen</w:t>
      </w:r>
      <w:r>
        <w:rPr>
          <w:rFonts w:ascii="Arial Narrow" w:hAnsi="Arial Narrow" w:cs="Arial Narrow"/>
          <w:sz w:val="22"/>
          <w:szCs w:val="22"/>
        </w:rPr>
        <w:t>a</w:t>
      </w:r>
      <w:r w:rsidRPr="002E1542">
        <w:rPr>
          <w:rFonts w:ascii="Arial Narrow" w:hAnsi="Arial Narrow" w:cs="Arial Narrow"/>
          <w:sz w:val="22"/>
          <w:szCs w:val="22"/>
        </w:rPr>
        <w:t xml:space="preserve"> zložiek </w:t>
      </w:r>
      <w:r w:rsidRPr="00070129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E1542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</w:t>
      </w:r>
      <w:r>
        <w:rPr>
          <w:rFonts w:ascii="Arial Narrow" w:hAnsi="Arial Narrow" w:cs="Arial Narrow"/>
          <w:sz w:val="22"/>
          <w:szCs w:val="22"/>
        </w:rPr>
        <w:t xml:space="preserve"> (Tabuľka 10, 11):---</w:t>
      </w:r>
    </w:p>
    <w:bookmarkStart w:id="4" w:name="_MON_1389625996"/>
    <w:bookmarkEnd w:id="4"/>
    <w:p w:rsidR="001467F1" w:rsidRPr="002E1542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74" w:dyaOrig="10546">
          <v:shape id="_x0000_i1030" type="#_x0000_t75" style="width:463.5pt;height:527.25pt" o:ole="">
            <v:imagedata r:id="rId17" o:title=""/>
          </v:shape>
          <o:OLEObject Type="Embed" ProgID="Excel.Sheet.8" ShapeID="_x0000_i1030" DrawAspect="Content" ObjectID="_1463919633" r:id="rId18"/>
        </w:object>
      </w:r>
    </w:p>
    <w:p w:rsidR="001467F1" w:rsidRPr="002E1542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5" w:name="_MON_1389626020"/>
    <w:bookmarkEnd w:id="5"/>
    <w:p w:rsidR="001467F1" w:rsidRPr="002E1542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57" w:dyaOrig="11112">
          <v:shape id="_x0000_i1031" type="#_x0000_t75" style="width:462.75pt;height:555.75pt" o:ole="">
            <v:imagedata r:id="rId19" o:title=""/>
          </v:shape>
          <o:OLEObject Type="Embed" ProgID="Excel.Sheet.8" ShapeID="_x0000_i1031" DrawAspect="Content" ObjectID="_1463919634" r:id="rId20"/>
        </w:object>
      </w:r>
    </w:p>
    <w:p w:rsidR="001467F1" w:rsidRPr="002E1542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k) O</w:t>
      </w:r>
      <w:r w:rsidRPr="002E1542">
        <w:rPr>
          <w:rFonts w:ascii="Arial Narrow" w:hAnsi="Arial Narrow" w:cs="Arial Narrow"/>
          <w:sz w:val="22"/>
          <w:szCs w:val="22"/>
        </w:rPr>
        <w:t>pravn</w:t>
      </w:r>
      <w:r>
        <w:rPr>
          <w:rFonts w:ascii="Arial Narrow" w:hAnsi="Arial Narrow" w:cs="Arial Narrow"/>
          <w:sz w:val="22"/>
          <w:szCs w:val="22"/>
        </w:rPr>
        <w:t>é položky</w:t>
      </w:r>
      <w:r w:rsidRPr="002E1542">
        <w:rPr>
          <w:rFonts w:ascii="Arial Narrow" w:hAnsi="Arial Narrow" w:cs="Arial Narrow"/>
          <w:sz w:val="22"/>
          <w:szCs w:val="22"/>
        </w:rPr>
        <w:t xml:space="preserve"> podľa zložiek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2E1542">
        <w:rPr>
          <w:rFonts w:ascii="Arial Narrow" w:hAnsi="Arial Narrow" w:cs="Arial Narrow"/>
          <w:sz w:val="22"/>
          <w:szCs w:val="22"/>
        </w:rPr>
        <w:t>dlhodobého finančného majetku v členení podľa jednotlivých položiek súvahy, pričom sa uvádza stav opravných položiek na začiatku bežného účtovného obdobia, zmeny počas bežného účtovného obdobia a stav na konci bežného účtovného obdobia</w:t>
      </w:r>
      <w:r>
        <w:rPr>
          <w:rFonts w:ascii="Arial Narrow" w:hAnsi="Arial Narrow" w:cs="Arial Narrow"/>
          <w:sz w:val="22"/>
          <w:szCs w:val="22"/>
        </w:rPr>
        <w:t>:---</w:t>
      </w:r>
    </w:p>
    <w:p w:rsidR="001467F1" w:rsidRDefault="001467F1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Pr="002E1542" w:rsidRDefault="001467F1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l) Z</w:t>
      </w:r>
      <w:r w:rsidRPr="002E1542">
        <w:rPr>
          <w:rFonts w:ascii="Arial Narrow" w:hAnsi="Arial Narrow" w:cs="Arial Narrow"/>
          <w:sz w:val="22"/>
          <w:szCs w:val="22"/>
        </w:rPr>
        <w:t>men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 xml:space="preserve"> v jednotlivých zložkách dlhodobého finančného majetku</w:t>
      </w:r>
      <w:r>
        <w:rPr>
          <w:rFonts w:ascii="Arial Narrow" w:hAnsi="Arial Narrow" w:cs="Arial Narrow"/>
          <w:sz w:val="22"/>
          <w:szCs w:val="22"/>
        </w:rPr>
        <w:t xml:space="preserve"> (Tabuľka 12, 13):---</w:t>
      </w:r>
    </w:p>
    <w:p w:rsidR="001467F1" w:rsidRPr="002E1542" w:rsidRDefault="001467F1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6" w:name="_MON_1389626079"/>
    <w:bookmarkEnd w:id="6"/>
    <w:p w:rsidR="001467F1" w:rsidRPr="002E1542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47" w:dyaOrig="4937">
          <v:shape id="_x0000_i1032" type="#_x0000_t75" style="width:457.5pt;height:254.25pt" o:ole="">
            <v:imagedata r:id="rId21" o:title=""/>
          </v:shape>
          <o:OLEObject Type="Embed" ProgID="Excel.Sheet.8" ShapeID="_x0000_i1032" DrawAspect="Content" ObjectID="_1463919635" r:id="rId22"/>
        </w:object>
      </w:r>
    </w:p>
    <w:p w:rsidR="001467F1" w:rsidRPr="002E1542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7" w:name="_MON_1389626098"/>
    <w:bookmarkEnd w:id="7"/>
    <w:p w:rsidR="001467F1" w:rsidRDefault="001467F1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10150" w:dyaOrig="4228">
          <v:shape id="_x0000_i1033" type="#_x0000_t75" style="width:507.75pt;height:211.5pt" o:ole="">
            <v:imagedata r:id="rId23" o:title=""/>
          </v:shape>
          <o:OLEObject Type="Embed" ProgID="Excel.Sheet.8" ShapeID="_x0000_i1033" DrawAspect="Content" ObjectID="_1463919636" r:id="rId24"/>
        </w:object>
      </w:r>
    </w:p>
    <w:p w:rsidR="001467F1" w:rsidRPr="002E1542" w:rsidRDefault="001467F1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m) Dlhodobý</w:t>
      </w:r>
      <w:r w:rsidRPr="002E1542">
        <w:rPr>
          <w:rFonts w:ascii="Arial Narrow" w:hAnsi="Arial Narrow" w:cs="Arial Narrow"/>
          <w:sz w:val="22"/>
          <w:szCs w:val="22"/>
        </w:rPr>
        <w:t xml:space="preserve"> finančn</w:t>
      </w:r>
      <w:r>
        <w:rPr>
          <w:rFonts w:ascii="Arial Narrow" w:hAnsi="Arial Narrow" w:cs="Arial Narrow"/>
          <w:sz w:val="22"/>
          <w:szCs w:val="22"/>
        </w:rPr>
        <w:t>ý</w:t>
      </w:r>
      <w:r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Pr="002E1542">
        <w:rPr>
          <w:rFonts w:ascii="Arial Narrow" w:hAnsi="Arial Narrow" w:cs="Arial Narrow"/>
          <w:sz w:val="22"/>
          <w:szCs w:val="22"/>
        </w:rPr>
        <w:t>k</w:t>
      </w:r>
      <w:r>
        <w:rPr>
          <w:rFonts w:ascii="Arial Narrow" w:hAnsi="Arial Narrow" w:cs="Arial Narrow"/>
          <w:sz w:val="22"/>
          <w:szCs w:val="22"/>
        </w:rPr>
        <w:t>,</w:t>
      </w:r>
      <w:r w:rsidRPr="002E1542">
        <w:rPr>
          <w:rFonts w:ascii="Arial Narrow" w:hAnsi="Arial Narrow" w:cs="Arial Narrow"/>
          <w:sz w:val="22"/>
          <w:szCs w:val="22"/>
        </w:rPr>
        <w:t xml:space="preserve"> na ktorý je zriadené záložné právo </w:t>
      </w:r>
      <w:r>
        <w:rPr>
          <w:rFonts w:ascii="Arial Narrow" w:hAnsi="Arial Narrow" w:cs="Arial Narrow"/>
          <w:sz w:val="22"/>
          <w:szCs w:val="22"/>
        </w:rPr>
        <w:t>(Tabuľka 14):</w:t>
      </w:r>
    </w:p>
    <w:p w:rsidR="001467F1" w:rsidRPr="002E1542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5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94"/>
        <w:gridCol w:w="4018"/>
      </w:tblGrid>
      <w:tr w:rsidR="001467F1" w:rsidRPr="002E1542" w:rsidTr="00D45112">
        <w:trPr>
          <w:jc w:val="center"/>
        </w:trPr>
        <w:tc>
          <w:tcPr>
            <w:tcW w:w="519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7F1" w:rsidRPr="002E1542" w:rsidRDefault="001467F1" w:rsidP="00573E9F">
            <w:pPr>
              <w:pStyle w:val="TopHeader"/>
            </w:pPr>
            <w:r w:rsidRPr="002E1542">
              <w:t>Dlhodobý finančný majetok</w:t>
            </w:r>
          </w:p>
        </w:tc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467F1" w:rsidRPr="002E1542" w:rsidRDefault="001467F1" w:rsidP="00573E9F">
            <w:pPr>
              <w:pStyle w:val="TopHeader"/>
            </w:pPr>
            <w:r w:rsidRPr="002E1542">
              <w:t>Hodnota za bežné účtovné obdobie</w:t>
            </w:r>
          </w:p>
        </w:tc>
      </w:tr>
      <w:tr w:rsidR="001467F1" w:rsidRPr="002E1542" w:rsidTr="00D45112">
        <w:trPr>
          <w:jc w:val="center"/>
        </w:trPr>
        <w:tc>
          <w:tcPr>
            <w:tcW w:w="519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467F1" w:rsidRPr="002E1542" w:rsidRDefault="001467F1" w:rsidP="00D45112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1467F1" w:rsidRPr="002E1542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n) O</w:t>
      </w:r>
      <w:r w:rsidRPr="002E1542">
        <w:rPr>
          <w:rFonts w:ascii="Arial Narrow" w:hAnsi="Arial Narrow" w:cs="Arial Narrow"/>
          <w:sz w:val="22"/>
          <w:szCs w:val="22"/>
        </w:rPr>
        <w:t>cenen</w:t>
      </w:r>
      <w:r>
        <w:rPr>
          <w:rFonts w:ascii="Arial Narrow" w:hAnsi="Arial Narrow" w:cs="Arial Narrow"/>
          <w:sz w:val="22"/>
          <w:szCs w:val="22"/>
        </w:rPr>
        <w:t>ie</w:t>
      </w:r>
      <w:r w:rsidRPr="002E1542">
        <w:rPr>
          <w:rFonts w:ascii="Arial Narrow" w:hAnsi="Arial Narrow" w:cs="Arial Narrow"/>
          <w:sz w:val="22"/>
          <w:szCs w:val="22"/>
        </w:rPr>
        <w:t xml:space="preserve"> dlhodobého finančného majetku ku dňu, ku ktorému sa zostavuje účtovná závierka reálnou hodnotou alebo metódou vlastného imania, pričom sa uvádza vplyv takéhoto ocenenia na výsledok hospodárenia a na výšku vlastného imania</w:t>
      </w:r>
      <w:r>
        <w:rPr>
          <w:rFonts w:ascii="Arial Narrow" w:hAnsi="Arial Narrow" w:cs="Arial Narrow"/>
          <w:sz w:val="22"/>
          <w:szCs w:val="22"/>
        </w:rPr>
        <w:t>: ---</w:t>
      </w:r>
    </w:p>
    <w:p w:rsidR="001467F1" w:rsidRDefault="001467F1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Pr="002E1542" w:rsidRDefault="001467F1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Pr="002E1542" w:rsidRDefault="001467F1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o) O</w:t>
      </w:r>
      <w:r w:rsidRPr="002E1542">
        <w:rPr>
          <w:rFonts w:ascii="Arial Narrow" w:hAnsi="Arial Narrow" w:cs="Arial Narrow"/>
          <w:sz w:val="22"/>
          <w:szCs w:val="22"/>
        </w:rPr>
        <w:t>pravn</w:t>
      </w:r>
      <w:r>
        <w:rPr>
          <w:rFonts w:ascii="Arial Narrow" w:hAnsi="Arial Narrow" w:cs="Arial Narrow"/>
          <w:sz w:val="22"/>
          <w:szCs w:val="22"/>
        </w:rPr>
        <w:t>é</w:t>
      </w:r>
      <w:r w:rsidRPr="002E1542">
        <w:rPr>
          <w:rFonts w:ascii="Arial Narrow" w:hAnsi="Arial Narrow" w:cs="Arial Narrow"/>
          <w:sz w:val="22"/>
          <w:szCs w:val="22"/>
        </w:rPr>
        <w:t xml:space="preserve"> položk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 xml:space="preserve"> k zásobám v členení podľa jednotlivých položiek súvahy za bežné účtovné obdobie, pričom sa uvádza ich stav na začiatku bežného účtovného obdobia, tvorba, z</w:t>
      </w:r>
      <w:r>
        <w:rPr>
          <w:rFonts w:ascii="Arial Narrow" w:hAnsi="Arial Narrow" w:cs="Arial Narrow"/>
          <w:sz w:val="22"/>
          <w:szCs w:val="22"/>
        </w:rPr>
        <w:t xml:space="preserve">účtovanie </w:t>
      </w:r>
      <w:r w:rsidRPr="002E1542">
        <w:rPr>
          <w:rFonts w:ascii="Arial Narrow" w:hAnsi="Arial Narrow" w:cs="Arial Narrow"/>
          <w:sz w:val="22"/>
          <w:szCs w:val="22"/>
        </w:rPr>
        <w:t>opravných položiek počas bežného účtovného obdobia a stav na konci bežného účtovného obdobia, ako aj dôvod ich tvorby,</w:t>
      </w:r>
      <w:r>
        <w:rPr>
          <w:rFonts w:ascii="Arial Narrow" w:hAnsi="Arial Narrow" w:cs="Arial Narrow"/>
          <w:sz w:val="22"/>
          <w:szCs w:val="22"/>
        </w:rPr>
        <w:t xml:space="preserve"> zúčtovania (Tabuľka 15, 16): </w:t>
      </w:r>
    </w:p>
    <w:bookmarkStart w:id="8" w:name="_MON_1452363688"/>
    <w:bookmarkEnd w:id="8"/>
    <w:p w:rsidR="001467F1" w:rsidRPr="002E1542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61" w:dyaOrig="5799">
          <v:shape id="_x0000_i1034" type="#_x0000_t75" style="width:458.25pt;height:287.25pt" o:ole="">
            <v:imagedata r:id="rId25" o:title=""/>
          </v:shape>
          <o:OLEObject Type="Embed" ProgID="Excel.Sheet.8" ShapeID="_x0000_i1034" DrawAspect="Content" ObjectID="_1463919637" r:id="rId26"/>
        </w:object>
      </w:r>
    </w:p>
    <w:p w:rsidR="001467F1" w:rsidRPr="002E1542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1148AB">
      <w:pPr>
        <w:rPr>
          <w:rFonts w:ascii="Arial Narrow" w:hAnsi="Arial Narrow" w:cs="Arial Narrow"/>
        </w:rPr>
      </w:pPr>
    </w:p>
    <w:p w:rsidR="001467F1" w:rsidRPr="007A6BEE" w:rsidRDefault="001467F1" w:rsidP="001148AB">
      <w:pPr>
        <w:rPr>
          <w:rFonts w:ascii="Arial Narrow" w:hAnsi="Arial Narrow" w:cs="Arial Narrow"/>
        </w:rPr>
      </w:pPr>
      <w:r w:rsidRPr="007A6BEE">
        <w:rPr>
          <w:rFonts w:ascii="Arial Narrow" w:hAnsi="Arial Narrow" w:cs="Arial Narrow"/>
        </w:rPr>
        <w:t>Tabuľka</w:t>
      </w:r>
      <w:r>
        <w:rPr>
          <w:rFonts w:ascii="Arial Narrow" w:hAnsi="Arial Narrow" w:cs="Arial Narrow"/>
        </w:rPr>
        <w:t xml:space="preserve"> 16</w:t>
      </w:r>
    </w:p>
    <w:tbl>
      <w:tblPr>
        <w:tblW w:w="5037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565"/>
        <w:gridCol w:w="3714"/>
      </w:tblGrid>
      <w:tr w:rsidR="001467F1">
        <w:trPr>
          <w:jc w:val="center"/>
        </w:trPr>
        <w:tc>
          <w:tcPr>
            <w:tcW w:w="55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7F1" w:rsidRDefault="001467F1">
            <w:pPr>
              <w:pStyle w:val="TopHeader"/>
            </w:pPr>
            <w:r>
              <w:t>Nehnuteľnosť na predaj</w:t>
            </w:r>
          </w:p>
        </w:tc>
        <w:tc>
          <w:tcPr>
            <w:tcW w:w="371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467F1" w:rsidRDefault="001467F1">
            <w:pPr>
              <w:pStyle w:val="TopHeader"/>
            </w:pPr>
            <w:r>
              <w:t>Hodnota</w:t>
            </w:r>
          </w:p>
        </w:tc>
      </w:tr>
      <w:tr w:rsidR="001467F1">
        <w:trPr>
          <w:jc w:val="center"/>
        </w:trPr>
        <w:tc>
          <w:tcPr>
            <w:tcW w:w="55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467F1" w:rsidRPr="007A6BEE" w:rsidRDefault="001467F1" w:rsidP="0070649A">
            <w:pPr>
              <w:rPr>
                <w:rFonts w:ascii="Arial Narrow" w:hAnsi="Arial Narrow" w:cs="Arial Narrow"/>
              </w:rPr>
            </w:pPr>
            <w:r w:rsidRPr="007A6BEE">
              <w:rPr>
                <w:rFonts w:ascii="Arial Narrow" w:hAnsi="Arial Narrow" w:cs="Arial Narrow"/>
                <w:sz w:val="22"/>
                <w:szCs w:val="22"/>
              </w:rPr>
              <w:t>Náklady na obstarávanie nehnuteľnosti na predaj za účtovné obdobie</w:t>
            </w:r>
          </w:p>
        </w:tc>
        <w:tc>
          <w:tcPr>
            <w:tcW w:w="371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467F1" w:rsidRDefault="001467F1" w:rsidP="00D45112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1467F1">
        <w:trPr>
          <w:jc w:val="center"/>
        </w:trPr>
        <w:tc>
          <w:tcPr>
            <w:tcW w:w="55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467F1" w:rsidRPr="007A6BEE" w:rsidRDefault="001467F1">
            <w:pPr>
              <w:rPr>
                <w:rFonts w:ascii="Arial Narrow" w:hAnsi="Arial Narrow" w:cs="Arial Narrow"/>
              </w:rPr>
            </w:pPr>
            <w:r w:rsidRPr="007A6BEE">
              <w:rPr>
                <w:rFonts w:ascii="Arial Narrow" w:hAnsi="Arial Narrow" w:cs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71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467F1" w:rsidRDefault="001467F1" w:rsidP="00D45112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1467F1" w:rsidRPr="002E1542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Pr="002E1542" w:rsidRDefault="001467F1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p) Z</w:t>
      </w:r>
      <w:r w:rsidRPr="002E1542">
        <w:rPr>
          <w:rFonts w:ascii="Arial Narrow" w:hAnsi="Arial Narrow" w:cs="Arial Narrow"/>
          <w:sz w:val="22"/>
          <w:szCs w:val="22"/>
        </w:rPr>
        <w:t>ásob</w:t>
      </w:r>
      <w:r>
        <w:rPr>
          <w:rFonts w:ascii="Arial Narrow" w:hAnsi="Arial Narrow" w:cs="Arial Narrow"/>
          <w:sz w:val="22"/>
          <w:szCs w:val="22"/>
        </w:rPr>
        <w:t xml:space="preserve">y, </w:t>
      </w:r>
      <w:r w:rsidRPr="002E1542">
        <w:rPr>
          <w:rFonts w:ascii="Arial Narrow" w:hAnsi="Arial Narrow" w:cs="Arial Narrow"/>
          <w:sz w:val="22"/>
          <w:szCs w:val="22"/>
        </w:rPr>
        <w:t xml:space="preserve">na ktoré je zriadené záložné právo </w:t>
      </w:r>
      <w:r>
        <w:rPr>
          <w:rFonts w:ascii="Arial Narrow" w:hAnsi="Arial Narrow" w:cs="Arial Narrow"/>
          <w:sz w:val="22"/>
          <w:szCs w:val="22"/>
        </w:rPr>
        <w:t>(Tabuľka 17):</w:t>
      </w:r>
    </w:p>
    <w:p w:rsidR="001467F1" w:rsidRPr="002E1542" w:rsidRDefault="001467F1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1467F1" w:rsidRPr="002E1542" w:rsidTr="004B13F8">
        <w:trPr>
          <w:jc w:val="center"/>
        </w:trPr>
        <w:tc>
          <w:tcPr>
            <w:tcW w:w="618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7F1" w:rsidRPr="002E1542" w:rsidRDefault="001467F1" w:rsidP="001148AB">
            <w:pPr>
              <w:pStyle w:val="TopHeader"/>
            </w:pPr>
            <w:r w:rsidRPr="002E1542"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467F1" w:rsidRPr="002E1542" w:rsidRDefault="001467F1" w:rsidP="001148AB">
            <w:pPr>
              <w:pStyle w:val="TopHeader"/>
            </w:pPr>
            <w:r w:rsidRPr="002E1542">
              <w:t>Hodnota za bežné účtovné obdobie</w:t>
            </w:r>
          </w:p>
        </w:tc>
      </w:tr>
      <w:tr w:rsidR="001467F1" w:rsidRPr="002E1542" w:rsidTr="004B13F8">
        <w:trPr>
          <w:jc w:val="center"/>
        </w:trPr>
        <w:tc>
          <w:tcPr>
            <w:tcW w:w="618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7F1" w:rsidRPr="002E1542" w:rsidRDefault="001467F1" w:rsidP="00A649E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467F1" w:rsidRPr="002E1542" w:rsidRDefault="001467F1" w:rsidP="00D45112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1467F1" w:rsidRPr="002E1542" w:rsidRDefault="001467F1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q) Účtovná jednotka </w:t>
      </w:r>
      <w:r w:rsidRPr="00032496">
        <w:rPr>
          <w:rFonts w:ascii="Arial Narrow" w:hAnsi="Arial Narrow" w:cs="Arial Narrow"/>
          <w:sz w:val="22"/>
          <w:szCs w:val="22"/>
        </w:rPr>
        <w:t xml:space="preserve">nemá </w:t>
      </w:r>
      <w:r>
        <w:rPr>
          <w:rFonts w:ascii="Arial Narrow" w:hAnsi="Arial Narrow" w:cs="Arial Narrow"/>
          <w:sz w:val="22"/>
          <w:szCs w:val="22"/>
        </w:rPr>
        <w:t>zákazkovú výrobu a výstavbu nehnuteľnosti určenej na predaj v</w:t>
      </w:r>
      <w:r w:rsidRPr="002E1542">
        <w:rPr>
          <w:rFonts w:ascii="Arial Narrow" w:hAnsi="Arial Narrow" w:cs="Arial Narrow"/>
          <w:sz w:val="22"/>
          <w:szCs w:val="22"/>
        </w:rPr>
        <w:t xml:space="preserve"> bežn</w:t>
      </w:r>
      <w:r>
        <w:rPr>
          <w:rFonts w:ascii="Arial Narrow" w:hAnsi="Arial Narrow" w:cs="Arial Narrow"/>
          <w:sz w:val="22"/>
          <w:szCs w:val="22"/>
        </w:rPr>
        <w:t>om</w:t>
      </w:r>
      <w:r w:rsidRPr="002E1542">
        <w:rPr>
          <w:rFonts w:ascii="Arial Narrow" w:hAnsi="Arial Narrow" w:cs="Arial Narrow"/>
          <w:sz w:val="22"/>
          <w:szCs w:val="22"/>
        </w:rPr>
        <w:t xml:space="preserve"> účtovn</w:t>
      </w:r>
      <w:r>
        <w:rPr>
          <w:rFonts w:ascii="Arial Narrow" w:hAnsi="Arial Narrow" w:cs="Arial Narrow"/>
          <w:sz w:val="22"/>
          <w:szCs w:val="22"/>
        </w:rPr>
        <w:t>om</w:t>
      </w:r>
      <w:r w:rsidRPr="002E1542">
        <w:rPr>
          <w:rFonts w:ascii="Arial Narrow" w:hAnsi="Arial Narrow" w:cs="Arial Narrow"/>
          <w:sz w:val="22"/>
          <w:szCs w:val="22"/>
        </w:rPr>
        <w:t xml:space="preserve"> obdob</w:t>
      </w:r>
      <w:r>
        <w:rPr>
          <w:rFonts w:ascii="Arial Narrow" w:hAnsi="Arial Narrow" w:cs="Arial Narrow"/>
          <w:sz w:val="22"/>
          <w:szCs w:val="22"/>
        </w:rPr>
        <w:t xml:space="preserve">í. </w:t>
      </w:r>
    </w:p>
    <w:p w:rsidR="001467F1" w:rsidRDefault="001467F1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</w:t>
      </w:r>
      <w:r w:rsidRPr="002E1542">
        <w:rPr>
          <w:rFonts w:ascii="Arial Narrow" w:hAnsi="Arial Narrow" w:cs="Arial Narrow"/>
          <w:sz w:val="22"/>
          <w:szCs w:val="22"/>
        </w:rPr>
        <w:t>ákazkov</w:t>
      </w:r>
      <w:r>
        <w:rPr>
          <w:rFonts w:ascii="Arial Narrow" w:hAnsi="Arial Narrow" w:cs="Arial Narrow"/>
          <w:sz w:val="22"/>
          <w:szCs w:val="22"/>
        </w:rPr>
        <w:t>á</w:t>
      </w:r>
      <w:r w:rsidRPr="002E1542">
        <w:rPr>
          <w:rFonts w:ascii="Arial Narrow" w:hAnsi="Arial Narrow" w:cs="Arial Narrow"/>
          <w:sz w:val="22"/>
          <w:szCs w:val="22"/>
        </w:rPr>
        <w:t xml:space="preserve"> výrob</w:t>
      </w:r>
      <w:r>
        <w:rPr>
          <w:rFonts w:ascii="Arial Narrow" w:hAnsi="Arial Narrow" w:cs="Arial Narrow"/>
          <w:sz w:val="22"/>
          <w:szCs w:val="22"/>
        </w:rPr>
        <w:t>a a zákazková výstavba nehnuteľnosti určenej na predaj</w:t>
      </w:r>
      <w:r w:rsidRPr="002E1542">
        <w:rPr>
          <w:rFonts w:ascii="Arial Narrow" w:hAnsi="Arial Narrow" w:cs="Arial Narrow"/>
          <w:sz w:val="22"/>
          <w:szCs w:val="22"/>
        </w:rPr>
        <w:t>, a to v členení na</w:t>
      </w:r>
      <w:r>
        <w:rPr>
          <w:rFonts w:ascii="Arial Narrow" w:hAnsi="Arial Narrow" w:cs="Arial Narrow"/>
          <w:sz w:val="22"/>
          <w:szCs w:val="22"/>
        </w:rPr>
        <w:t>:</w:t>
      </w:r>
    </w:p>
    <w:p w:rsidR="001467F1" w:rsidRDefault="001467F1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E61ACE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1. V</w:t>
      </w:r>
      <w:r w:rsidRPr="002E1542">
        <w:rPr>
          <w:rFonts w:ascii="Arial Narrow" w:hAnsi="Arial Narrow" w:cs="Arial Narrow"/>
          <w:sz w:val="22"/>
          <w:szCs w:val="22"/>
        </w:rPr>
        <w:t>šeobecné údaje, pričom sa uvádza</w:t>
      </w:r>
      <w:r>
        <w:rPr>
          <w:rFonts w:ascii="Arial Narrow" w:hAnsi="Arial Narrow" w:cs="Arial Narrow"/>
          <w:sz w:val="22"/>
          <w:szCs w:val="22"/>
        </w:rPr>
        <w:t>:</w:t>
      </w:r>
    </w:p>
    <w:p w:rsidR="001467F1" w:rsidRDefault="001467F1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1a. H</w:t>
      </w:r>
      <w:r w:rsidRPr="002E1542">
        <w:rPr>
          <w:rFonts w:ascii="Arial Narrow" w:hAnsi="Arial Narrow" w:cs="Arial Narrow"/>
          <w:sz w:val="22"/>
          <w:szCs w:val="22"/>
        </w:rPr>
        <w:t>odnota tej časti celkových výnosov zo zákazkovej výroby</w:t>
      </w:r>
      <w:r>
        <w:rPr>
          <w:rFonts w:ascii="Arial Narrow" w:hAnsi="Arial Narrow" w:cs="Arial Narrow"/>
          <w:sz w:val="22"/>
          <w:szCs w:val="22"/>
        </w:rPr>
        <w:t xml:space="preserve"> a zákazkovej výstavby nehnuteľnosti určenej na predaj</w:t>
      </w:r>
      <w:r w:rsidRPr="002E1542">
        <w:rPr>
          <w:rFonts w:ascii="Arial Narrow" w:hAnsi="Arial Narrow" w:cs="Arial Narrow"/>
          <w:sz w:val="22"/>
          <w:szCs w:val="22"/>
        </w:rPr>
        <w:t>, ktorá bola v bežnom účtovnom období vykázaná vo výnosoch</w:t>
      </w:r>
      <w:r>
        <w:rPr>
          <w:rFonts w:ascii="Arial Narrow" w:hAnsi="Arial Narrow" w:cs="Arial Narrow"/>
          <w:sz w:val="22"/>
          <w:szCs w:val="22"/>
        </w:rPr>
        <w:t>:</w:t>
      </w:r>
    </w:p>
    <w:p w:rsidR="001467F1" w:rsidRDefault="001467F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1b. M</w:t>
      </w:r>
      <w:r w:rsidRPr="002E1542">
        <w:rPr>
          <w:rFonts w:ascii="Arial Narrow" w:hAnsi="Arial Narrow" w:cs="Arial Narrow"/>
          <w:sz w:val="22"/>
          <w:szCs w:val="22"/>
        </w:rPr>
        <w:t>etóda určenia výnosov zo zákazkovej výroby</w:t>
      </w:r>
      <w:r>
        <w:rPr>
          <w:rFonts w:ascii="Arial Narrow" w:hAnsi="Arial Narrow" w:cs="Arial Narrow"/>
          <w:sz w:val="22"/>
          <w:szCs w:val="22"/>
        </w:rPr>
        <w:t xml:space="preserve"> a zákazkovej výstavby nehnuteľnosti určenej na predaj vykázaných </w:t>
      </w:r>
      <w:r w:rsidRPr="002E1542">
        <w:rPr>
          <w:rFonts w:ascii="Arial Narrow" w:hAnsi="Arial Narrow" w:cs="Arial Narrow"/>
          <w:sz w:val="22"/>
          <w:szCs w:val="22"/>
        </w:rPr>
        <w:t>v bežnom účtov</w:t>
      </w:r>
      <w:r>
        <w:rPr>
          <w:rFonts w:ascii="Arial Narrow" w:hAnsi="Arial Narrow" w:cs="Arial Narrow"/>
          <w:sz w:val="22"/>
          <w:szCs w:val="22"/>
        </w:rPr>
        <w:t>nom období:</w:t>
      </w:r>
    </w:p>
    <w:p w:rsidR="001467F1" w:rsidRDefault="001467F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1c. M</w:t>
      </w:r>
      <w:r w:rsidRPr="002E1542">
        <w:rPr>
          <w:rFonts w:ascii="Arial Narrow" w:hAnsi="Arial Narrow" w:cs="Arial Narrow"/>
          <w:sz w:val="22"/>
          <w:szCs w:val="22"/>
        </w:rPr>
        <w:t>etóda určenia stupňa dokončenia zákazkovej výroby</w:t>
      </w:r>
      <w:r>
        <w:rPr>
          <w:rFonts w:ascii="Arial Narrow" w:hAnsi="Arial Narrow" w:cs="Arial Narrow"/>
          <w:sz w:val="22"/>
          <w:szCs w:val="22"/>
        </w:rPr>
        <w:t xml:space="preserve"> a zákazkovej výstavby nehnuteľnosti, určenej na predaj:</w:t>
      </w:r>
    </w:p>
    <w:p w:rsidR="001467F1" w:rsidRPr="002E1542" w:rsidRDefault="001467F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E61A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1467F1" w:rsidRDefault="001467F1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1da. Výstavba nehnuteľnosti určenej na predaj sa uskutočňuje na pozemku vo vlastníctve objednávateľa:</w:t>
      </w:r>
    </w:p>
    <w:p w:rsidR="001467F1" w:rsidRDefault="001467F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1db. Objednávateľovi nevzniká nárok na odstúpenie od zmluvy s právom vrátenia peňažných prostriedkov:</w:t>
      </w:r>
    </w:p>
    <w:p w:rsidR="001467F1" w:rsidRDefault="001467F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1dc. Pre nedokončenie dohodnutej výstavby zhotoviteľom nehnuteľnosť zostáva objednávateľovi:</w:t>
      </w:r>
    </w:p>
    <w:p w:rsidR="001467F1" w:rsidRDefault="001467F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1467F1" w:rsidRDefault="001467F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2. Údaje o zákazkovej výrobe a zákazkovej výstavbe nehnuteľnosti určenej na predaj, ktoré ku dňu, ku ktorému sa zostavuje účtovná závierka neboli dokončené, pričom sa uvádza:</w:t>
      </w:r>
    </w:p>
    <w:p w:rsidR="001467F1" w:rsidRDefault="001467F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2a. celková suma vynaložených nákladov a vykázaných ziskov znížená o vykázané straty ku dňu, ku ktorému sa zostavuje účtovná závierka:</w:t>
      </w:r>
    </w:p>
    <w:p w:rsidR="001467F1" w:rsidRDefault="001467F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2b. Suma prijatých preddavkov:</w:t>
      </w:r>
    </w:p>
    <w:p w:rsidR="001467F1" w:rsidRDefault="001467F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2c. Suma zadržanej platby:</w:t>
      </w:r>
    </w:p>
    <w:p w:rsidR="001467F1" w:rsidRDefault="001467F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Pr="002E1542" w:rsidRDefault="001467F1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>
        <w:rPr>
          <w:rFonts w:ascii="Arial Narrow" w:hAnsi="Arial Narrow" w:cs="Arial Narrow"/>
          <w:sz w:val="22"/>
          <w:szCs w:val="22"/>
        </w:rPr>
        <w:t>18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1467F1" w:rsidRPr="002E1542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467F1" w:rsidRPr="002E1542" w:rsidRDefault="001467F1" w:rsidP="00A649E0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467F1" w:rsidRPr="002E1542" w:rsidRDefault="001467F1" w:rsidP="00E61ACE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467F1" w:rsidRPr="002E1542" w:rsidRDefault="001467F1" w:rsidP="00E61ACE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467F1" w:rsidRPr="002E1542" w:rsidRDefault="001467F1" w:rsidP="00E61ACE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1467F1" w:rsidRPr="002E1542">
        <w:trPr>
          <w:jc w:val="center"/>
        </w:trPr>
        <w:tc>
          <w:tcPr>
            <w:tcW w:w="2802" w:type="dxa"/>
          </w:tcPr>
          <w:p w:rsidR="001467F1" w:rsidRPr="002E1542" w:rsidRDefault="001467F1" w:rsidP="00E61ACE">
            <w:pPr>
              <w:jc w:val="center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</w:tcPr>
          <w:p w:rsidR="001467F1" w:rsidRPr="002E1542" w:rsidRDefault="001467F1" w:rsidP="00E61ACE">
            <w:pPr>
              <w:jc w:val="center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</w:tcPr>
          <w:p w:rsidR="001467F1" w:rsidRPr="002E1542" w:rsidRDefault="001467F1" w:rsidP="00E61ACE">
            <w:pPr>
              <w:jc w:val="center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</w:tcPr>
          <w:p w:rsidR="001467F1" w:rsidRPr="002E1542" w:rsidRDefault="001467F1" w:rsidP="00E61ACE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1467F1" w:rsidRPr="002E1542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1467F1" w:rsidRPr="002E1542" w:rsidRDefault="001467F1" w:rsidP="00A649E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1467F1" w:rsidRPr="002E1542" w:rsidRDefault="001467F1" w:rsidP="00A649E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1467F1" w:rsidRPr="002E1542" w:rsidRDefault="001467F1" w:rsidP="00A649E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1467F1" w:rsidRPr="002E1542" w:rsidRDefault="001467F1" w:rsidP="00A649E0">
            <w:pPr>
              <w:jc w:val="both"/>
              <w:rPr>
                <w:rFonts w:ascii="Arial Narrow" w:hAnsi="Arial Narrow" w:cs="Arial Narrow"/>
              </w:rPr>
            </w:pPr>
          </w:p>
        </w:tc>
      </w:tr>
      <w:tr w:rsidR="001467F1" w:rsidRPr="002E1542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1467F1" w:rsidRPr="002E1542" w:rsidRDefault="001467F1" w:rsidP="00A649E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1467F1" w:rsidRPr="002E1542" w:rsidRDefault="001467F1" w:rsidP="00A649E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1467F1" w:rsidRPr="002E1542" w:rsidRDefault="001467F1" w:rsidP="00A649E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1467F1" w:rsidRPr="002E1542" w:rsidRDefault="001467F1" w:rsidP="00A649E0">
            <w:pPr>
              <w:jc w:val="both"/>
              <w:rPr>
                <w:rFonts w:ascii="Arial Narrow" w:hAnsi="Arial Narrow" w:cs="Arial Narrow"/>
              </w:rPr>
            </w:pPr>
          </w:p>
        </w:tc>
      </w:tr>
      <w:tr w:rsidR="001467F1" w:rsidRPr="002E1542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467F1" w:rsidRPr="002E1542" w:rsidRDefault="001467F1" w:rsidP="00A649E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467F1" w:rsidRPr="002E1542" w:rsidRDefault="001467F1" w:rsidP="00A649E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467F1" w:rsidRPr="002E1542" w:rsidRDefault="001467F1" w:rsidP="00A649E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467F1" w:rsidRPr="002E1542" w:rsidRDefault="001467F1" w:rsidP="00A649E0">
            <w:pPr>
              <w:jc w:val="both"/>
              <w:rPr>
                <w:rFonts w:ascii="Arial Narrow" w:hAnsi="Arial Narrow" w:cs="Arial Narrow"/>
              </w:rPr>
            </w:pPr>
          </w:p>
        </w:tc>
      </w:tr>
    </w:tbl>
    <w:p w:rsidR="001467F1" w:rsidRPr="002E1542" w:rsidRDefault="001467F1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Pr="002E1542" w:rsidRDefault="001467F1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>
        <w:rPr>
          <w:rFonts w:ascii="Arial Narrow" w:hAnsi="Arial Narrow" w:cs="Arial Narrow"/>
          <w:sz w:val="22"/>
          <w:szCs w:val="22"/>
        </w:rPr>
        <w:t>19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1467F1" w:rsidRPr="002E1542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467F1" w:rsidRPr="002E1542" w:rsidRDefault="001467F1" w:rsidP="00E61ACE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467F1" w:rsidRPr="002E1542" w:rsidRDefault="001467F1" w:rsidP="00A649E0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467F1" w:rsidRPr="002E1542" w:rsidRDefault="001467F1" w:rsidP="00E61ACE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1467F1" w:rsidRPr="002E1542">
        <w:trPr>
          <w:jc w:val="center"/>
        </w:trPr>
        <w:tc>
          <w:tcPr>
            <w:tcW w:w="3794" w:type="dxa"/>
          </w:tcPr>
          <w:p w:rsidR="001467F1" w:rsidRPr="002E1542" w:rsidRDefault="001467F1" w:rsidP="00E61ACE">
            <w:pPr>
              <w:jc w:val="center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543" w:type="dxa"/>
          </w:tcPr>
          <w:p w:rsidR="001467F1" w:rsidRPr="002E1542" w:rsidRDefault="001467F1" w:rsidP="00E61ACE">
            <w:pPr>
              <w:jc w:val="center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906" w:type="dxa"/>
          </w:tcPr>
          <w:p w:rsidR="001467F1" w:rsidRPr="002E1542" w:rsidRDefault="001467F1" w:rsidP="00E61ACE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1467F1" w:rsidRPr="002E1542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1467F1" w:rsidRPr="002E1542" w:rsidRDefault="001467F1" w:rsidP="00A649E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1467F1" w:rsidRPr="002E1542" w:rsidRDefault="001467F1" w:rsidP="00A649E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1467F1" w:rsidRPr="002E1542" w:rsidRDefault="001467F1" w:rsidP="00A649E0">
            <w:pPr>
              <w:jc w:val="both"/>
              <w:rPr>
                <w:rFonts w:ascii="Arial Narrow" w:hAnsi="Arial Narrow" w:cs="Arial Narrow"/>
              </w:rPr>
            </w:pPr>
          </w:p>
        </w:tc>
      </w:tr>
      <w:tr w:rsidR="001467F1" w:rsidRPr="002E1542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1467F1" w:rsidRPr="002E1542" w:rsidRDefault="001467F1" w:rsidP="00A649E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1467F1" w:rsidRPr="002E1542" w:rsidRDefault="001467F1" w:rsidP="00A649E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1467F1" w:rsidRPr="002E1542" w:rsidRDefault="001467F1" w:rsidP="00A649E0">
            <w:pPr>
              <w:jc w:val="both"/>
              <w:rPr>
                <w:rFonts w:ascii="Arial Narrow" w:hAnsi="Arial Narrow" w:cs="Arial Narrow"/>
              </w:rPr>
            </w:pPr>
          </w:p>
        </w:tc>
      </w:tr>
      <w:tr w:rsidR="001467F1" w:rsidRPr="002E1542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467F1" w:rsidRPr="002E1542" w:rsidRDefault="001467F1" w:rsidP="00A649E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467F1" w:rsidRPr="002E1542" w:rsidRDefault="001467F1" w:rsidP="00A649E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467F1" w:rsidRPr="002E1542" w:rsidRDefault="001467F1" w:rsidP="00A649E0">
            <w:pPr>
              <w:jc w:val="both"/>
              <w:rPr>
                <w:rFonts w:ascii="Arial Narrow" w:hAnsi="Arial Narrow" w:cs="Arial Narrow"/>
              </w:rPr>
            </w:pPr>
          </w:p>
        </w:tc>
      </w:tr>
      <w:tr w:rsidR="001467F1" w:rsidRPr="002E1542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7F1" w:rsidRPr="002E1542" w:rsidRDefault="001467F1" w:rsidP="00A649E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7F1" w:rsidRPr="002E1542" w:rsidRDefault="001467F1" w:rsidP="00A649E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7F1" w:rsidRPr="002E1542" w:rsidRDefault="001467F1" w:rsidP="00A649E0">
            <w:pPr>
              <w:jc w:val="both"/>
              <w:rPr>
                <w:rFonts w:ascii="Arial Narrow" w:hAnsi="Arial Narrow" w:cs="Arial Narrow"/>
              </w:rPr>
            </w:pPr>
          </w:p>
        </w:tc>
      </w:tr>
    </w:tbl>
    <w:p w:rsidR="001467F1" w:rsidRDefault="001467F1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Pr="002E1542" w:rsidRDefault="001467F1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Pr="002E1542" w:rsidRDefault="001467F1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>
        <w:rPr>
          <w:rFonts w:ascii="Arial Narrow" w:hAnsi="Arial Narrow" w:cs="Arial Narrow"/>
          <w:sz w:val="22"/>
          <w:szCs w:val="22"/>
        </w:rPr>
        <w:t>20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1467F1" w:rsidRPr="002E1542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467F1" w:rsidRPr="002E1542" w:rsidRDefault="001467F1" w:rsidP="00E61ACE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467F1" w:rsidRPr="002E1542" w:rsidRDefault="001467F1" w:rsidP="00E61ACE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467F1" w:rsidRPr="002E1542" w:rsidRDefault="001467F1" w:rsidP="00E61ACE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467F1" w:rsidRPr="002E1542" w:rsidRDefault="001467F1" w:rsidP="00E61ACE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1467F1" w:rsidRPr="002E1542">
        <w:trPr>
          <w:trHeight w:val="98"/>
          <w:jc w:val="center"/>
        </w:trPr>
        <w:tc>
          <w:tcPr>
            <w:tcW w:w="2950" w:type="dxa"/>
          </w:tcPr>
          <w:p w:rsidR="001467F1" w:rsidRPr="002E1542" w:rsidRDefault="001467F1" w:rsidP="00E61ACE">
            <w:pPr>
              <w:jc w:val="center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092" w:type="dxa"/>
          </w:tcPr>
          <w:p w:rsidR="001467F1" w:rsidRPr="002E1542" w:rsidRDefault="001467F1" w:rsidP="00E61ACE">
            <w:pPr>
              <w:jc w:val="center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</w:tcPr>
          <w:p w:rsidR="001467F1" w:rsidRPr="002E1542" w:rsidRDefault="001467F1" w:rsidP="00E61ACE">
            <w:pPr>
              <w:jc w:val="center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</w:tcPr>
          <w:p w:rsidR="001467F1" w:rsidRPr="002E1542" w:rsidRDefault="001467F1" w:rsidP="00E61ACE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1467F1" w:rsidRPr="002E1542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1467F1" w:rsidRPr="002E1542" w:rsidRDefault="001467F1" w:rsidP="00A649E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1467F1" w:rsidRPr="002E1542" w:rsidRDefault="001467F1" w:rsidP="00A649E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1467F1" w:rsidRPr="002E1542" w:rsidRDefault="001467F1" w:rsidP="00A649E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1467F1" w:rsidRPr="002E1542" w:rsidRDefault="001467F1" w:rsidP="00A649E0">
            <w:pPr>
              <w:jc w:val="both"/>
              <w:rPr>
                <w:rFonts w:ascii="Arial Narrow" w:hAnsi="Arial Narrow" w:cs="Arial Narrow"/>
              </w:rPr>
            </w:pPr>
          </w:p>
        </w:tc>
      </w:tr>
      <w:tr w:rsidR="001467F1" w:rsidRPr="002E1542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1467F1" w:rsidRPr="002E1542" w:rsidRDefault="001467F1" w:rsidP="00A649E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1467F1" w:rsidRPr="002E1542" w:rsidRDefault="001467F1" w:rsidP="00A649E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1467F1" w:rsidRPr="002E1542" w:rsidRDefault="001467F1" w:rsidP="00A649E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1467F1" w:rsidRPr="002E1542" w:rsidRDefault="001467F1" w:rsidP="00A649E0">
            <w:pPr>
              <w:jc w:val="both"/>
              <w:rPr>
                <w:rFonts w:ascii="Arial Narrow" w:hAnsi="Arial Narrow" w:cs="Arial Narrow"/>
              </w:rPr>
            </w:pPr>
          </w:p>
        </w:tc>
      </w:tr>
      <w:tr w:rsidR="001467F1" w:rsidRPr="002E1542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7F1" w:rsidRPr="002E1542" w:rsidRDefault="001467F1" w:rsidP="00A649E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7F1" w:rsidRPr="002E1542" w:rsidRDefault="001467F1" w:rsidP="00A649E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467F1" w:rsidRPr="002E1542" w:rsidRDefault="001467F1" w:rsidP="00A649E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7F1" w:rsidRPr="002E1542" w:rsidRDefault="001467F1" w:rsidP="00A649E0">
            <w:pPr>
              <w:jc w:val="both"/>
              <w:rPr>
                <w:rFonts w:ascii="Arial Narrow" w:hAnsi="Arial Narrow" w:cs="Arial Narrow"/>
              </w:rPr>
            </w:pPr>
          </w:p>
        </w:tc>
      </w:tr>
    </w:tbl>
    <w:p w:rsidR="001467F1" w:rsidRDefault="001467F1" w:rsidP="00A649E0">
      <w:pPr>
        <w:pStyle w:val="Title"/>
        <w:spacing w:before="0" w:beforeAutospacing="0" w:after="0"/>
        <w:jc w:val="both"/>
        <w:rPr>
          <w:b w:val="0"/>
          <w:bCs w:val="0"/>
          <w:sz w:val="22"/>
          <w:szCs w:val="22"/>
        </w:rPr>
      </w:pPr>
    </w:p>
    <w:p w:rsidR="001467F1" w:rsidRPr="00411B4B" w:rsidRDefault="001467F1" w:rsidP="00A649E0">
      <w:pPr>
        <w:pStyle w:val="Title"/>
        <w:spacing w:before="0" w:beforeAutospacing="0" w:after="0"/>
        <w:jc w:val="both"/>
        <w:rPr>
          <w:b w:val="0"/>
          <w:bCs w:val="0"/>
          <w:sz w:val="22"/>
          <w:szCs w:val="22"/>
        </w:rPr>
      </w:pPr>
      <w:r w:rsidRPr="00411B4B">
        <w:rPr>
          <w:b w:val="0"/>
          <w:bCs w:val="0"/>
          <w:sz w:val="22"/>
          <w:szCs w:val="22"/>
        </w:rPr>
        <w:t>Tabuľka 21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1467F1" w:rsidRPr="002E1542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467F1" w:rsidRPr="002E1542" w:rsidRDefault="001467F1" w:rsidP="00E61ACE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467F1" w:rsidRPr="002E1542" w:rsidRDefault="001467F1" w:rsidP="00E61ACE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467F1" w:rsidRPr="002E1542" w:rsidRDefault="001467F1" w:rsidP="00E61ACE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1467F1" w:rsidRPr="002E1542">
        <w:trPr>
          <w:jc w:val="center"/>
        </w:trPr>
        <w:tc>
          <w:tcPr>
            <w:tcW w:w="3794" w:type="dxa"/>
          </w:tcPr>
          <w:p w:rsidR="001467F1" w:rsidRPr="002E1542" w:rsidRDefault="001467F1" w:rsidP="00E61ACE">
            <w:pPr>
              <w:jc w:val="center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</w:tcPr>
          <w:p w:rsidR="001467F1" w:rsidRPr="002E1542" w:rsidRDefault="001467F1" w:rsidP="00E61ACE">
            <w:pPr>
              <w:jc w:val="center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</w:tcPr>
          <w:p w:rsidR="001467F1" w:rsidRPr="002E1542" w:rsidRDefault="001467F1" w:rsidP="00E61ACE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1467F1" w:rsidRPr="002E1542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1467F1" w:rsidRPr="002E1542" w:rsidRDefault="001467F1" w:rsidP="00A649E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1467F1" w:rsidRPr="002E1542" w:rsidRDefault="001467F1" w:rsidP="00A649E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1467F1" w:rsidRPr="002E1542" w:rsidRDefault="001467F1" w:rsidP="00A649E0">
            <w:pPr>
              <w:jc w:val="both"/>
              <w:rPr>
                <w:rFonts w:ascii="Arial Narrow" w:hAnsi="Arial Narrow" w:cs="Arial Narrow"/>
              </w:rPr>
            </w:pPr>
          </w:p>
        </w:tc>
      </w:tr>
      <w:tr w:rsidR="001467F1" w:rsidRPr="002E1542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1467F1" w:rsidRPr="002E1542" w:rsidRDefault="001467F1" w:rsidP="00A649E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1467F1" w:rsidRPr="002E1542" w:rsidRDefault="001467F1" w:rsidP="00A649E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1467F1" w:rsidRPr="002E1542" w:rsidRDefault="001467F1" w:rsidP="00A649E0">
            <w:pPr>
              <w:jc w:val="both"/>
              <w:rPr>
                <w:rFonts w:ascii="Arial Narrow" w:hAnsi="Arial Narrow" w:cs="Arial Narrow"/>
              </w:rPr>
            </w:pPr>
          </w:p>
        </w:tc>
      </w:tr>
      <w:tr w:rsidR="001467F1" w:rsidRPr="002E1542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467F1" w:rsidRPr="002E1542" w:rsidRDefault="001467F1" w:rsidP="00A649E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1467F1" w:rsidRPr="002E1542" w:rsidRDefault="001467F1" w:rsidP="00A649E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1467F1" w:rsidRPr="002E1542" w:rsidRDefault="001467F1" w:rsidP="00A649E0">
            <w:pPr>
              <w:jc w:val="both"/>
              <w:rPr>
                <w:rFonts w:ascii="Arial Narrow" w:hAnsi="Arial Narrow" w:cs="Arial Narrow"/>
              </w:rPr>
            </w:pPr>
          </w:p>
        </w:tc>
      </w:tr>
      <w:tr w:rsidR="001467F1" w:rsidRPr="002E1542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7F1" w:rsidRPr="002E1542" w:rsidRDefault="001467F1" w:rsidP="00A649E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467F1" w:rsidRPr="002E1542" w:rsidRDefault="001467F1" w:rsidP="00A649E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467F1" w:rsidRPr="002E1542" w:rsidRDefault="001467F1" w:rsidP="00A649E0">
            <w:pPr>
              <w:jc w:val="both"/>
              <w:rPr>
                <w:rFonts w:ascii="Arial Narrow" w:hAnsi="Arial Narrow" w:cs="Arial Narrow"/>
              </w:rPr>
            </w:pPr>
          </w:p>
        </w:tc>
      </w:tr>
    </w:tbl>
    <w:p w:rsidR="001467F1" w:rsidRPr="002E1542" w:rsidRDefault="001467F1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r) T</w:t>
      </w:r>
      <w:r w:rsidRPr="002E1542">
        <w:rPr>
          <w:rFonts w:ascii="Arial Narrow" w:hAnsi="Arial Narrow" w:cs="Arial Narrow"/>
          <w:sz w:val="22"/>
          <w:szCs w:val="22"/>
        </w:rPr>
        <w:t>vorb</w:t>
      </w:r>
      <w:r>
        <w:rPr>
          <w:rFonts w:ascii="Arial Narrow" w:hAnsi="Arial Narrow" w:cs="Arial Narrow"/>
          <w:sz w:val="22"/>
          <w:szCs w:val="22"/>
        </w:rPr>
        <w:t>a</w:t>
      </w:r>
      <w:r w:rsidRPr="002E1542">
        <w:rPr>
          <w:rFonts w:ascii="Arial Narrow" w:hAnsi="Arial Narrow" w:cs="Arial Narrow"/>
          <w:sz w:val="22"/>
          <w:szCs w:val="22"/>
        </w:rPr>
        <w:t>,</w:t>
      </w:r>
      <w:r>
        <w:rPr>
          <w:rFonts w:ascii="Arial Narrow" w:hAnsi="Arial Narrow" w:cs="Arial Narrow"/>
          <w:sz w:val="22"/>
          <w:szCs w:val="22"/>
        </w:rPr>
        <w:t xml:space="preserve"> zúčtovanie </w:t>
      </w:r>
      <w:r w:rsidRPr="002E1542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>
        <w:rPr>
          <w:rFonts w:ascii="Arial Narrow" w:hAnsi="Arial Narrow" w:cs="Arial Narrow"/>
          <w:sz w:val="22"/>
          <w:szCs w:val="22"/>
        </w:rPr>
        <w:t xml:space="preserve"> zúčtovania (Tabuľka 22): </w:t>
      </w:r>
    </w:p>
    <w:p w:rsidR="001467F1" w:rsidRPr="002E1542" w:rsidRDefault="001467F1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9" w:name="_MON_1452427628"/>
    <w:bookmarkEnd w:id="9"/>
    <w:p w:rsidR="001467F1" w:rsidRDefault="001467F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870" w:dyaOrig="5822">
          <v:shape id="_x0000_i1035" type="#_x0000_t75" style="width:488.25pt;height:291pt" o:ole="">
            <v:imagedata r:id="rId27" o:title=""/>
          </v:shape>
          <o:OLEObject Type="Embed" ProgID="Excel.Sheet.8" ShapeID="_x0000_i1035" DrawAspect="Content" ObjectID="_1463919638" r:id="rId28"/>
        </w:object>
      </w:r>
    </w:p>
    <w:p w:rsidR="001467F1" w:rsidRDefault="001467F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Pr="002E1542" w:rsidRDefault="001467F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s) Hodnota</w:t>
      </w:r>
      <w:r w:rsidRPr="002E1542">
        <w:rPr>
          <w:rFonts w:ascii="Arial Narrow" w:hAnsi="Arial Narrow" w:cs="Arial Narrow"/>
          <w:sz w:val="22"/>
          <w:szCs w:val="22"/>
        </w:rPr>
        <w:t xml:space="preserve"> pohľadávok do lehoty splatnosti a po lehote splatnosti</w:t>
      </w:r>
      <w:r>
        <w:rPr>
          <w:rFonts w:ascii="Arial Narrow" w:hAnsi="Arial Narrow" w:cs="Arial Narrow"/>
          <w:sz w:val="22"/>
          <w:szCs w:val="22"/>
        </w:rPr>
        <w:t xml:space="preserve"> (Tabuľka 23, 24):</w:t>
      </w:r>
    </w:p>
    <w:bookmarkStart w:id="10" w:name="_MON_1389626487"/>
    <w:bookmarkEnd w:id="10"/>
    <w:p w:rsidR="001467F1" w:rsidRPr="002E1542" w:rsidRDefault="001467F1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56" w:dyaOrig="8515">
          <v:shape id="_x0000_i1036" type="#_x0000_t75" style="width:457.5pt;height:426pt" o:ole="">
            <v:imagedata r:id="rId29" o:title=""/>
          </v:shape>
          <o:OLEObject Type="Embed" ProgID="Excel.Sheet.8" ShapeID="_x0000_i1036" DrawAspect="Content" ObjectID="_1463919639" r:id="rId30"/>
        </w:object>
      </w:r>
    </w:p>
    <w:p w:rsidR="001467F1" w:rsidRPr="002E1542" w:rsidRDefault="001467F1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1" w:name="_MON_1389626529"/>
    <w:bookmarkEnd w:id="11"/>
    <w:p w:rsidR="001467F1" w:rsidRPr="002E1542" w:rsidRDefault="001467F1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22" w:dyaOrig="4809">
          <v:shape id="_x0000_i1037" type="#_x0000_t75" style="width:465.75pt;height:235.5pt" o:ole="">
            <v:imagedata r:id="rId31" o:title=""/>
          </v:shape>
          <o:OLEObject Type="Embed" ProgID="Excel.Sheet.8" ShapeID="_x0000_i1037" DrawAspect="Content" ObjectID="_1463919640" r:id="rId32"/>
        </w:object>
      </w:r>
    </w:p>
    <w:p w:rsidR="001467F1" w:rsidRPr="002E1542" w:rsidRDefault="001467F1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t) H</w:t>
      </w:r>
      <w:r w:rsidRPr="002E1542">
        <w:rPr>
          <w:rFonts w:ascii="Arial Narrow" w:hAnsi="Arial Narrow" w:cs="Arial Narrow"/>
          <w:sz w:val="22"/>
          <w:szCs w:val="22"/>
        </w:rPr>
        <w:t>odnot</w:t>
      </w:r>
      <w:r>
        <w:rPr>
          <w:rFonts w:ascii="Arial Narrow" w:hAnsi="Arial Narrow" w:cs="Arial Narrow"/>
          <w:sz w:val="22"/>
          <w:szCs w:val="22"/>
        </w:rPr>
        <w:t>a</w:t>
      </w:r>
      <w:r w:rsidRPr="002E1542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s uvedením formy zabezpečenia</w:t>
      </w:r>
      <w:r>
        <w:rPr>
          <w:rFonts w:ascii="Arial Narrow" w:hAnsi="Arial Narrow" w:cs="Arial Narrow"/>
          <w:sz w:val="22"/>
          <w:szCs w:val="22"/>
        </w:rPr>
        <w:t>:---</w:t>
      </w:r>
    </w:p>
    <w:p w:rsidR="001467F1" w:rsidRDefault="001467F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u) Hodnota</w:t>
      </w:r>
      <w:r w:rsidRPr="002E1542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</w:t>
      </w:r>
      <w:r>
        <w:rPr>
          <w:rFonts w:ascii="Arial Narrow" w:hAnsi="Arial Narrow" w:cs="Arial Narrow"/>
          <w:sz w:val="22"/>
          <w:szCs w:val="22"/>
        </w:rPr>
        <w:t xml:space="preserve"> (Tabuľka 25):---</w:t>
      </w:r>
    </w:p>
    <w:p w:rsidR="001467F1" w:rsidRPr="002E1542" w:rsidRDefault="001467F1" w:rsidP="00A649E0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1467F1" w:rsidRPr="002E1542" w:rsidTr="004B13F8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467F1" w:rsidRPr="002E1542" w:rsidRDefault="001467F1" w:rsidP="00A649E0">
            <w:pPr>
              <w:pStyle w:val="TopHeader"/>
              <w:jc w:val="both"/>
            </w:pPr>
            <w:r w:rsidRPr="002E1542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467F1" w:rsidRPr="002E1542" w:rsidRDefault="001467F1" w:rsidP="00DA1265">
            <w:pPr>
              <w:pStyle w:val="TopHeader"/>
            </w:pPr>
            <w:r w:rsidRPr="002E1542">
              <w:t>Bežné účtovné obdobie</w:t>
            </w:r>
          </w:p>
        </w:tc>
      </w:tr>
      <w:tr w:rsidR="001467F1" w:rsidRPr="002E1542" w:rsidTr="004B13F8">
        <w:trPr>
          <w:jc w:val="center"/>
        </w:trPr>
        <w:tc>
          <w:tcPr>
            <w:tcW w:w="420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1467F1" w:rsidRPr="002E1542" w:rsidRDefault="001467F1" w:rsidP="00A649E0">
            <w:pPr>
              <w:pStyle w:val="TopHeader"/>
              <w:jc w:val="both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7F1" w:rsidRPr="002E1542" w:rsidRDefault="001467F1" w:rsidP="007A17D1">
            <w:pPr>
              <w:pStyle w:val="TopHeader"/>
            </w:pPr>
            <w:r w:rsidRPr="002E1542">
              <w:t>Hodnota predmetu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467F1" w:rsidRPr="002E1542" w:rsidRDefault="001467F1" w:rsidP="007A17D1">
            <w:pPr>
              <w:pStyle w:val="TopHeader"/>
            </w:pPr>
            <w:r w:rsidRPr="002E1542">
              <w:t>Hodnota pohľadávky</w:t>
            </w:r>
          </w:p>
        </w:tc>
      </w:tr>
      <w:tr w:rsidR="001467F1" w:rsidRPr="002E1542" w:rsidTr="004B13F8">
        <w:trPr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467F1" w:rsidRPr="002E1542" w:rsidRDefault="001467F1" w:rsidP="00A649E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467F1" w:rsidRPr="002E1542" w:rsidRDefault="001467F1" w:rsidP="00A649E0">
            <w:pPr>
              <w:spacing w:line="36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304" w:type="dxa"/>
            <w:tcBorders>
              <w:top w:val="single" w:sz="12" w:space="0" w:color="auto"/>
            </w:tcBorders>
            <w:vAlign w:val="center"/>
          </w:tcPr>
          <w:p w:rsidR="001467F1" w:rsidRPr="002E1542" w:rsidRDefault="001467F1" w:rsidP="00A649E0">
            <w:pPr>
              <w:spacing w:line="36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1467F1" w:rsidRPr="002E1542" w:rsidTr="004B13F8">
        <w:trPr>
          <w:jc w:val="center"/>
        </w:trPr>
        <w:tc>
          <w:tcPr>
            <w:tcW w:w="420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467F1" w:rsidRPr="002E1542" w:rsidRDefault="001467F1" w:rsidP="00A649E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467F1" w:rsidRPr="002E1542" w:rsidRDefault="001467F1" w:rsidP="00A649E0">
            <w:pPr>
              <w:spacing w:line="36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304" w:type="dxa"/>
            <w:tcBorders>
              <w:bottom w:val="single" w:sz="6" w:space="0" w:color="auto"/>
            </w:tcBorders>
            <w:vAlign w:val="center"/>
          </w:tcPr>
          <w:p w:rsidR="001467F1" w:rsidRPr="002E1542" w:rsidRDefault="001467F1" w:rsidP="00A649E0">
            <w:pPr>
              <w:spacing w:line="360" w:lineRule="auto"/>
              <w:jc w:val="both"/>
              <w:rPr>
                <w:rFonts w:ascii="Arial Narrow" w:hAnsi="Arial Narrow" w:cs="Arial Narrow"/>
              </w:rPr>
            </w:pPr>
          </w:p>
        </w:tc>
      </w:tr>
    </w:tbl>
    <w:p w:rsidR="001467F1" w:rsidRPr="002E1542" w:rsidRDefault="001467F1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v) </w:t>
      </w:r>
      <w:r w:rsidRPr="007475DC">
        <w:rPr>
          <w:rFonts w:ascii="Arial Narrow" w:hAnsi="Arial Narrow" w:cs="Arial Narrow"/>
          <w:b/>
          <w:sz w:val="22"/>
          <w:szCs w:val="22"/>
          <w:u w:val="single"/>
        </w:rPr>
        <w:t>Odložená daňová pohľadávka</w:t>
      </w:r>
      <w:r w:rsidRPr="002E1542">
        <w:rPr>
          <w:rFonts w:ascii="Arial Narrow" w:hAnsi="Arial Narrow" w:cs="Arial Narrow"/>
          <w:sz w:val="22"/>
          <w:szCs w:val="22"/>
        </w:rPr>
        <w:t>, pričom sa uvedie opis jej vzniku</w:t>
      </w:r>
      <w:r>
        <w:rPr>
          <w:rFonts w:ascii="Arial Narrow" w:hAnsi="Arial Narrow" w:cs="Arial Narrow"/>
          <w:sz w:val="22"/>
          <w:szCs w:val="22"/>
        </w:rPr>
        <w:t xml:space="preserve"> (Tabuľka 26):</w:t>
      </w:r>
    </w:p>
    <w:p w:rsidR="001467F1" w:rsidRPr="002E1542" w:rsidRDefault="001467F1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2" w:name="_MON_1452364023"/>
    <w:bookmarkEnd w:id="12"/>
    <w:p w:rsidR="001467F1" w:rsidRPr="002E1542" w:rsidRDefault="001467F1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22" w:dyaOrig="7159">
          <v:shape id="_x0000_i1038" type="#_x0000_t75" style="width:465.75pt;height:357.75pt" o:ole="">
            <v:imagedata r:id="rId33" o:title=""/>
          </v:shape>
          <o:OLEObject Type="Embed" ProgID="Excel.Sheet.8" ShapeID="_x0000_i1038" DrawAspect="Content" ObjectID="_1463919641" r:id="rId34"/>
        </w:object>
      </w:r>
    </w:p>
    <w:p w:rsidR="001467F1" w:rsidRDefault="001467F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w) Významné</w:t>
      </w:r>
      <w:r w:rsidRPr="002E1542">
        <w:rPr>
          <w:rFonts w:ascii="Arial Narrow" w:hAnsi="Arial Narrow" w:cs="Arial Narrow"/>
          <w:sz w:val="22"/>
          <w:szCs w:val="22"/>
        </w:rPr>
        <w:t xml:space="preserve"> zložk</w:t>
      </w:r>
      <w:r>
        <w:rPr>
          <w:rFonts w:ascii="Arial Narrow" w:hAnsi="Arial Narrow" w:cs="Arial Narrow"/>
          <w:sz w:val="22"/>
          <w:szCs w:val="22"/>
        </w:rPr>
        <w:t xml:space="preserve">y </w:t>
      </w:r>
      <w:r w:rsidRPr="002E1542">
        <w:rPr>
          <w:rFonts w:ascii="Arial Narrow" w:hAnsi="Arial Narrow" w:cs="Arial Narrow"/>
          <w:sz w:val="22"/>
          <w:szCs w:val="22"/>
        </w:rPr>
        <w:t>krátkodobého finančného majetku</w:t>
      </w:r>
      <w:r>
        <w:rPr>
          <w:rFonts w:ascii="Arial Narrow" w:hAnsi="Arial Narrow" w:cs="Arial Narrow"/>
          <w:sz w:val="22"/>
          <w:szCs w:val="22"/>
        </w:rPr>
        <w:t xml:space="preserve"> (Tabuľka 27, 28):</w:t>
      </w:r>
    </w:p>
    <w:p w:rsidR="001467F1" w:rsidRPr="002E1542" w:rsidRDefault="001467F1" w:rsidP="002C25D7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13" w:name="_MON_1389626591"/>
    <w:bookmarkStart w:id="14" w:name="_MON_1389628953"/>
    <w:bookmarkEnd w:id="13"/>
    <w:bookmarkEnd w:id="14"/>
    <w:p w:rsidR="001467F1" w:rsidRPr="002E1542" w:rsidRDefault="001467F1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079" w:dyaOrig="3221">
          <v:shape id="_x0000_i1039" type="#_x0000_t75" style="width:453.75pt;height:157.5pt" o:ole="">
            <v:imagedata r:id="rId35" o:title=""/>
          </v:shape>
          <o:OLEObject Type="Embed" ProgID="Excel.Sheet.8" ShapeID="_x0000_i1039" DrawAspect="Content" ObjectID="_1463919642" r:id="rId36"/>
        </w:object>
      </w:r>
    </w:p>
    <w:p w:rsidR="001467F1" w:rsidRPr="002E1542" w:rsidRDefault="001467F1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Pr="002E1542" w:rsidRDefault="001467F1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5" w:name="_MON_1389628970"/>
    <w:bookmarkStart w:id="16" w:name="_MON_1389626602"/>
    <w:bookmarkStart w:id="17" w:name="_MON_1389626618"/>
    <w:bookmarkEnd w:id="15"/>
    <w:bookmarkEnd w:id="16"/>
    <w:bookmarkEnd w:id="17"/>
    <w:p w:rsidR="001467F1" w:rsidRPr="002E1542" w:rsidRDefault="001467F1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422" w:dyaOrig="4622">
          <v:shape id="_x0000_i1040" type="#_x0000_t75" style="width:471pt;height:231pt" o:ole="">
            <v:imagedata r:id="rId37" o:title=""/>
          </v:shape>
          <o:OLEObject Type="Embed" ProgID="Excel.Sheet.8" ShapeID="_x0000_i1040" DrawAspect="Content" ObjectID="_1463919643" r:id="rId38"/>
        </w:object>
      </w:r>
    </w:p>
    <w:p w:rsidR="001467F1" w:rsidRPr="002E1542" w:rsidRDefault="001467F1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Pr="002E1542" w:rsidRDefault="001467F1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x) O</w:t>
      </w:r>
      <w:r w:rsidRPr="002E1542">
        <w:rPr>
          <w:rFonts w:ascii="Arial Narrow" w:hAnsi="Arial Narrow" w:cs="Arial Narrow"/>
          <w:sz w:val="22"/>
          <w:szCs w:val="22"/>
        </w:rPr>
        <w:t>pravn</w:t>
      </w:r>
      <w:r>
        <w:rPr>
          <w:rFonts w:ascii="Arial Narrow" w:hAnsi="Arial Narrow" w:cs="Arial Narrow"/>
          <w:sz w:val="22"/>
          <w:szCs w:val="22"/>
        </w:rPr>
        <w:t>é</w:t>
      </w:r>
      <w:r w:rsidRPr="002E1542">
        <w:rPr>
          <w:rFonts w:ascii="Arial Narrow" w:hAnsi="Arial Narrow" w:cs="Arial Narrow"/>
          <w:sz w:val="22"/>
          <w:szCs w:val="22"/>
        </w:rPr>
        <w:t xml:space="preserve"> položk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 xml:space="preserve"> ku krátkodobému finančnému majetku za bežné účtovné obdobie, s uvedením stavu na začiatku bežného účtovného obdobia, tvorby, z</w:t>
      </w:r>
      <w:r>
        <w:rPr>
          <w:rFonts w:ascii="Arial Narrow" w:hAnsi="Arial Narrow" w:cs="Arial Narrow"/>
          <w:sz w:val="22"/>
          <w:szCs w:val="22"/>
        </w:rPr>
        <w:t xml:space="preserve">účtovania </w:t>
      </w:r>
      <w:r w:rsidRPr="002E1542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ich tvorby,</w:t>
      </w:r>
      <w:r>
        <w:rPr>
          <w:rFonts w:ascii="Arial Narrow" w:hAnsi="Arial Narrow" w:cs="Arial Narrow"/>
          <w:sz w:val="22"/>
          <w:szCs w:val="22"/>
        </w:rPr>
        <w:t xml:space="preserve"> zúčtovania (Tabuľka 29):</w:t>
      </w:r>
    </w:p>
    <w:p w:rsidR="001467F1" w:rsidRPr="002E1542" w:rsidRDefault="001467F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18" w:name="_MON_1389626644"/>
    <w:bookmarkEnd w:id="18"/>
    <w:p w:rsidR="001467F1" w:rsidRPr="002E1542" w:rsidRDefault="001467F1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84" w:dyaOrig="3358">
          <v:shape id="_x0000_i1041" type="#_x0000_t75" style="width:459pt;height:168pt" o:ole="">
            <v:imagedata r:id="rId39" o:title=""/>
          </v:shape>
          <o:OLEObject Type="Embed" ProgID="Excel.Sheet.8" ShapeID="_x0000_i1041" DrawAspect="Content" ObjectID="_1463919644" r:id="rId40"/>
        </w:object>
      </w:r>
    </w:p>
    <w:p w:rsidR="001467F1" w:rsidRDefault="001467F1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y) K</w:t>
      </w:r>
      <w:r w:rsidRPr="002E1542">
        <w:rPr>
          <w:rFonts w:ascii="Arial Narrow" w:hAnsi="Arial Narrow" w:cs="Arial Narrow"/>
          <w:sz w:val="22"/>
          <w:szCs w:val="22"/>
        </w:rPr>
        <w:t>rátkodob</w:t>
      </w:r>
      <w:r>
        <w:rPr>
          <w:rFonts w:ascii="Arial Narrow" w:hAnsi="Arial Narrow" w:cs="Arial Narrow"/>
          <w:sz w:val="22"/>
          <w:szCs w:val="22"/>
        </w:rPr>
        <w:t>ý</w:t>
      </w:r>
      <w:r w:rsidRPr="002E1542">
        <w:rPr>
          <w:rFonts w:ascii="Arial Narrow" w:hAnsi="Arial Narrow" w:cs="Arial Narrow"/>
          <w:sz w:val="22"/>
          <w:szCs w:val="22"/>
        </w:rPr>
        <w:t>finančn</w:t>
      </w:r>
      <w:r>
        <w:rPr>
          <w:rFonts w:ascii="Arial Narrow" w:hAnsi="Arial Narrow" w:cs="Arial Narrow"/>
          <w:sz w:val="22"/>
          <w:szCs w:val="22"/>
        </w:rPr>
        <w:t>ý</w:t>
      </w:r>
      <w:r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Pr="002E1542">
        <w:rPr>
          <w:rFonts w:ascii="Arial Narrow" w:hAnsi="Arial Narrow" w:cs="Arial Narrow"/>
          <w:sz w:val="22"/>
          <w:szCs w:val="22"/>
        </w:rPr>
        <w:t>k, na ktorý bolo zriadené záložné právo</w:t>
      </w:r>
      <w:r>
        <w:rPr>
          <w:rFonts w:ascii="Arial Narrow" w:hAnsi="Arial Narrow" w:cs="Arial Narrow"/>
          <w:sz w:val="22"/>
          <w:szCs w:val="22"/>
        </w:rPr>
        <w:t>(Tabuľka 30):</w:t>
      </w:r>
    </w:p>
    <w:p w:rsidR="001467F1" w:rsidRPr="002E1542" w:rsidRDefault="001467F1" w:rsidP="00A649E0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5"/>
        <w:gridCol w:w="2516"/>
      </w:tblGrid>
      <w:tr w:rsidR="001467F1" w:rsidRPr="002E1542" w:rsidTr="002A6FB7">
        <w:trPr>
          <w:trHeight w:val="397"/>
          <w:jc w:val="center"/>
        </w:trPr>
        <w:tc>
          <w:tcPr>
            <w:tcW w:w="669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7F1" w:rsidRPr="002E1542" w:rsidRDefault="001467F1" w:rsidP="00A649E0">
            <w:pPr>
              <w:pStyle w:val="TopHeader"/>
              <w:jc w:val="both"/>
            </w:pPr>
            <w:r w:rsidRPr="002E1542">
              <w:t>Názov položky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467F1" w:rsidRPr="002E1542" w:rsidRDefault="001467F1" w:rsidP="00A649E0">
            <w:pPr>
              <w:pStyle w:val="TopHeader"/>
              <w:jc w:val="both"/>
            </w:pPr>
            <w:r w:rsidRPr="002E1542">
              <w:t>Hodnota za bežné účtovné obdobie</w:t>
            </w:r>
          </w:p>
        </w:tc>
      </w:tr>
      <w:tr w:rsidR="001467F1" w:rsidRPr="002E1542" w:rsidTr="002A6FB7">
        <w:trPr>
          <w:jc w:val="center"/>
        </w:trPr>
        <w:tc>
          <w:tcPr>
            <w:tcW w:w="66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7F1" w:rsidRPr="002E1542" w:rsidRDefault="001467F1" w:rsidP="0070649A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467F1" w:rsidRPr="002E1542" w:rsidRDefault="001467F1" w:rsidP="00E510C6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1467F1" w:rsidRDefault="001467F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Pr="002E1542" w:rsidRDefault="001467F1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za) O</w:t>
      </w:r>
      <w:r w:rsidRPr="002E1542">
        <w:rPr>
          <w:rFonts w:ascii="Arial Narrow" w:hAnsi="Arial Narrow" w:cs="Arial Narrow"/>
          <w:sz w:val="22"/>
          <w:szCs w:val="22"/>
        </w:rPr>
        <w:t>cenen</w:t>
      </w:r>
      <w:r>
        <w:rPr>
          <w:rFonts w:ascii="Arial Narrow" w:hAnsi="Arial Narrow" w:cs="Arial Narrow"/>
          <w:sz w:val="22"/>
          <w:szCs w:val="22"/>
        </w:rPr>
        <w:t xml:space="preserve">ie </w:t>
      </w:r>
      <w:r w:rsidRPr="002E1542">
        <w:rPr>
          <w:rFonts w:ascii="Arial Narrow" w:hAnsi="Arial Narrow" w:cs="Arial Narrow"/>
          <w:sz w:val="22"/>
          <w:szCs w:val="22"/>
        </w:rPr>
        <w:t>krátkodobého</w:t>
      </w:r>
      <w:r>
        <w:rPr>
          <w:rFonts w:ascii="Arial Narrow" w:hAnsi="Arial Narrow" w:cs="Arial Narrow"/>
          <w:sz w:val="22"/>
          <w:szCs w:val="22"/>
        </w:rPr>
        <w:t xml:space="preserve">  </w:t>
      </w:r>
      <w:r w:rsidRPr="002E1542">
        <w:rPr>
          <w:rFonts w:ascii="Arial Narrow" w:hAnsi="Arial Narrow" w:cs="Arial Narrow"/>
          <w:sz w:val="22"/>
          <w:szCs w:val="22"/>
        </w:rPr>
        <w:t>finančného majetku ku dňu, ku ktorému sa zostavuje účtovná závierka reálnou hodnotou, pričom sa uvádza vplyv takéhoto ocenenia na výsledok hospodárenia a na výšku vlastného imania</w:t>
      </w:r>
      <w:r>
        <w:rPr>
          <w:rFonts w:ascii="Arial Narrow" w:hAnsi="Arial Narrow" w:cs="Arial Narrow"/>
          <w:sz w:val="22"/>
          <w:szCs w:val="22"/>
        </w:rPr>
        <w:t xml:space="preserve"> (Tabuľka 31):---</w:t>
      </w:r>
    </w:p>
    <w:p w:rsidR="001467F1" w:rsidRPr="002E1542" w:rsidRDefault="001467F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82" w:dyaOrig="3738">
          <v:shape id="_x0000_i1042" type="#_x0000_t75" style="width:459pt;height:185.25pt" o:ole="">
            <v:imagedata r:id="rId41" o:title=""/>
          </v:shape>
          <o:OLEObject Type="Embed" ProgID="Excel.Sheet.8" ShapeID="_x0000_i1042" DrawAspect="Content" ObjectID="_1463919645" r:id="rId42"/>
        </w:object>
      </w:r>
    </w:p>
    <w:p w:rsidR="001467F1" w:rsidRPr="002E1542" w:rsidRDefault="001467F1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zb) V</w:t>
      </w:r>
      <w:r w:rsidRPr="002E1542">
        <w:rPr>
          <w:rFonts w:ascii="Arial Narrow" w:hAnsi="Arial Narrow" w:cs="Arial Narrow"/>
          <w:sz w:val="22"/>
          <w:szCs w:val="22"/>
        </w:rPr>
        <w:t>ýznamn</w:t>
      </w:r>
      <w:r>
        <w:rPr>
          <w:rFonts w:ascii="Arial Narrow" w:hAnsi="Arial Narrow" w:cs="Arial Narrow"/>
          <w:sz w:val="22"/>
          <w:szCs w:val="22"/>
        </w:rPr>
        <w:t>é</w:t>
      </w:r>
      <w:r w:rsidRPr="002E1542">
        <w:rPr>
          <w:rFonts w:ascii="Arial Narrow" w:hAnsi="Arial Narrow" w:cs="Arial Narrow"/>
          <w:sz w:val="22"/>
          <w:szCs w:val="22"/>
        </w:rPr>
        <w:t xml:space="preserve"> položk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 xml:space="preserve"> časového rozlíšenia nákladov budúcich období a príjmov bu</w:t>
      </w:r>
      <w:r>
        <w:rPr>
          <w:rFonts w:ascii="Arial Narrow" w:hAnsi="Arial Narrow" w:cs="Arial Narrow"/>
          <w:sz w:val="22"/>
          <w:szCs w:val="22"/>
        </w:rPr>
        <w:t>dúcich období</w:t>
      </w:r>
    </w:p>
    <w:p w:rsidR="001467F1" w:rsidRPr="002E1542" w:rsidRDefault="001467F1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významné položky časového rozlíšenia.</w:t>
      </w:r>
    </w:p>
    <w:p w:rsidR="001467F1" w:rsidRDefault="001467F1" w:rsidP="00DA1265">
      <w:pPr>
        <w:pStyle w:val="Title"/>
        <w:spacing w:before="0" w:beforeAutospacing="0" w:after="0"/>
        <w:jc w:val="both"/>
        <w:rPr>
          <w:b w:val="0"/>
          <w:bCs w:val="0"/>
        </w:rPr>
      </w:pPr>
    </w:p>
    <w:p w:rsidR="001467F1" w:rsidRPr="002A6FB7" w:rsidRDefault="001467F1" w:rsidP="003D3AF5">
      <w:pPr>
        <w:pStyle w:val="Title"/>
        <w:spacing w:before="0" w:beforeAutospacing="0" w:after="120"/>
        <w:jc w:val="both"/>
        <w:rPr>
          <w:b w:val="0"/>
          <w:bCs w:val="0"/>
          <w:sz w:val="22"/>
          <w:szCs w:val="22"/>
        </w:rPr>
      </w:pPr>
      <w:r w:rsidRPr="002A6FB7">
        <w:rPr>
          <w:b w:val="0"/>
          <w:bCs w:val="0"/>
          <w:sz w:val="22"/>
          <w:szCs w:val="22"/>
        </w:rPr>
        <w:t xml:space="preserve">zc) Majetok prenajatý formou finančného prenájmu v poznámkach </w:t>
      </w:r>
      <w:r w:rsidRPr="002A6FB7">
        <w:rPr>
          <w:bCs w:val="0"/>
          <w:sz w:val="22"/>
          <w:szCs w:val="22"/>
          <w:u w:val="single"/>
        </w:rPr>
        <w:t>prenajímateľa</w:t>
      </w:r>
      <w:r w:rsidRPr="002A6FB7">
        <w:rPr>
          <w:b w:val="0"/>
          <w:bCs w:val="0"/>
          <w:sz w:val="22"/>
          <w:szCs w:val="22"/>
        </w:rPr>
        <w:t>:</w:t>
      </w:r>
      <w:r>
        <w:rPr>
          <w:b w:val="0"/>
          <w:bCs w:val="0"/>
          <w:sz w:val="22"/>
          <w:szCs w:val="22"/>
        </w:rPr>
        <w:t xml:space="preserve"> </w:t>
      </w:r>
      <w:r w:rsidRPr="00765128">
        <w:rPr>
          <w:b w:val="0"/>
          <w:bCs w:val="0"/>
          <w:sz w:val="22"/>
          <w:szCs w:val="22"/>
        </w:rPr>
        <w:t>Účtovná jednotka</w:t>
      </w:r>
      <w:r>
        <w:rPr>
          <w:b w:val="0"/>
          <w:bCs w:val="0"/>
          <w:sz w:val="22"/>
          <w:szCs w:val="22"/>
        </w:rPr>
        <w:t xml:space="preserve"> neprenajíma majetok formou finančného prenájmu</w:t>
      </w:r>
      <w:r w:rsidRPr="00765128">
        <w:rPr>
          <w:b w:val="0"/>
          <w:bCs w:val="0"/>
          <w:sz w:val="22"/>
          <w:szCs w:val="22"/>
        </w:rPr>
        <w:t>.</w:t>
      </w:r>
    </w:p>
    <w:p w:rsidR="001467F1" w:rsidRDefault="001467F1" w:rsidP="008D0B38">
      <w:pPr>
        <w:rPr>
          <w:rFonts w:ascii="Arial Narrow" w:hAnsi="Arial Narrow" w:cs="Arial Narrow"/>
          <w:sz w:val="22"/>
          <w:szCs w:val="22"/>
          <w:lang w:eastAsia="en-US"/>
        </w:rPr>
      </w:pPr>
      <w:r>
        <w:rPr>
          <w:rFonts w:ascii="Arial Narrow" w:hAnsi="Arial Narrow" w:cs="Arial Narrow"/>
          <w:sz w:val="22"/>
          <w:szCs w:val="22"/>
          <w:lang w:eastAsia="en-US"/>
        </w:rPr>
        <w:t xml:space="preserve">1. </w:t>
      </w:r>
      <w:r w:rsidRPr="008D0B38">
        <w:rPr>
          <w:rFonts w:ascii="Arial Narrow" w:hAnsi="Arial Narrow" w:cs="Arial Narrow"/>
          <w:sz w:val="22"/>
          <w:szCs w:val="22"/>
          <w:lang w:eastAsia="en-US"/>
        </w:rPr>
        <w:t xml:space="preserve">Celková suma </w:t>
      </w:r>
      <w:r>
        <w:rPr>
          <w:rFonts w:ascii="Arial Narrow" w:hAnsi="Arial Narrow" w:cs="Arial Narrow"/>
          <w:sz w:val="22"/>
          <w:szCs w:val="22"/>
          <w:lang w:eastAsia="en-US"/>
        </w:rPr>
        <w:t>dohodnutých platieb ku dňu, ku ktorému zostavuje účtovná závierka:</w:t>
      </w:r>
    </w:p>
    <w:p w:rsidR="001467F1" w:rsidRDefault="001467F1" w:rsidP="008D0B38">
      <w:pPr>
        <w:rPr>
          <w:rFonts w:ascii="Arial Narrow" w:hAnsi="Arial Narrow" w:cs="Arial Narrow"/>
          <w:sz w:val="22"/>
          <w:szCs w:val="22"/>
          <w:lang w:eastAsia="en-US"/>
        </w:rPr>
      </w:pPr>
      <w:r>
        <w:rPr>
          <w:rFonts w:ascii="Arial Narrow" w:hAnsi="Arial Narrow" w:cs="Arial Narrow"/>
          <w:sz w:val="22"/>
          <w:szCs w:val="22"/>
          <w:lang w:eastAsia="en-US"/>
        </w:rPr>
        <w:t>- istina:</w:t>
      </w:r>
    </w:p>
    <w:p w:rsidR="001467F1" w:rsidRPr="008D0B38" w:rsidRDefault="001467F1" w:rsidP="003D3AF5">
      <w:pPr>
        <w:spacing w:after="120"/>
        <w:rPr>
          <w:rFonts w:ascii="Arial Narrow" w:hAnsi="Arial Narrow" w:cs="Arial Narrow"/>
          <w:sz w:val="22"/>
          <w:szCs w:val="22"/>
          <w:lang w:eastAsia="en-US"/>
        </w:rPr>
      </w:pPr>
      <w:r>
        <w:rPr>
          <w:rFonts w:ascii="Arial Narrow" w:hAnsi="Arial Narrow" w:cs="Arial Narrow"/>
          <w:sz w:val="22"/>
          <w:szCs w:val="22"/>
          <w:lang w:eastAsia="en-US"/>
        </w:rPr>
        <w:t>- finančný výnos:</w:t>
      </w:r>
    </w:p>
    <w:p w:rsidR="001467F1" w:rsidRPr="008D0B38" w:rsidRDefault="001467F1" w:rsidP="00DA1265">
      <w:pPr>
        <w:rPr>
          <w:rFonts w:ascii="Arial Narrow" w:hAnsi="Arial Narrow" w:cs="Arial Narrow"/>
          <w:sz w:val="22"/>
          <w:szCs w:val="22"/>
          <w:lang w:eastAsia="en-US"/>
        </w:rPr>
      </w:pPr>
      <w:r w:rsidRPr="008D0B38">
        <w:rPr>
          <w:rFonts w:ascii="Arial Narrow" w:hAnsi="Arial Narrow" w:cs="Arial Narrow"/>
          <w:sz w:val="22"/>
          <w:szCs w:val="22"/>
          <w:lang w:eastAsia="en-US"/>
        </w:rPr>
        <w:t>2. Suma istiny u prenajímateľa a finančného výnosu podľa doby splatnosti (Tabuľka 3</w:t>
      </w:r>
      <w:r>
        <w:rPr>
          <w:rFonts w:ascii="Arial Narrow" w:hAnsi="Arial Narrow" w:cs="Arial Narrow"/>
          <w:sz w:val="22"/>
          <w:szCs w:val="22"/>
          <w:lang w:eastAsia="en-US"/>
        </w:rPr>
        <w:t>2</w:t>
      </w:r>
      <w:r w:rsidRPr="008D0B38">
        <w:rPr>
          <w:rFonts w:ascii="Arial Narrow" w:hAnsi="Arial Narrow" w:cs="Arial Narrow"/>
          <w:sz w:val="22"/>
          <w:szCs w:val="22"/>
          <w:lang w:eastAsia="en-US"/>
        </w:rPr>
        <w:t>):</w:t>
      </w:r>
    </w:p>
    <w:p w:rsidR="001467F1" w:rsidRPr="00DA1265" w:rsidRDefault="001467F1" w:rsidP="00DA1265">
      <w:pPr>
        <w:rPr>
          <w:lang w:eastAsia="en-US"/>
        </w:rPr>
      </w:pPr>
    </w:p>
    <w:p w:rsidR="001467F1" w:rsidRDefault="001467F1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  <w:r w:rsidRPr="002E1542">
        <w:rPr>
          <w:rFonts w:ascii="Arial Narrow" w:hAnsi="Arial Narrow" w:cs="Arial Narrow"/>
          <w:sz w:val="22"/>
          <w:szCs w:val="22"/>
          <w:lang w:eastAsia="en-US"/>
        </w:rPr>
        <w:object w:dxaOrig="9957" w:dyaOrig="2881">
          <v:shape id="_x0000_i1043" type="#_x0000_t75" style="width:498pt;height:2in" o:ole="">
            <v:imagedata r:id="rId43" o:title=""/>
          </v:shape>
          <o:OLEObject Type="Embed" ProgID="Excel.Sheet.8" ShapeID="_x0000_i1043" DrawAspect="Content" ObjectID="_1463919646" r:id="rId44"/>
        </w:object>
      </w:r>
    </w:p>
    <w:p w:rsidR="001467F1" w:rsidRDefault="001467F1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1467F1" w:rsidRDefault="001467F1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1467F1" w:rsidRDefault="001467F1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1467F1" w:rsidRPr="002E1542" w:rsidRDefault="001467F1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1467F1" w:rsidRPr="002E1542" w:rsidRDefault="001467F1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Pr="002E1542" w:rsidRDefault="001467F1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1467F1" w:rsidRPr="002E1542" w:rsidRDefault="001467F1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Vlastné imanie </w:t>
      </w:r>
      <w:r w:rsidRPr="002E1542">
        <w:rPr>
          <w:rFonts w:ascii="Arial Narrow" w:hAnsi="Arial Narrow" w:cs="Arial Narrow"/>
          <w:sz w:val="22"/>
          <w:szCs w:val="22"/>
        </w:rPr>
        <w:t>za bežné účtovné obdobie, a</w:t>
      </w:r>
      <w:r>
        <w:rPr>
          <w:rFonts w:ascii="Arial Narrow" w:hAnsi="Arial Narrow" w:cs="Arial Narrow"/>
          <w:sz w:val="22"/>
          <w:szCs w:val="22"/>
        </w:rPr>
        <w:t> </w:t>
      </w:r>
      <w:r w:rsidRPr="002E1542">
        <w:rPr>
          <w:rFonts w:ascii="Arial Narrow" w:hAnsi="Arial Narrow" w:cs="Arial Narrow"/>
          <w:sz w:val="22"/>
          <w:szCs w:val="22"/>
        </w:rPr>
        <w:t>to</w:t>
      </w:r>
      <w:r>
        <w:rPr>
          <w:rFonts w:ascii="Arial Narrow" w:hAnsi="Arial Narrow" w:cs="Arial Narrow"/>
          <w:sz w:val="22"/>
          <w:szCs w:val="22"/>
        </w:rPr>
        <w:t>:</w:t>
      </w:r>
    </w:p>
    <w:p w:rsidR="001467F1" w:rsidRPr="002E1542" w:rsidRDefault="001467F1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Pr="006649FA" w:rsidRDefault="001467F1" w:rsidP="006649FA">
      <w:pPr>
        <w:pStyle w:val="ListParagraph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Jedin</w:t>
      </w:r>
      <w:r>
        <w:rPr>
          <w:rFonts w:ascii="Arial Narrow" w:hAnsi="Arial Narrow" w:cs="Arial Narrow"/>
          <w:sz w:val="22"/>
          <w:szCs w:val="22"/>
        </w:rPr>
        <w:t>á</w:t>
      </w:r>
      <w:r w:rsidRPr="006649FA">
        <w:rPr>
          <w:rFonts w:ascii="Arial Narrow" w:hAnsi="Arial Narrow" w:cs="Arial Narrow"/>
          <w:sz w:val="22"/>
          <w:szCs w:val="22"/>
        </w:rPr>
        <w:t xml:space="preserve"> spoloční</w:t>
      </w:r>
      <w:r>
        <w:rPr>
          <w:rFonts w:ascii="Arial Narrow" w:hAnsi="Arial Narrow" w:cs="Arial Narrow"/>
          <w:sz w:val="22"/>
          <w:szCs w:val="22"/>
        </w:rPr>
        <w:t xml:space="preserve">čka </w:t>
      </w:r>
      <w:r w:rsidRPr="006649FA">
        <w:rPr>
          <w:rFonts w:ascii="Arial Narrow" w:hAnsi="Arial Narrow" w:cs="Arial Narrow"/>
          <w:sz w:val="22"/>
          <w:szCs w:val="22"/>
        </w:rPr>
        <w:t>spoločnos</w:t>
      </w:r>
      <w:r>
        <w:rPr>
          <w:rFonts w:ascii="Arial Narrow" w:hAnsi="Arial Narrow" w:cs="Arial Narrow"/>
          <w:sz w:val="22"/>
          <w:szCs w:val="22"/>
        </w:rPr>
        <w:t>ti</w:t>
      </w:r>
      <w:r w:rsidRPr="006649FA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BriMont,</w:t>
      </w:r>
      <w:r w:rsidRPr="006649FA">
        <w:rPr>
          <w:rFonts w:ascii="Arial Narrow" w:hAnsi="Arial Narrow" w:cs="Arial Narrow"/>
          <w:sz w:val="22"/>
          <w:szCs w:val="22"/>
        </w:rPr>
        <w:t xml:space="preserve"> s.r.o., vlastní 100% podiel na základnom imaní v celkovej hodnote </w:t>
      </w:r>
      <w:r>
        <w:rPr>
          <w:rFonts w:ascii="Arial Narrow" w:hAnsi="Arial Narrow" w:cs="Arial Narrow"/>
          <w:sz w:val="22"/>
          <w:szCs w:val="22"/>
        </w:rPr>
        <w:t xml:space="preserve"> 5000,- Eur.</w:t>
      </w:r>
      <w:r w:rsidRPr="006649FA">
        <w:rPr>
          <w:rFonts w:ascii="Arial Narrow" w:hAnsi="Arial Narrow" w:cs="Arial Narrow"/>
          <w:sz w:val="22"/>
          <w:szCs w:val="22"/>
        </w:rPr>
        <w:t xml:space="preserve"> Hodnota ZI bola splatená v plnej výške.</w:t>
      </w:r>
    </w:p>
    <w:p w:rsidR="001467F1" w:rsidRPr="002E1542" w:rsidRDefault="001467F1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1467F1" w:rsidRPr="006649FA" w:rsidRDefault="001467F1" w:rsidP="006649FA">
      <w:pPr>
        <w:pStyle w:val="ListParagraph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Hodnota upísaného vlastného imania: 0</w:t>
      </w:r>
    </w:p>
    <w:p w:rsidR="001467F1" w:rsidRPr="002E1542" w:rsidRDefault="001467F1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1467F1" w:rsidRPr="006649FA" w:rsidRDefault="001467F1" w:rsidP="006649FA">
      <w:pPr>
        <w:pStyle w:val="ListParagraph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Rozdelenie účtovného zisku alebo vysporiadanie účtovnej straty vykázanej v predchádzajúcom účtovnom období (Tabuľka 33,34):</w:t>
      </w:r>
    </w:p>
    <w:p w:rsidR="001467F1" w:rsidRPr="002E1542" w:rsidRDefault="001467F1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1467F1" w:rsidRPr="006649FA" w:rsidRDefault="001467F1" w:rsidP="006649FA">
      <w:pPr>
        <w:pStyle w:val="ListParagraph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Akcie a podiely na základnom imaní vlastnené účtovnou jednotkou, vrátane akcií a podielov na základnom imaní vlastnených jej dcérskymi účtovnými jednotkami a osobami, v ktorých má účtovná jednotka podstatný vplyv: 0</w:t>
      </w:r>
    </w:p>
    <w:p w:rsidR="001467F1" w:rsidRPr="002E1542" w:rsidRDefault="001467F1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1467F1" w:rsidRPr="006649FA" w:rsidRDefault="001467F1" w:rsidP="006649FA">
      <w:pPr>
        <w:pStyle w:val="ListParagraph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Prehľad o zisku alebo strate, ktorá nebola účtovaná ako náklad alebo výnos, ale priamo na účty vlastného imania, najmä zmeny reálnej hodnoty majetku, zmeny hodnoty majetku pri použití metódy vlastného imania; uvádza sa aj súčet ziskov a strát: 0</w:t>
      </w:r>
    </w:p>
    <w:p w:rsidR="001467F1" w:rsidRPr="002E1542" w:rsidRDefault="001467F1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1467F1" w:rsidRPr="006649FA" w:rsidRDefault="001467F1" w:rsidP="006649FA">
      <w:pPr>
        <w:pStyle w:val="ListParagraph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Zisk na akciu alebo podiel na základnom imaní: 0</w:t>
      </w:r>
    </w:p>
    <w:p w:rsidR="001467F1" w:rsidRPr="002E1542" w:rsidRDefault="001467F1" w:rsidP="00990840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19" w:name="_MON_1389627388"/>
    <w:bookmarkEnd w:id="19"/>
    <w:p w:rsidR="001467F1" w:rsidRPr="002E1542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063" w:dyaOrig="4974">
          <v:shape id="_x0000_i1044" type="#_x0000_t75" style="width:453pt;height:246pt" o:ole="">
            <v:imagedata r:id="rId45" o:title=""/>
          </v:shape>
          <o:OLEObject Type="Embed" ProgID="Excel.Sheet.8" ShapeID="_x0000_i1044" DrawAspect="Content" ObjectID="_1463919647" r:id="rId46"/>
        </w:object>
      </w:r>
    </w:p>
    <w:p w:rsidR="001467F1" w:rsidRPr="002E1542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0" w:name="_MON_1389629070"/>
    <w:bookmarkStart w:id="21" w:name="_MON_1389627368"/>
    <w:bookmarkStart w:id="22" w:name="_MON_1389627403"/>
    <w:bookmarkEnd w:id="20"/>
    <w:bookmarkEnd w:id="21"/>
    <w:bookmarkEnd w:id="22"/>
    <w:p w:rsidR="001467F1" w:rsidRPr="002E1542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046" w:dyaOrig="3757">
          <v:shape id="_x0000_i1045" type="#_x0000_t75" style="width:452.25pt;height:186pt" o:ole="">
            <v:imagedata r:id="rId47" o:title=""/>
          </v:shape>
          <o:OLEObject Type="Embed" ProgID="Excel.Sheet.8" ShapeID="_x0000_i1045" DrawAspect="Content" ObjectID="_1463919648" r:id="rId48"/>
        </w:object>
      </w:r>
    </w:p>
    <w:p w:rsidR="001467F1" w:rsidRPr="002E1542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J</w:t>
      </w:r>
      <w:r w:rsidRPr="002E1542">
        <w:rPr>
          <w:rFonts w:ascii="Arial Narrow" w:hAnsi="Arial Narrow" w:cs="Arial Narrow"/>
          <w:sz w:val="22"/>
          <w:szCs w:val="22"/>
        </w:rPr>
        <w:t>ednotliv</w:t>
      </w:r>
      <w:r>
        <w:rPr>
          <w:rFonts w:ascii="Arial Narrow" w:hAnsi="Arial Narrow" w:cs="Arial Narrow"/>
          <w:sz w:val="22"/>
          <w:szCs w:val="22"/>
        </w:rPr>
        <w:t>é</w:t>
      </w:r>
      <w:r w:rsidRPr="009C49BF">
        <w:rPr>
          <w:rFonts w:ascii="Arial Narrow" w:hAnsi="Arial Narrow" w:cs="Arial Narrow"/>
          <w:b/>
          <w:sz w:val="22"/>
          <w:szCs w:val="22"/>
          <w:u w:val="single"/>
        </w:rPr>
        <w:t>druhy rezerv</w:t>
      </w:r>
      <w:r w:rsidRPr="002E1542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>
        <w:rPr>
          <w:rFonts w:ascii="Arial Narrow" w:hAnsi="Arial Narrow" w:cs="Arial Narrow"/>
          <w:sz w:val="22"/>
          <w:szCs w:val="22"/>
        </w:rPr>
        <w:t xml:space="preserve"> použitie, zrušenie </w:t>
      </w:r>
      <w:r w:rsidRPr="002E1542">
        <w:rPr>
          <w:rFonts w:ascii="Arial Narrow" w:hAnsi="Arial Narrow" w:cs="Arial Narrow"/>
          <w:sz w:val="22"/>
          <w:szCs w:val="22"/>
        </w:rPr>
        <w:t>počas účtovného obdobia</w:t>
      </w:r>
      <w:r>
        <w:rPr>
          <w:rFonts w:ascii="Arial Narrow" w:hAnsi="Arial Narrow" w:cs="Arial Narrow"/>
          <w:sz w:val="22"/>
          <w:szCs w:val="22"/>
        </w:rPr>
        <w:t xml:space="preserve"> a </w:t>
      </w:r>
      <w:r w:rsidRPr="002E1542">
        <w:rPr>
          <w:rFonts w:ascii="Arial Narrow" w:hAnsi="Arial Narrow" w:cs="Arial Narrow"/>
          <w:sz w:val="22"/>
          <w:szCs w:val="22"/>
        </w:rPr>
        <w:t>ich stav na konci účtovného obdobia</w:t>
      </w:r>
      <w:r>
        <w:rPr>
          <w:rFonts w:ascii="Arial Narrow" w:hAnsi="Arial Narrow" w:cs="Arial Narrow"/>
          <w:sz w:val="22"/>
          <w:szCs w:val="22"/>
        </w:rPr>
        <w:t xml:space="preserve"> (Tabuľka 35, 36):</w:t>
      </w:r>
    </w:p>
    <w:p w:rsidR="001467F1" w:rsidRDefault="001467F1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Pr="002E1542" w:rsidRDefault="001467F1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</w:t>
      </w:r>
      <w:r w:rsidRPr="002E1542">
        <w:rPr>
          <w:rFonts w:ascii="Arial Narrow" w:hAnsi="Arial Narrow" w:cs="Arial Narrow"/>
          <w:sz w:val="22"/>
          <w:szCs w:val="22"/>
        </w:rPr>
        <w:t>r</w:t>
      </w:r>
      <w:r>
        <w:rPr>
          <w:rFonts w:ascii="Arial Narrow" w:hAnsi="Arial Narrow" w:cs="Arial Narrow"/>
          <w:sz w:val="22"/>
          <w:szCs w:val="22"/>
        </w:rPr>
        <w:t xml:space="preserve">edpokladaný </w:t>
      </w:r>
      <w:r w:rsidRPr="009C49BF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>
        <w:rPr>
          <w:rFonts w:ascii="Arial Narrow" w:hAnsi="Arial Narrow" w:cs="Arial Narrow"/>
          <w:sz w:val="22"/>
          <w:szCs w:val="22"/>
        </w:rPr>
        <w:t xml:space="preserve"> rezerv vykázaných na konci bežného účtovného obdobia:</w:t>
      </w:r>
    </w:p>
    <w:p w:rsidR="001467F1" w:rsidRPr="002E1542" w:rsidRDefault="001467F1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Pr="002E1542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3" w:name="_MON_1389629093"/>
    <w:bookmarkStart w:id="24" w:name="_MON_1389627514"/>
    <w:bookmarkStart w:id="25" w:name="_MON_1389627560"/>
    <w:bookmarkEnd w:id="23"/>
    <w:bookmarkEnd w:id="24"/>
    <w:bookmarkEnd w:id="25"/>
    <w:p w:rsidR="001467F1" w:rsidRPr="002E1542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38" w:dyaOrig="6163">
          <v:shape id="_x0000_i1046" type="#_x0000_t75" style="width:462pt;height:308.25pt" o:ole="">
            <v:imagedata r:id="rId49" o:title=""/>
          </v:shape>
          <o:OLEObject Type="Embed" ProgID="Excel.Sheet.8" ShapeID="_x0000_i1046" DrawAspect="Content" ObjectID="_1463919649" r:id="rId50"/>
        </w:object>
      </w:r>
    </w:p>
    <w:p w:rsidR="001467F1" w:rsidRPr="002E1542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6" w:name="_MON_1389627908"/>
    <w:bookmarkStart w:id="27" w:name="_MON_1389629114"/>
    <w:bookmarkEnd w:id="26"/>
    <w:bookmarkEnd w:id="27"/>
    <w:p w:rsidR="001467F1" w:rsidRPr="002E1542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38" w:dyaOrig="6091">
          <v:shape id="_x0000_i1047" type="#_x0000_t75" style="width:462pt;height:304.5pt" o:ole="">
            <v:imagedata r:id="rId51" o:title=""/>
          </v:shape>
          <o:OLEObject Type="Embed" ProgID="Excel.Sheet.8" ShapeID="_x0000_i1047" DrawAspect="Content" ObjectID="_1463919650" r:id="rId52"/>
        </w:object>
      </w:r>
    </w:p>
    <w:p w:rsidR="001467F1" w:rsidRPr="002E1542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Pr="002E1542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c, d) V</w:t>
      </w:r>
      <w:r w:rsidRPr="002E1542">
        <w:rPr>
          <w:rFonts w:ascii="Arial Narrow" w:hAnsi="Arial Narrow" w:cs="Arial Narrow"/>
          <w:sz w:val="22"/>
          <w:szCs w:val="22"/>
        </w:rPr>
        <w:t>ýšk</w:t>
      </w:r>
      <w:r>
        <w:rPr>
          <w:rFonts w:ascii="Arial Narrow" w:hAnsi="Arial Narrow" w:cs="Arial Narrow"/>
          <w:sz w:val="22"/>
          <w:szCs w:val="22"/>
        </w:rPr>
        <w:t>a</w:t>
      </w:r>
      <w:r w:rsidRPr="002E1542">
        <w:rPr>
          <w:rFonts w:ascii="Arial Narrow" w:hAnsi="Arial Narrow" w:cs="Arial Narrow"/>
          <w:sz w:val="22"/>
          <w:szCs w:val="22"/>
        </w:rPr>
        <w:t xml:space="preserve"> záväzkov </w:t>
      </w:r>
      <w:r w:rsidRPr="00733A07">
        <w:rPr>
          <w:rFonts w:ascii="Arial Narrow" w:hAnsi="Arial Narrow" w:cs="Arial Narrow"/>
          <w:sz w:val="22"/>
          <w:szCs w:val="22"/>
          <w:u w:val="single"/>
        </w:rPr>
        <w:t>po lehote splatnosti</w:t>
      </w:r>
      <w:r w:rsidRPr="002E1542">
        <w:rPr>
          <w:rFonts w:ascii="Arial Narrow" w:hAnsi="Arial Narrow" w:cs="Arial Narrow"/>
          <w:sz w:val="22"/>
          <w:szCs w:val="22"/>
        </w:rPr>
        <w:t xml:space="preserve"> a</w:t>
      </w:r>
      <w:r>
        <w:rPr>
          <w:rFonts w:ascii="Arial Narrow" w:hAnsi="Arial Narrow" w:cs="Arial Narrow"/>
          <w:sz w:val="22"/>
          <w:szCs w:val="22"/>
        </w:rPr>
        <w:t xml:space="preserve"> štruktúra </w:t>
      </w:r>
      <w:r w:rsidRPr="002E1542">
        <w:rPr>
          <w:rFonts w:ascii="Arial Narrow" w:hAnsi="Arial Narrow" w:cs="Arial Narrow"/>
          <w:sz w:val="22"/>
          <w:szCs w:val="22"/>
        </w:rPr>
        <w:t xml:space="preserve">záväzkov </w:t>
      </w:r>
      <w:r w:rsidRPr="00733A07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Pr="002E1542">
        <w:rPr>
          <w:rFonts w:ascii="Arial Narrow" w:hAnsi="Arial Narrow" w:cs="Arial Narrow"/>
          <w:sz w:val="22"/>
          <w:szCs w:val="22"/>
        </w:rPr>
        <w:t>pod</w:t>
      </w:r>
      <w:r>
        <w:rPr>
          <w:rFonts w:ascii="Arial Narrow" w:hAnsi="Arial Narrow" w:cs="Arial Narrow"/>
          <w:sz w:val="22"/>
          <w:szCs w:val="22"/>
        </w:rPr>
        <w:t>ľa zostatkovej doby splatnosti (Tabuľka 37):</w:t>
      </w:r>
    </w:p>
    <w:bookmarkStart w:id="28" w:name="_MON_1452434625"/>
    <w:bookmarkEnd w:id="28"/>
    <w:p w:rsidR="001467F1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8933" w:dyaOrig="3973">
          <v:shape id="_x0000_i1048" type="#_x0000_t75" style="width:447pt;height:198.75pt" o:ole="">
            <v:imagedata r:id="rId53" o:title=""/>
          </v:shape>
          <o:OLEObject Type="Embed" ProgID="Excel.Sheet.8" ShapeID="_x0000_i1048" DrawAspect="Content" ObjectID="_1463919651" r:id="rId54"/>
        </w:object>
      </w:r>
    </w:p>
    <w:p w:rsidR="001467F1" w:rsidRPr="002E1542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H</w:t>
      </w:r>
      <w:r w:rsidRPr="002E1542">
        <w:rPr>
          <w:rFonts w:ascii="Arial Narrow" w:hAnsi="Arial Narrow" w:cs="Arial Narrow"/>
          <w:sz w:val="22"/>
          <w:szCs w:val="22"/>
        </w:rPr>
        <w:t>odnot</w:t>
      </w:r>
      <w:r>
        <w:rPr>
          <w:rFonts w:ascii="Arial Narrow" w:hAnsi="Arial Narrow" w:cs="Arial Narrow"/>
          <w:sz w:val="22"/>
          <w:szCs w:val="22"/>
        </w:rPr>
        <w:t>a</w:t>
      </w:r>
      <w:r w:rsidRPr="002E1542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uvedením formy zabezpečenia</w:t>
      </w:r>
      <w:r>
        <w:rPr>
          <w:rFonts w:ascii="Arial Narrow" w:hAnsi="Arial Narrow" w:cs="Arial Narrow"/>
          <w:sz w:val="22"/>
          <w:szCs w:val="22"/>
        </w:rPr>
        <w:t>: ---</w:t>
      </w:r>
    </w:p>
    <w:p w:rsidR="001467F1" w:rsidRDefault="001467F1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Pr="002E1542" w:rsidRDefault="001467F1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S</w:t>
      </w:r>
      <w:r w:rsidRPr="002E1542">
        <w:rPr>
          <w:rFonts w:ascii="Arial Narrow" w:hAnsi="Arial Narrow" w:cs="Arial Narrow"/>
          <w:sz w:val="22"/>
          <w:szCs w:val="22"/>
        </w:rPr>
        <w:t xml:space="preserve">pôsob vzniku </w:t>
      </w:r>
      <w:r w:rsidRPr="00733A07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>
        <w:rPr>
          <w:rFonts w:ascii="Arial Narrow" w:hAnsi="Arial Narrow" w:cs="Arial Narrow"/>
          <w:sz w:val="22"/>
          <w:szCs w:val="22"/>
        </w:rPr>
        <w:t xml:space="preserve"> (Tabuľka 38):</w:t>
      </w:r>
    </w:p>
    <w:p w:rsidR="001467F1" w:rsidRPr="002E1542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9" w:name="_MON_1452364658"/>
    <w:bookmarkEnd w:id="29"/>
    <w:p w:rsidR="001467F1" w:rsidRPr="002E1542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22" w:dyaOrig="7435">
          <v:shape id="_x0000_i1049" type="#_x0000_t75" style="width:465.75pt;height:372pt" o:ole="">
            <v:imagedata r:id="rId55" o:title=""/>
          </v:shape>
          <o:OLEObject Type="Embed" ProgID="Excel.Sheet.8" ShapeID="_x0000_i1049" DrawAspect="Content" ObjectID="_1463919652" r:id="rId56"/>
        </w:object>
      </w:r>
    </w:p>
    <w:p w:rsidR="001467F1" w:rsidRPr="002E1542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Pr="002E1542" w:rsidRDefault="001467F1" w:rsidP="00FF50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g) Z</w:t>
      </w:r>
      <w:r w:rsidRPr="002E1542">
        <w:rPr>
          <w:rFonts w:ascii="Arial Narrow" w:hAnsi="Arial Narrow" w:cs="Arial Narrow"/>
          <w:sz w:val="22"/>
          <w:szCs w:val="22"/>
        </w:rPr>
        <w:t>áväzk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 xml:space="preserve"> zo sociálneho fondu</w:t>
      </w:r>
      <w:r>
        <w:rPr>
          <w:rFonts w:ascii="Arial Narrow" w:hAnsi="Arial Narrow" w:cs="Arial Narrow"/>
          <w:sz w:val="22"/>
          <w:szCs w:val="22"/>
        </w:rPr>
        <w:t xml:space="preserve"> (Tabuľka 39): </w:t>
      </w:r>
    </w:p>
    <w:p w:rsidR="001467F1" w:rsidRPr="002E1542" w:rsidRDefault="001467F1" w:rsidP="00FF50C7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30" w:name="_MON_1452435124"/>
    <w:bookmarkEnd w:id="30"/>
    <w:p w:rsidR="001467F1" w:rsidRPr="002E1542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91" w:dyaOrig="3772">
          <v:shape id="_x0000_i1050" type="#_x0000_t75" style="width:464.25pt;height:188.25pt" o:ole="">
            <v:imagedata r:id="rId57" o:title=""/>
          </v:shape>
          <o:OLEObject Type="Embed" ProgID="Excel.Sheet.8" ShapeID="_x0000_i1050" DrawAspect="Content" ObjectID="_1463919653" r:id="rId58"/>
        </w:object>
      </w:r>
    </w:p>
    <w:p w:rsidR="001467F1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Pr="002E1542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Pr="002E1542" w:rsidRDefault="001467F1" w:rsidP="00FF50C7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h) V</w:t>
      </w:r>
      <w:r w:rsidRPr="002E1542">
        <w:rPr>
          <w:rFonts w:ascii="Arial Narrow" w:hAnsi="Arial Narrow" w:cs="Arial Narrow"/>
          <w:sz w:val="22"/>
          <w:szCs w:val="22"/>
        </w:rPr>
        <w:t>ydan</w:t>
      </w:r>
      <w:r>
        <w:rPr>
          <w:rFonts w:ascii="Arial Narrow" w:hAnsi="Arial Narrow" w:cs="Arial Narrow"/>
          <w:sz w:val="22"/>
          <w:szCs w:val="22"/>
        </w:rPr>
        <w:t>é dlhopisy (Tabuľka 40):---</w:t>
      </w:r>
    </w:p>
    <w:p w:rsidR="001467F1" w:rsidRPr="002E1542" w:rsidRDefault="001467F1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1467F1" w:rsidRPr="002E1542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7F1" w:rsidRPr="002E1542" w:rsidRDefault="001467F1" w:rsidP="00FF50C7">
            <w:pPr>
              <w:pStyle w:val="TopHeader"/>
            </w:pPr>
            <w:r w:rsidRPr="002E1542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7F1" w:rsidRPr="002E1542" w:rsidRDefault="001467F1" w:rsidP="00FF50C7">
            <w:pPr>
              <w:pStyle w:val="TopHeader"/>
            </w:pPr>
            <w:r w:rsidRPr="002E1542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7F1" w:rsidRPr="002E1542" w:rsidRDefault="001467F1" w:rsidP="00FF50C7">
            <w:pPr>
              <w:pStyle w:val="TopHeader"/>
            </w:pPr>
            <w:r w:rsidRPr="002E1542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7F1" w:rsidRPr="002E1542" w:rsidRDefault="001467F1" w:rsidP="00FF50C7">
            <w:pPr>
              <w:pStyle w:val="TopHeader"/>
            </w:pPr>
            <w:r w:rsidRPr="002E1542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7F1" w:rsidRPr="002E1542" w:rsidRDefault="001467F1" w:rsidP="00FF50C7">
            <w:pPr>
              <w:pStyle w:val="TopHeader"/>
            </w:pPr>
            <w:r w:rsidRPr="002E1542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7F1" w:rsidRPr="002E1542" w:rsidRDefault="001467F1" w:rsidP="00FF50C7">
            <w:pPr>
              <w:pStyle w:val="TopHeader"/>
            </w:pPr>
            <w:r w:rsidRPr="002E1542">
              <w:t>Splatnosť</w:t>
            </w:r>
          </w:p>
        </w:tc>
      </w:tr>
      <w:tr w:rsidR="001467F1" w:rsidRPr="002E1542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7F1" w:rsidRPr="002E1542" w:rsidRDefault="001467F1" w:rsidP="00FF50C7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7F1" w:rsidRPr="002E1542" w:rsidRDefault="001467F1" w:rsidP="00FF50C7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7F1" w:rsidRPr="002E1542" w:rsidRDefault="001467F1" w:rsidP="00FF50C7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7F1" w:rsidRPr="002E1542" w:rsidRDefault="001467F1" w:rsidP="00FF50C7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7F1" w:rsidRPr="002E1542" w:rsidRDefault="001467F1" w:rsidP="00FF50C7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7F1" w:rsidRPr="002E1542" w:rsidRDefault="001467F1" w:rsidP="00FF50C7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1467F1" w:rsidRPr="002E1542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7F1" w:rsidRPr="002E1542" w:rsidRDefault="001467F1" w:rsidP="00FF50C7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7F1" w:rsidRPr="002E1542" w:rsidRDefault="001467F1" w:rsidP="00FF50C7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7F1" w:rsidRPr="002E1542" w:rsidRDefault="001467F1" w:rsidP="00FF50C7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7F1" w:rsidRPr="002E1542" w:rsidRDefault="001467F1" w:rsidP="00FF50C7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7F1" w:rsidRPr="002E1542" w:rsidRDefault="001467F1" w:rsidP="00FF50C7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7F1" w:rsidRPr="002E1542" w:rsidRDefault="001467F1" w:rsidP="00FF50C7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1467F1" w:rsidRPr="002E1542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7F1" w:rsidRPr="002E1542" w:rsidRDefault="001467F1" w:rsidP="00FF50C7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7F1" w:rsidRPr="002E1542" w:rsidRDefault="001467F1" w:rsidP="00FF50C7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7F1" w:rsidRPr="002E1542" w:rsidRDefault="001467F1" w:rsidP="00FF50C7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7F1" w:rsidRPr="002E1542" w:rsidRDefault="001467F1" w:rsidP="00FF50C7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7F1" w:rsidRPr="002E1542" w:rsidRDefault="001467F1" w:rsidP="00FF50C7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7F1" w:rsidRPr="002E1542" w:rsidRDefault="001467F1" w:rsidP="00FF50C7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1467F1" w:rsidRPr="002E1542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7F1" w:rsidRPr="002E1542" w:rsidRDefault="001467F1" w:rsidP="00FF50C7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7F1" w:rsidRPr="002E1542" w:rsidRDefault="001467F1" w:rsidP="00FF50C7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7F1" w:rsidRPr="002E1542" w:rsidRDefault="001467F1" w:rsidP="00FF50C7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7F1" w:rsidRPr="002E1542" w:rsidRDefault="001467F1" w:rsidP="00FF50C7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7F1" w:rsidRPr="002E1542" w:rsidRDefault="001467F1" w:rsidP="00FF50C7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7F1" w:rsidRPr="002E1542" w:rsidRDefault="001467F1" w:rsidP="00FF50C7">
            <w:pPr>
              <w:jc w:val="center"/>
              <w:rPr>
                <w:rFonts w:ascii="Arial Narrow" w:hAnsi="Arial Narrow" w:cs="Arial Narrow"/>
              </w:rPr>
            </w:pPr>
          </w:p>
        </w:tc>
      </w:tr>
    </w:tbl>
    <w:p w:rsidR="001467F1" w:rsidRDefault="001467F1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1467F1" w:rsidRPr="002E1542" w:rsidRDefault="001467F1" w:rsidP="008D6D25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i.1) B</w:t>
      </w:r>
      <w:r w:rsidRPr="002E1542">
        <w:rPr>
          <w:rFonts w:ascii="Arial Narrow" w:hAnsi="Arial Narrow" w:cs="Arial Narrow"/>
          <w:sz w:val="22"/>
          <w:szCs w:val="22"/>
        </w:rPr>
        <w:t>ankov</w:t>
      </w:r>
      <w:r>
        <w:rPr>
          <w:rFonts w:ascii="Arial Narrow" w:hAnsi="Arial Narrow" w:cs="Arial Narrow"/>
          <w:sz w:val="22"/>
          <w:szCs w:val="22"/>
        </w:rPr>
        <w:t>é</w:t>
      </w:r>
      <w:r w:rsidRPr="002E1542">
        <w:rPr>
          <w:rFonts w:ascii="Arial Narrow" w:hAnsi="Arial Narrow" w:cs="Arial Narrow"/>
          <w:sz w:val="22"/>
          <w:szCs w:val="22"/>
        </w:rPr>
        <w:t xml:space="preserve"> úver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>, pôžičk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 xml:space="preserve"> a návratn</w:t>
      </w:r>
      <w:r>
        <w:rPr>
          <w:rFonts w:ascii="Arial Narrow" w:hAnsi="Arial Narrow" w:cs="Arial Narrow"/>
          <w:sz w:val="22"/>
          <w:szCs w:val="22"/>
        </w:rPr>
        <w:t xml:space="preserve">é finančné výpomoci – mena, charakter, hodnota v cudzej mene, výška úroku, splatnosť (Tabuľka 41, 42): </w:t>
      </w:r>
    </w:p>
    <w:p w:rsidR="001467F1" w:rsidRDefault="001467F1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Pr="002E1542" w:rsidRDefault="001467F1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>
        <w:rPr>
          <w:rFonts w:ascii="Arial Narrow" w:hAnsi="Arial Narrow" w:cs="Arial Narrow"/>
          <w:sz w:val="22"/>
          <w:szCs w:val="22"/>
        </w:rPr>
        <w:t>41</w:t>
      </w:r>
    </w:p>
    <w:tbl>
      <w:tblPr>
        <w:tblW w:w="487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758"/>
        <w:gridCol w:w="1195"/>
        <w:gridCol w:w="776"/>
        <w:gridCol w:w="871"/>
        <w:gridCol w:w="936"/>
        <w:gridCol w:w="1093"/>
        <w:gridCol w:w="991"/>
        <w:gridCol w:w="1426"/>
      </w:tblGrid>
      <w:tr w:rsidR="001467F1" w:rsidRPr="00A02379" w:rsidTr="00AB484F">
        <w:trPr>
          <w:trHeight w:val="990"/>
          <w:jc w:val="center"/>
        </w:trPr>
        <w:tc>
          <w:tcPr>
            <w:tcW w:w="2952" w:type="dxa"/>
            <w:gridSpan w:val="2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467F1" w:rsidRPr="00A02379" w:rsidRDefault="001467F1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Názov položky</w:t>
            </w: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467F1" w:rsidRPr="00A02379" w:rsidRDefault="001467F1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Mena</w:t>
            </w:r>
          </w:p>
        </w:tc>
        <w:tc>
          <w:tcPr>
            <w:tcW w:w="8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467F1" w:rsidRPr="00A02379" w:rsidRDefault="001467F1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 xml:space="preserve">Úrok </w:t>
            </w:r>
            <w:r w:rsidRPr="00A02379">
              <w:rPr>
                <w:sz w:val="18"/>
                <w:szCs w:val="18"/>
              </w:rPr>
              <w:br/>
              <w:t xml:space="preserve">p. a. </w:t>
            </w:r>
          </w:p>
          <w:p w:rsidR="001467F1" w:rsidRPr="00A02379" w:rsidRDefault="001467F1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v %</w:t>
            </w:r>
          </w:p>
        </w:tc>
        <w:tc>
          <w:tcPr>
            <w:tcW w:w="9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467F1" w:rsidRPr="00A02379" w:rsidRDefault="001467F1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Dátum splatnosti</w:t>
            </w:r>
          </w:p>
        </w:tc>
        <w:tc>
          <w:tcPr>
            <w:tcW w:w="10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467F1" w:rsidRPr="00A02379" w:rsidRDefault="001467F1" w:rsidP="00AB484F">
            <w:pPr>
              <w:pStyle w:val="TopHeader"/>
              <w:jc w:val="left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467F1" w:rsidRDefault="001467F1" w:rsidP="00AB484F">
            <w:pPr>
              <w:pStyle w:val="TopHeader"/>
              <w:ind w:left="-260" w:firstLine="260"/>
              <w:jc w:val="left"/>
              <w:rPr>
                <w:sz w:val="18"/>
                <w:szCs w:val="18"/>
              </w:rPr>
            </w:pPr>
          </w:p>
          <w:p w:rsidR="001467F1" w:rsidRPr="00A02379" w:rsidRDefault="001467F1" w:rsidP="00AB484F">
            <w:pPr>
              <w:pStyle w:val="TopHeader"/>
              <w:tabs>
                <w:tab w:val="left" w:pos="-110"/>
              </w:tabs>
              <w:ind w:left="-11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Suma istiny v eurách za bežné účtovné obdobie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467F1" w:rsidRPr="00A02379" w:rsidRDefault="001467F1" w:rsidP="00AB484F">
            <w:pPr>
              <w:pStyle w:val="TopHeader"/>
              <w:jc w:val="left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1467F1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left w:val="single" w:sz="4" w:space="0" w:color="auto"/>
            </w:tcBorders>
            <w:noWrap/>
            <w:vAlign w:val="center"/>
          </w:tcPr>
          <w:p w:rsidR="001467F1" w:rsidRPr="002E1542" w:rsidRDefault="001467F1" w:rsidP="008D6D25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776" w:type="dxa"/>
            <w:noWrap/>
            <w:vAlign w:val="center"/>
          </w:tcPr>
          <w:p w:rsidR="001467F1" w:rsidRPr="002E1542" w:rsidRDefault="001467F1" w:rsidP="008D6D25">
            <w:pPr>
              <w:jc w:val="center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871" w:type="dxa"/>
            <w:noWrap/>
            <w:vAlign w:val="center"/>
          </w:tcPr>
          <w:p w:rsidR="001467F1" w:rsidRPr="002E1542" w:rsidRDefault="001467F1" w:rsidP="008D6D25">
            <w:pPr>
              <w:jc w:val="center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936" w:type="dxa"/>
            <w:noWrap/>
            <w:vAlign w:val="center"/>
          </w:tcPr>
          <w:p w:rsidR="001467F1" w:rsidRPr="002E1542" w:rsidRDefault="001467F1" w:rsidP="008D6D25">
            <w:pPr>
              <w:jc w:val="center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  <w:tc>
          <w:tcPr>
            <w:tcW w:w="1093" w:type="dxa"/>
            <w:noWrap/>
            <w:vAlign w:val="center"/>
          </w:tcPr>
          <w:p w:rsidR="001467F1" w:rsidRPr="002E1542" w:rsidRDefault="001467F1" w:rsidP="008D6D25">
            <w:pPr>
              <w:jc w:val="center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e</w:t>
            </w:r>
          </w:p>
        </w:tc>
        <w:tc>
          <w:tcPr>
            <w:tcW w:w="991" w:type="dxa"/>
          </w:tcPr>
          <w:p w:rsidR="001467F1" w:rsidRDefault="001467F1" w:rsidP="00A02379">
            <w:pPr>
              <w:ind w:left="-260" w:firstLine="26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</w:t>
            </w:r>
          </w:p>
        </w:tc>
        <w:tc>
          <w:tcPr>
            <w:tcW w:w="1426" w:type="dxa"/>
            <w:tcBorders>
              <w:right w:val="single" w:sz="4" w:space="0" w:color="auto"/>
            </w:tcBorders>
            <w:noWrap/>
            <w:vAlign w:val="center"/>
          </w:tcPr>
          <w:p w:rsidR="001467F1" w:rsidRPr="002E1542" w:rsidRDefault="001467F1" w:rsidP="008D6D25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g</w:t>
            </w:r>
          </w:p>
        </w:tc>
      </w:tr>
      <w:tr w:rsidR="001467F1" w:rsidRPr="002E1542" w:rsidTr="00AB484F">
        <w:trPr>
          <w:trHeight w:val="330"/>
          <w:jc w:val="center"/>
        </w:trPr>
        <w:tc>
          <w:tcPr>
            <w:tcW w:w="1757" w:type="dxa"/>
            <w:tcBorders>
              <w:bottom w:val="single" w:sz="12" w:space="0" w:color="auto"/>
              <w:right w:val="single" w:sz="12" w:space="0" w:color="auto"/>
            </w:tcBorders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7288" w:type="dxa"/>
            <w:gridSpan w:val="7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467F1" w:rsidRPr="002E1542" w:rsidRDefault="001467F1" w:rsidP="00A02379">
            <w:pPr>
              <w:ind w:left="-260" w:firstLine="260"/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1467F1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871" w:type="dxa"/>
            <w:tcBorders>
              <w:top w:val="single" w:sz="12" w:space="0" w:color="auto"/>
            </w:tcBorders>
            <w:noWrap/>
            <w:vAlign w:val="center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936" w:type="dxa"/>
            <w:tcBorders>
              <w:top w:val="single" w:sz="12" w:space="0" w:color="auto"/>
            </w:tcBorders>
            <w:noWrap/>
            <w:vAlign w:val="center"/>
          </w:tcPr>
          <w:p w:rsidR="001467F1" w:rsidRPr="002E1542" w:rsidRDefault="001467F1" w:rsidP="00526D9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093" w:type="dxa"/>
            <w:tcBorders>
              <w:top w:val="single" w:sz="12" w:space="0" w:color="auto"/>
            </w:tcBorders>
            <w:noWrap/>
            <w:vAlign w:val="center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tcBorders>
              <w:top w:val="single" w:sz="12" w:space="0" w:color="auto"/>
            </w:tcBorders>
          </w:tcPr>
          <w:p w:rsidR="001467F1" w:rsidRPr="002E1542" w:rsidRDefault="001467F1" w:rsidP="00A02379">
            <w:pPr>
              <w:ind w:left="-260" w:firstLine="260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426" w:type="dxa"/>
            <w:tcBorders>
              <w:top w:val="single" w:sz="12" w:space="0" w:color="auto"/>
            </w:tcBorders>
            <w:noWrap/>
            <w:vAlign w:val="center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</w:p>
        </w:tc>
      </w:tr>
      <w:tr w:rsidR="001467F1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right w:val="single" w:sz="12" w:space="0" w:color="auto"/>
            </w:tcBorders>
            <w:noWrap/>
            <w:vAlign w:val="center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6" w:type="dxa"/>
            <w:tcBorders>
              <w:left w:val="single" w:sz="12" w:space="0" w:color="auto"/>
            </w:tcBorders>
            <w:noWrap/>
            <w:vAlign w:val="center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71" w:type="dxa"/>
            <w:noWrap/>
            <w:vAlign w:val="center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36" w:type="dxa"/>
            <w:noWrap/>
            <w:vAlign w:val="center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93" w:type="dxa"/>
            <w:noWrap/>
            <w:vAlign w:val="center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1" w:type="dxa"/>
          </w:tcPr>
          <w:p w:rsidR="001467F1" w:rsidRPr="002E1542" w:rsidRDefault="001467F1" w:rsidP="00A02379">
            <w:pPr>
              <w:ind w:left="-260" w:firstLine="260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426" w:type="dxa"/>
            <w:noWrap/>
            <w:vAlign w:val="center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467F1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right w:val="single" w:sz="12" w:space="0" w:color="auto"/>
            </w:tcBorders>
            <w:noWrap/>
            <w:vAlign w:val="center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6" w:type="dxa"/>
            <w:tcBorders>
              <w:left w:val="single" w:sz="12" w:space="0" w:color="auto"/>
            </w:tcBorders>
            <w:noWrap/>
            <w:vAlign w:val="center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71" w:type="dxa"/>
            <w:noWrap/>
            <w:vAlign w:val="center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36" w:type="dxa"/>
            <w:noWrap/>
            <w:vAlign w:val="center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93" w:type="dxa"/>
            <w:noWrap/>
            <w:vAlign w:val="center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1" w:type="dxa"/>
          </w:tcPr>
          <w:p w:rsidR="001467F1" w:rsidRPr="002E1542" w:rsidRDefault="001467F1" w:rsidP="00A02379">
            <w:pPr>
              <w:ind w:left="-260" w:firstLine="260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426" w:type="dxa"/>
            <w:noWrap/>
            <w:vAlign w:val="center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467F1" w:rsidRPr="002E1542" w:rsidTr="00AB484F">
        <w:trPr>
          <w:trHeight w:val="330"/>
          <w:jc w:val="center"/>
        </w:trPr>
        <w:tc>
          <w:tcPr>
            <w:tcW w:w="175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7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467F1" w:rsidRPr="002E1542" w:rsidRDefault="001467F1" w:rsidP="00A02379">
            <w:pPr>
              <w:ind w:left="-260" w:firstLine="260"/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1467F1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71" w:type="dxa"/>
            <w:tcBorders>
              <w:top w:val="single" w:sz="12" w:space="0" w:color="auto"/>
            </w:tcBorders>
            <w:noWrap/>
            <w:vAlign w:val="center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936" w:type="dxa"/>
            <w:tcBorders>
              <w:top w:val="single" w:sz="12" w:space="0" w:color="auto"/>
            </w:tcBorders>
            <w:noWrap/>
            <w:vAlign w:val="center"/>
          </w:tcPr>
          <w:p w:rsidR="001467F1" w:rsidRPr="002E1542" w:rsidRDefault="001467F1" w:rsidP="00526D9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093" w:type="dxa"/>
            <w:tcBorders>
              <w:top w:val="single" w:sz="12" w:space="0" w:color="auto"/>
            </w:tcBorders>
            <w:noWrap/>
            <w:vAlign w:val="center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1" w:type="dxa"/>
            <w:tcBorders>
              <w:top w:val="single" w:sz="12" w:space="0" w:color="auto"/>
            </w:tcBorders>
          </w:tcPr>
          <w:p w:rsidR="001467F1" w:rsidRPr="002E1542" w:rsidRDefault="001467F1" w:rsidP="00A02379">
            <w:pPr>
              <w:ind w:left="-260" w:firstLine="260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426" w:type="dxa"/>
            <w:tcBorders>
              <w:top w:val="single" w:sz="12" w:space="0" w:color="auto"/>
            </w:tcBorders>
            <w:noWrap/>
            <w:vAlign w:val="center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467F1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right w:val="single" w:sz="12" w:space="0" w:color="auto"/>
            </w:tcBorders>
            <w:noWrap/>
            <w:vAlign w:val="center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6" w:type="dxa"/>
            <w:tcBorders>
              <w:left w:val="single" w:sz="12" w:space="0" w:color="auto"/>
            </w:tcBorders>
            <w:noWrap/>
            <w:vAlign w:val="center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71" w:type="dxa"/>
            <w:noWrap/>
            <w:vAlign w:val="center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36" w:type="dxa"/>
            <w:noWrap/>
            <w:vAlign w:val="center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93" w:type="dxa"/>
            <w:noWrap/>
            <w:vAlign w:val="center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1" w:type="dxa"/>
          </w:tcPr>
          <w:p w:rsidR="001467F1" w:rsidRPr="002E1542" w:rsidRDefault="001467F1" w:rsidP="00A02379">
            <w:pPr>
              <w:ind w:left="-260" w:firstLine="260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426" w:type="dxa"/>
            <w:noWrap/>
            <w:vAlign w:val="center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467F1" w:rsidRPr="002E1542" w:rsidTr="00AB484F">
        <w:trPr>
          <w:trHeight w:val="345"/>
          <w:jc w:val="center"/>
        </w:trPr>
        <w:tc>
          <w:tcPr>
            <w:tcW w:w="2952" w:type="dxa"/>
            <w:gridSpan w:val="2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77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871" w:type="dxa"/>
            <w:tcBorders>
              <w:bottom w:val="single" w:sz="12" w:space="0" w:color="auto"/>
            </w:tcBorders>
            <w:noWrap/>
            <w:vAlign w:val="center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936" w:type="dxa"/>
            <w:tcBorders>
              <w:bottom w:val="single" w:sz="12" w:space="0" w:color="auto"/>
            </w:tcBorders>
            <w:noWrap/>
            <w:vAlign w:val="center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093" w:type="dxa"/>
            <w:tcBorders>
              <w:bottom w:val="single" w:sz="12" w:space="0" w:color="auto"/>
            </w:tcBorders>
            <w:noWrap/>
            <w:vAlign w:val="center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tcBorders>
              <w:bottom w:val="single" w:sz="12" w:space="0" w:color="auto"/>
            </w:tcBorders>
          </w:tcPr>
          <w:p w:rsidR="001467F1" w:rsidRPr="002E1542" w:rsidRDefault="001467F1" w:rsidP="00A02379">
            <w:pPr>
              <w:ind w:left="-260" w:firstLine="260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426" w:type="dxa"/>
            <w:tcBorders>
              <w:bottom w:val="single" w:sz="12" w:space="0" w:color="auto"/>
            </w:tcBorders>
            <w:noWrap/>
            <w:vAlign w:val="center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</w:p>
        </w:tc>
      </w:tr>
    </w:tbl>
    <w:p w:rsidR="001467F1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Pr="002E1542" w:rsidRDefault="001467F1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>
        <w:rPr>
          <w:rFonts w:ascii="Arial Narrow" w:hAnsi="Arial Narrow" w:cs="Arial Narrow"/>
          <w:sz w:val="22"/>
          <w:szCs w:val="22"/>
        </w:rPr>
        <w:t>43</w:t>
      </w:r>
    </w:p>
    <w:tbl>
      <w:tblPr>
        <w:tblW w:w="481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789"/>
        <w:gridCol w:w="484"/>
        <w:gridCol w:w="792"/>
        <w:gridCol w:w="916"/>
        <w:gridCol w:w="1084"/>
        <w:gridCol w:w="1343"/>
        <w:gridCol w:w="1246"/>
        <w:gridCol w:w="1289"/>
      </w:tblGrid>
      <w:tr w:rsidR="001467F1" w:rsidRPr="00AB484F" w:rsidTr="00526D90">
        <w:trPr>
          <w:trHeight w:val="99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467F1" w:rsidRPr="00AB484F" w:rsidRDefault="001467F1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Názov položky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467F1" w:rsidRPr="00AB484F" w:rsidRDefault="001467F1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Mena</w:t>
            </w:r>
          </w:p>
        </w:tc>
        <w:tc>
          <w:tcPr>
            <w:tcW w:w="8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467F1" w:rsidRPr="00AB484F" w:rsidRDefault="001467F1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 xml:space="preserve">Úrok </w:t>
            </w:r>
            <w:r w:rsidRPr="00AB484F">
              <w:rPr>
                <w:sz w:val="24"/>
              </w:rPr>
              <w:br/>
              <w:t xml:space="preserve">p. a. </w:t>
            </w:r>
          </w:p>
          <w:p w:rsidR="001467F1" w:rsidRPr="00AB484F" w:rsidRDefault="001467F1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v %</w:t>
            </w:r>
          </w:p>
        </w:tc>
        <w:tc>
          <w:tcPr>
            <w:tcW w:w="105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467F1" w:rsidRPr="00AB484F" w:rsidRDefault="001467F1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Dátum splatnosti</w:t>
            </w:r>
          </w:p>
        </w:tc>
        <w:tc>
          <w:tcPr>
            <w:tcW w:w="13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467F1" w:rsidRPr="00AB484F" w:rsidRDefault="001467F1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Suma istiny v príslušnej mene za bežné účtovné obdobie</w:t>
            </w:r>
          </w:p>
        </w:tc>
        <w:tc>
          <w:tcPr>
            <w:tcW w:w="12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467F1" w:rsidRPr="00AB484F" w:rsidRDefault="001467F1" w:rsidP="0075484E">
            <w:pPr>
              <w:pStyle w:val="TopHeader"/>
              <w:jc w:val="both"/>
              <w:rPr>
                <w:sz w:val="24"/>
              </w:rPr>
            </w:pPr>
          </w:p>
          <w:p w:rsidR="001467F1" w:rsidRPr="00AB484F" w:rsidRDefault="001467F1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Suma istiny v eurách za bežné účtovné obdobie</w:t>
            </w:r>
          </w:p>
        </w:tc>
        <w:tc>
          <w:tcPr>
            <w:tcW w:w="125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467F1" w:rsidRPr="00AB484F" w:rsidRDefault="001467F1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Suma istiny v príslušnej mene za bezprostredne predchádzajúce účtovné obdobie</w:t>
            </w:r>
          </w:p>
        </w:tc>
      </w:tr>
      <w:tr w:rsidR="001467F1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left w:val="single" w:sz="4" w:space="0" w:color="auto"/>
            </w:tcBorders>
            <w:noWrap/>
            <w:vAlign w:val="center"/>
          </w:tcPr>
          <w:p w:rsidR="001467F1" w:rsidRPr="002E1542" w:rsidRDefault="001467F1" w:rsidP="008D6D25">
            <w:pPr>
              <w:jc w:val="center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771" w:type="dxa"/>
            <w:noWrap/>
            <w:vAlign w:val="center"/>
          </w:tcPr>
          <w:p w:rsidR="001467F1" w:rsidRPr="002E1542" w:rsidRDefault="001467F1" w:rsidP="008D6D25">
            <w:pPr>
              <w:jc w:val="center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892" w:type="dxa"/>
            <w:noWrap/>
            <w:vAlign w:val="center"/>
          </w:tcPr>
          <w:p w:rsidR="001467F1" w:rsidRPr="002E1542" w:rsidRDefault="001467F1" w:rsidP="008D6D25">
            <w:pPr>
              <w:jc w:val="center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1055" w:type="dxa"/>
            <w:noWrap/>
            <w:vAlign w:val="center"/>
          </w:tcPr>
          <w:p w:rsidR="001467F1" w:rsidRPr="002E1542" w:rsidRDefault="001467F1" w:rsidP="008D6D25">
            <w:pPr>
              <w:jc w:val="center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  <w:tc>
          <w:tcPr>
            <w:tcW w:w="1307" w:type="dxa"/>
            <w:noWrap/>
            <w:vAlign w:val="center"/>
          </w:tcPr>
          <w:p w:rsidR="001467F1" w:rsidRPr="002E1542" w:rsidRDefault="001467F1" w:rsidP="008D6D25">
            <w:pPr>
              <w:jc w:val="center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e</w:t>
            </w:r>
          </w:p>
        </w:tc>
        <w:tc>
          <w:tcPr>
            <w:tcW w:w="1213" w:type="dxa"/>
          </w:tcPr>
          <w:p w:rsidR="001467F1" w:rsidRDefault="001467F1" w:rsidP="008D6D25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</w:t>
            </w:r>
          </w:p>
        </w:tc>
        <w:tc>
          <w:tcPr>
            <w:tcW w:w="1255" w:type="dxa"/>
            <w:tcBorders>
              <w:right w:val="single" w:sz="4" w:space="0" w:color="auto"/>
            </w:tcBorders>
            <w:noWrap/>
            <w:vAlign w:val="center"/>
          </w:tcPr>
          <w:p w:rsidR="001467F1" w:rsidRPr="002E1542" w:rsidRDefault="001467F1" w:rsidP="008D6D25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g</w:t>
            </w:r>
          </w:p>
        </w:tc>
      </w:tr>
      <w:tr w:rsidR="001467F1" w:rsidRPr="002E1542" w:rsidTr="00526D90">
        <w:trPr>
          <w:trHeight w:val="330"/>
          <w:jc w:val="center"/>
        </w:trPr>
        <w:tc>
          <w:tcPr>
            <w:tcW w:w="1742" w:type="dxa"/>
            <w:tcBorders>
              <w:bottom w:val="single" w:sz="12" w:space="0" w:color="auto"/>
              <w:right w:val="single" w:sz="12" w:space="0" w:color="auto"/>
            </w:tcBorders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6964" w:type="dxa"/>
            <w:gridSpan w:val="7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Dlhodobé pôžičky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467F1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467F1" w:rsidRPr="002E1542" w:rsidRDefault="001467F1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467F1" w:rsidRPr="002E1542" w:rsidRDefault="001467F1" w:rsidP="00526D9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892" w:type="dxa"/>
            <w:tcBorders>
              <w:top w:val="single" w:sz="12" w:space="0" w:color="auto"/>
            </w:tcBorders>
            <w:noWrap/>
            <w:vAlign w:val="center"/>
          </w:tcPr>
          <w:p w:rsidR="001467F1" w:rsidRPr="002E1542" w:rsidRDefault="001467F1" w:rsidP="00526D9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055" w:type="dxa"/>
            <w:tcBorders>
              <w:top w:val="single" w:sz="12" w:space="0" w:color="auto"/>
            </w:tcBorders>
            <w:noWrap/>
            <w:vAlign w:val="center"/>
          </w:tcPr>
          <w:p w:rsidR="001467F1" w:rsidRPr="002E1542" w:rsidRDefault="001467F1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12" w:space="0" w:color="auto"/>
            </w:tcBorders>
            <w:noWrap/>
            <w:vAlign w:val="center"/>
          </w:tcPr>
          <w:p w:rsidR="001467F1" w:rsidRPr="002E1542" w:rsidRDefault="001467F1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12" w:space="0" w:color="auto"/>
            </w:tcBorders>
          </w:tcPr>
          <w:p w:rsidR="001467F1" w:rsidRPr="002E1542" w:rsidRDefault="001467F1" w:rsidP="00526D90">
            <w:pPr>
              <w:ind w:left="-260" w:firstLine="260"/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55" w:type="dxa"/>
            <w:tcBorders>
              <w:top w:val="single" w:sz="12" w:space="0" w:color="auto"/>
            </w:tcBorders>
            <w:noWrap/>
            <w:vAlign w:val="center"/>
          </w:tcPr>
          <w:p w:rsidR="001467F1" w:rsidRPr="002E1542" w:rsidRDefault="001467F1" w:rsidP="00526D90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467F1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right w:val="single" w:sz="12" w:space="0" w:color="auto"/>
            </w:tcBorders>
            <w:noWrap/>
            <w:vAlign w:val="center"/>
          </w:tcPr>
          <w:p w:rsidR="001467F1" w:rsidRPr="002E1542" w:rsidRDefault="001467F1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left w:val="single" w:sz="12" w:space="0" w:color="auto"/>
            </w:tcBorders>
            <w:noWrap/>
            <w:vAlign w:val="center"/>
          </w:tcPr>
          <w:p w:rsidR="001467F1" w:rsidRPr="002E1542" w:rsidRDefault="001467F1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noWrap/>
            <w:vAlign w:val="center"/>
          </w:tcPr>
          <w:p w:rsidR="001467F1" w:rsidRPr="002E1542" w:rsidRDefault="001467F1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noWrap/>
            <w:vAlign w:val="center"/>
          </w:tcPr>
          <w:p w:rsidR="001467F1" w:rsidRPr="002E1542" w:rsidRDefault="001467F1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noWrap/>
            <w:vAlign w:val="center"/>
          </w:tcPr>
          <w:p w:rsidR="001467F1" w:rsidRPr="002E1542" w:rsidRDefault="001467F1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</w:tcPr>
          <w:p w:rsidR="001467F1" w:rsidRPr="002E1542" w:rsidRDefault="001467F1" w:rsidP="00526D9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255" w:type="dxa"/>
            <w:noWrap/>
            <w:vAlign w:val="center"/>
          </w:tcPr>
          <w:p w:rsidR="001467F1" w:rsidRPr="002E1542" w:rsidRDefault="001467F1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467F1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right w:val="single" w:sz="12" w:space="0" w:color="auto"/>
            </w:tcBorders>
            <w:noWrap/>
            <w:vAlign w:val="center"/>
          </w:tcPr>
          <w:p w:rsidR="001467F1" w:rsidRPr="002E1542" w:rsidRDefault="001467F1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left w:val="single" w:sz="12" w:space="0" w:color="auto"/>
            </w:tcBorders>
            <w:noWrap/>
            <w:vAlign w:val="center"/>
          </w:tcPr>
          <w:p w:rsidR="001467F1" w:rsidRPr="002E1542" w:rsidRDefault="001467F1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noWrap/>
            <w:vAlign w:val="center"/>
          </w:tcPr>
          <w:p w:rsidR="001467F1" w:rsidRPr="002E1542" w:rsidRDefault="001467F1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noWrap/>
            <w:vAlign w:val="center"/>
          </w:tcPr>
          <w:p w:rsidR="001467F1" w:rsidRPr="002E1542" w:rsidRDefault="001467F1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noWrap/>
            <w:vAlign w:val="center"/>
          </w:tcPr>
          <w:p w:rsidR="001467F1" w:rsidRPr="002E1542" w:rsidRDefault="001467F1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</w:tcPr>
          <w:p w:rsidR="001467F1" w:rsidRPr="002E1542" w:rsidRDefault="001467F1" w:rsidP="00526D9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255" w:type="dxa"/>
            <w:noWrap/>
            <w:vAlign w:val="center"/>
          </w:tcPr>
          <w:p w:rsidR="001467F1" w:rsidRPr="002E1542" w:rsidRDefault="001467F1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467F1" w:rsidRPr="002E1542" w:rsidTr="00526D90">
        <w:trPr>
          <w:trHeight w:val="330"/>
          <w:jc w:val="center"/>
        </w:trPr>
        <w:tc>
          <w:tcPr>
            <w:tcW w:w="174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467F1" w:rsidRPr="002E1542" w:rsidRDefault="001467F1" w:rsidP="00526D90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6964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467F1" w:rsidRPr="002E1542" w:rsidRDefault="001467F1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pôžičky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467F1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467F1" w:rsidRPr="002E1542" w:rsidRDefault="001467F1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 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467F1" w:rsidRPr="002E1542" w:rsidRDefault="001467F1" w:rsidP="00526D9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892" w:type="dxa"/>
            <w:tcBorders>
              <w:top w:val="single" w:sz="12" w:space="0" w:color="auto"/>
            </w:tcBorders>
            <w:noWrap/>
            <w:vAlign w:val="center"/>
          </w:tcPr>
          <w:p w:rsidR="001467F1" w:rsidRPr="002E1542" w:rsidRDefault="001467F1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12" w:space="0" w:color="auto"/>
            </w:tcBorders>
            <w:noWrap/>
            <w:vAlign w:val="center"/>
          </w:tcPr>
          <w:p w:rsidR="001467F1" w:rsidRPr="002E1542" w:rsidRDefault="001467F1" w:rsidP="00526D9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307" w:type="dxa"/>
            <w:tcBorders>
              <w:top w:val="single" w:sz="12" w:space="0" w:color="auto"/>
            </w:tcBorders>
            <w:noWrap/>
            <w:vAlign w:val="center"/>
          </w:tcPr>
          <w:p w:rsidR="001467F1" w:rsidRPr="002E1542" w:rsidRDefault="001467F1" w:rsidP="00526D9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213" w:type="dxa"/>
            <w:tcBorders>
              <w:top w:val="single" w:sz="12" w:space="0" w:color="auto"/>
            </w:tcBorders>
          </w:tcPr>
          <w:p w:rsidR="001467F1" w:rsidRPr="002E1542" w:rsidRDefault="001467F1" w:rsidP="00526D9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255" w:type="dxa"/>
            <w:tcBorders>
              <w:top w:val="single" w:sz="12" w:space="0" w:color="auto"/>
            </w:tcBorders>
            <w:noWrap/>
            <w:vAlign w:val="center"/>
          </w:tcPr>
          <w:p w:rsidR="001467F1" w:rsidRPr="002E1542" w:rsidRDefault="001467F1" w:rsidP="00526D90">
            <w:pPr>
              <w:jc w:val="both"/>
              <w:rPr>
                <w:rFonts w:ascii="Arial Narrow" w:hAnsi="Arial Narrow" w:cs="Arial Narrow"/>
              </w:rPr>
            </w:pPr>
          </w:p>
        </w:tc>
      </w:tr>
      <w:tr w:rsidR="001467F1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right w:val="single" w:sz="12" w:space="0" w:color="auto"/>
            </w:tcBorders>
            <w:noWrap/>
            <w:vAlign w:val="center"/>
          </w:tcPr>
          <w:p w:rsidR="001467F1" w:rsidRPr="002E1542" w:rsidRDefault="001467F1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left w:val="single" w:sz="12" w:space="0" w:color="auto"/>
            </w:tcBorders>
            <w:noWrap/>
            <w:vAlign w:val="center"/>
          </w:tcPr>
          <w:p w:rsidR="001467F1" w:rsidRPr="002E1542" w:rsidRDefault="001467F1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noWrap/>
            <w:vAlign w:val="center"/>
          </w:tcPr>
          <w:p w:rsidR="001467F1" w:rsidRPr="002E1542" w:rsidRDefault="001467F1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noWrap/>
            <w:vAlign w:val="center"/>
          </w:tcPr>
          <w:p w:rsidR="001467F1" w:rsidRPr="002E1542" w:rsidRDefault="001467F1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noWrap/>
            <w:vAlign w:val="center"/>
          </w:tcPr>
          <w:p w:rsidR="001467F1" w:rsidRPr="002E1542" w:rsidRDefault="001467F1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</w:tcPr>
          <w:p w:rsidR="001467F1" w:rsidRPr="002E1542" w:rsidRDefault="001467F1" w:rsidP="00526D9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255" w:type="dxa"/>
            <w:noWrap/>
            <w:vAlign w:val="center"/>
          </w:tcPr>
          <w:p w:rsidR="001467F1" w:rsidRPr="002E1542" w:rsidRDefault="001467F1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467F1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right w:val="single" w:sz="12" w:space="0" w:color="auto"/>
            </w:tcBorders>
            <w:noWrap/>
            <w:vAlign w:val="center"/>
          </w:tcPr>
          <w:p w:rsidR="001467F1" w:rsidRPr="002E1542" w:rsidRDefault="001467F1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left w:val="single" w:sz="12" w:space="0" w:color="auto"/>
            </w:tcBorders>
            <w:noWrap/>
            <w:vAlign w:val="center"/>
          </w:tcPr>
          <w:p w:rsidR="001467F1" w:rsidRPr="002E1542" w:rsidRDefault="001467F1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noWrap/>
            <w:vAlign w:val="center"/>
          </w:tcPr>
          <w:p w:rsidR="001467F1" w:rsidRPr="002E1542" w:rsidRDefault="001467F1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noWrap/>
            <w:vAlign w:val="center"/>
          </w:tcPr>
          <w:p w:rsidR="001467F1" w:rsidRPr="002E1542" w:rsidRDefault="001467F1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noWrap/>
            <w:vAlign w:val="center"/>
          </w:tcPr>
          <w:p w:rsidR="001467F1" w:rsidRPr="002E1542" w:rsidRDefault="001467F1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</w:tcPr>
          <w:p w:rsidR="001467F1" w:rsidRPr="002E1542" w:rsidRDefault="001467F1" w:rsidP="00526D9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255" w:type="dxa"/>
            <w:noWrap/>
            <w:vAlign w:val="center"/>
          </w:tcPr>
          <w:p w:rsidR="001467F1" w:rsidRPr="002E1542" w:rsidRDefault="001467F1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467F1" w:rsidRPr="002E1542" w:rsidTr="00526D90">
        <w:trPr>
          <w:trHeight w:val="330"/>
          <w:jc w:val="center"/>
        </w:trPr>
        <w:tc>
          <w:tcPr>
            <w:tcW w:w="174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467F1" w:rsidRPr="002E1542" w:rsidRDefault="001467F1" w:rsidP="00526D90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6964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467F1" w:rsidRPr="002E1542" w:rsidRDefault="001467F1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finančné výpomoci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467F1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467F1" w:rsidRPr="002E1542" w:rsidRDefault="001467F1" w:rsidP="00526D9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467F1" w:rsidRPr="002E1542" w:rsidRDefault="001467F1" w:rsidP="00526D9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892" w:type="dxa"/>
            <w:tcBorders>
              <w:top w:val="single" w:sz="12" w:space="0" w:color="auto"/>
            </w:tcBorders>
            <w:noWrap/>
            <w:vAlign w:val="center"/>
          </w:tcPr>
          <w:p w:rsidR="001467F1" w:rsidRPr="002E1542" w:rsidRDefault="001467F1" w:rsidP="00526D9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055" w:type="dxa"/>
            <w:tcBorders>
              <w:top w:val="single" w:sz="12" w:space="0" w:color="auto"/>
            </w:tcBorders>
            <w:noWrap/>
            <w:vAlign w:val="center"/>
          </w:tcPr>
          <w:p w:rsidR="001467F1" w:rsidRPr="002E1542" w:rsidRDefault="001467F1" w:rsidP="00526D9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307" w:type="dxa"/>
            <w:tcBorders>
              <w:top w:val="single" w:sz="12" w:space="0" w:color="auto"/>
            </w:tcBorders>
            <w:noWrap/>
            <w:vAlign w:val="center"/>
          </w:tcPr>
          <w:p w:rsidR="001467F1" w:rsidRPr="002E1542" w:rsidRDefault="001467F1" w:rsidP="00526D9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213" w:type="dxa"/>
            <w:tcBorders>
              <w:top w:val="single" w:sz="12" w:space="0" w:color="auto"/>
            </w:tcBorders>
          </w:tcPr>
          <w:p w:rsidR="001467F1" w:rsidRPr="002E1542" w:rsidRDefault="001467F1" w:rsidP="00526D9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255" w:type="dxa"/>
            <w:tcBorders>
              <w:top w:val="single" w:sz="12" w:space="0" w:color="auto"/>
            </w:tcBorders>
            <w:noWrap/>
            <w:vAlign w:val="center"/>
          </w:tcPr>
          <w:p w:rsidR="001467F1" w:rsidRPr="002E1542" w:rsidRDefault="001467F1" w:rsidP="00526D90">
            <w:pPr>
              <w:jc w:val="both"/>
              <w:rPr>
                <w:rFonts w:ascii="Arial Narrow" w:hAnsi="Arial Narrow" w:cs="Arial Narrow"/>
              </w:rPr>
            </w:pPr>
          </w:p>
        </w:tc>
      </w:tr>
      <w:tr w:rsidR="001467F1" w:rsidRPr="002E1542" w:rsidTr="00526D90">
        <w:trPr>
          <w:trHeight w:val="345"/>
          <w:jc w:val="center"/>
        </w:trPr>
        <w:tc>
          <w:tcPr>
            <w:tcW w:w="2213" w:type="dxa"/>
            <w:gridSpan w:val="2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7F1" w:rsidRPr="002E1542" w:rsidRDefault="001467F1" w:rsidP="00526D90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771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467F1" w:rsidRPr="002E1542" w:rsidRDefault="001467F1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bottom w:val="single" w:sz="12" w:space="0" w:color="auto"/>
            </w:tcBorders>
            <w:noWrap/>
            <w:vAlign w:val="center"/>
          </w:tcPr>
          <w:p w:rsidR="001467F1" w:rsidRPr="002E1542" w:rsidRDefault="001467F1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bottom w:val="single" w:sz="12" w:space="0" w:color="auto"/>
            </w:tcBorders>
            <w:noWrap/>
            <w:vAlign w:val="center"/>
          </w:tcPr>
          <w:p w:rsidR="001467F1" w:rsidRPr="002E1542" w:rsidRDefault="001467F1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bottom w:val="single" w:sz="12" w:space="0" w:color="auto"/>
            </w:tcBorders>
            <w:noWrap/>
            <w:vAlign w:val="center"/>
          </w:tcPr>
          <w:p w:rsidR="001467F1" w:rsidRPr="002E1542" w:rsidRDefault="001467F1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bottom w:val="single" w:sz="12" w:space="0" w:color="auto"/>
            </w:tcBorders>
          </w:tcPr>
          <w:p w:rsidR="001467F1" w:rsidRPr="002E1542" w:rsidRDefault="001467F1" w:rsidP="00526D9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255" w:type="dxa"/>
            <w:tcBorders>
              <w:bottom w:val="single" w:sz="12" w:space="0" w:color="auto"/>
            </w:tcBorders>
            <w:noWrap/>
            <w:vAlign w:val="center"/>
          </w:tcPr>
          <w:p w:rsidR="001467F1" w:rsidRPr="002E1542" w:rsidRDefault="001467F1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1467F1" w:rsidRDefault="001467F1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8D6D25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i.1) B</w:t>
      </w:r>
      <w:r w:rsidRPr="002E1542">
        <w:rPr>
          <w:rFonts w:ascii="Arial Narrow" w:hAnsi="Arial Narrow" w:cs="Arial Narrow"/>
          <w:sz w:val="22"/>
          <w:szCs w:val="22"/>
        </w:rPr>
        <w:t>ankov</w:t>
      </w:r>
      <w:r>
        <w:rPr>
          <w:rFonts w:ascii="Arial Narrow" w:hAnsi="Arial Narrow" w:cs="Arial Narrow"/>
          <w:sz w:val="22"/>
          <w:szCs w:val="22"/>
        </w:rPr>
        <w:t>é</w:t>
      </w:r>
      <w:r w:rsidRPr="002E1542">
        <w:rPr>
          <w:rFonts w:ascii="Arial Narrow" w:hAnsi="Arial Narrow" w:cs="Arial Narrow"/>
          <w:sz w:val="22"/>
          <w:szCs w:val="22"/>
        </w:rPr>
        <w:t xml:space="preserve"> úver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>, pôžičk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 xml:space="preserve"> a návratn</w:t>
      </w:r>
      <w:r>
        <w:rPr>
          <w:rFonts w:ascii="Arial Narrow" w:hAnsi="Arial Narrow" w:cs="Arial Narrow"/>
          <w:sz w:val="22"/>
          <w:szCs w:val="22"/>
        </w:rPr>
        <w:t xml:space="preserve">é finančné výpomoci - </w:t>
      </w:r>
      <w:r w:rsidRPr="008D6D25">
        <w:rPr>
          <w:rFonts w:ascii="Arial Narrow" w:hAnsi="Arial Narrow" w:cs="Arial Narrow"/>
          <w:b/>
          <w:sz w:val="22"/>
          <w:szCs w:val="22"/>
          <w:u w:val="single"/>
        </w:rPr>
        <w:t>forma zabezpečenia</w:t>
      </w:r>
      <w:r>
        <w:rPr>
          <w:rFonts w:ascii="Arial Narrow" w:hAnsi="Arial Narrow" w:cs="Arial Narrow"/>
          <w:sz w:val="22"/>
          <w:szCs w:val="22"/>
        </w:rPr>
        <w:t>: ––</w:t>
      </w:r>
    </w:p>
    <w:p w:rsidR="001467F1" w:rsidRDefault="001467F1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Pr="002E1542" w:rsidRDefault="001467F1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j) Účtovná jednotka nemala významné položky </w:t>
      </w:r>
      <w:r w:rsidRPr="002E1542">
        <w:rPr>
          <w:rFonts w:ascii="Arial Narrow" w:hAnsi="Arial Narrow" w:cs="Arial Narrow"/>
          <w:sz w:val="22"/>
          <w:szCs w:val="22"/>
        </w:rPr>
        <w:t>časového rozlíšenia výdavkov budúcich období a výnosov budúcich období</w:t>
      </w:r>
      <w:r>
        <w:rPr>
          <w:rFonts w:ascii="Arial Narrow" w:hAnsi="Arial Narrow" w:cs="Arial Narrow"/>
          <w:sz w:val="22"/>
          <w:szCs w:val="22"/>
        </w:rPr>
        <w:t>.</w:t>
      </w:r>
    </w:p>
    <w:p w:rsidR="001467F1" w:rsidRPr="002E1542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Pr="002E1542" w:rsidRDefault="001467F1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k) Významné</w:t>
      </w:r>
      <w:r w:rsidRPr="002E1542">
        <w:rPr>
          <w:rFonts w:ascii="Arial Narrow" w:hAnsi="Arial Narrow" w:cs="Arial Narrow"/>
          <w:sz w:val="22"/>
          <w:szCs w:val="22"/>
        </w:rPr>
        <w:t xml:space="preserve"> položk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 xml:space="preserve"> derivátov</w:t>
      </w:r>
      <w:r>
        <w:rPr>
          <w:rFonts w:ascii="Arial Narrow" w:hAnsi="Arial Narrow" w:cs="Arial Narrow"/>
          <w:sz w:val="22"/>
          <w:szCs w:val="22"/>
        </w:rPr>
        <w:t xml:space="preserve"> (Tabuľka 44, 45): ––</w:t>
      </w:r>
    </w:p>
    <w:p w:rsidR="001467F1" w:rsidRPr="002E1542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1" w:name="_MON_1389630470"/>
    <w:bookmarkEnd w:id="31"/>
    <w:p w:rsidR="001467F1" w:rsidRPr="002E1542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51" w:dyaOrig="4194">
          <v:shape id="_x0000_i1051" type="#_x0000_t75" style="width:462.75pt;height:207.75pt" o:ole="">
            <v:imagedata r:id="rId59" o:title=""/>
          </v:shape>
          <o:OLEObject Type="Embed" ProgID="Excel.Sheet.8" ShapeID="_x0000_i1051" DrawAspect="Content" ObjectID="_1463919654" r:id="rId60"/>
        </w:object>
      </w:r>
    </w:p>
    <w:bookmarkStart w:id="32" w:name="_MON_1389630505"/>
    <w:bookmarkStart w:id="33" w:name="_MON_1389630551"/>
    <w:bookmarkEnd w:id="32"/>
    <w:bookmarkEnd w:id="33"/>
    <w:p w:rsidR="001467F1" w:rsidRPr="002E1542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55" w:dyaOrig="4915">
          <v:shape id="_x0000_i1052" type="#_x0000_t75" style="width:462.75pt;height:240.75pt" o:ole="">
            <v:imagedata r:id="rId61" o:title=""/>
          </v:shape>
          <o:OLEObject Type="Embed" ProgID="Excel.Sheet.8" ShapeID="_x0000_i1052" DrawAspect="Content" ObjectID="_1463919655" r:id="rId62"/>
        </w:object>
      </w:r>
    </w:p>
    <w:p w:rsidR="001467F1" w:rsidRPr="002E1542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Pr="002E1542" w:rsidRDefault="001467F1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l) M</w:t>
      </w:r>
      <w:r w:rsidRPr="002E1542">
        <w:rPr>
          <w:rFonts w:ascii="Arial Narrow" w:hAnsi="Arial Narrow" w:cs="Arial Narrow"/>
          <w:sz w:val="22"/>
          <w:szCs w:val="22"/>
        </w:rPr>
        <w:t>ajet</w:t>
      </w:r>
      <w:r>
        <w:rPr>
          <w:rFonts w:ascii="Arial Narrow" w:hAnsi="Arial Narrow" w:cs="Arial Narrow"/>
          <w:sz w:val="22"/>
          <w:szCs w:val="22"/>
        </w:rPr>
        <w:t>o</w:t>
      </w:r>
      <w:r w:rsidRPr="002E1542">
        <w:rPr>
          <w:rFonts w:ascii="Arial Narrow" w:hAnsi="Arial Narrow" w:cs="Arial Narrow"/>
          <w:sz w:val="22"/>
          <w:szCs w:val="22"/>
        </w:rPr>
        <w:t>k a záväzk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 xml:space="preserve"> zabezpečených derivátmi, pričom sa uvádza forma tohto zabezpečenia</w:t>
      </w:r>
      <w:r>
        <w:rPr>
          <w:rFonts w:ascii="Arial Narrow" w:hAnsi="Arial Narrow" w:cs="Arial Narrow"/>
          <w:sz w:val="22"/>
          <w:szCs w:val="22"/>
        </w:rPr>
        <w:t xml:space="preserve"> (Tabuľka 46):---</w:t>
      </w:r>
    </w:p>
    <w:p w:rsidR="001467F1" w:rsidRPr="002E1542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4" w:name="_MON_1389630751"/>
    <w:bookmarkStart w:id="35" w:name="_MON_1389630714"/>
    <w:bookmarkStart w:id="36" w:name="_MON_1389630730"/>
    <w:bookmarkEnd w:id="34"/>
    <w:bookmarkEnd w:id="35"/>
    <w:bookmarkEnd w:id="36"/>
    <w:p w:rsidR="001467F1" w:rsidRPr="002E1542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89" w:dyaOrig="2931">
          <v:shape id="_x0000_i1053" type="#_x0000_t75" style="width:464.25pt;height:144.75pt" o:ole="">
            <v:imagedata r:id="rId63" o:title=""/>
          </v:shape>
          <o:OLEObject Type="Embed" ProgID="Excel.Sheet.8" ShapeID="_x0000_i1053" DrawAspect="Content" ObjectID="_1463919656" r:id="rId64"/>
        </w:object>
      </w:r>
    </w:p>
    <w:p w:rsidR="001467F1" w:rsidRPr="002E1542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Pr="00194863" w:rsidRDefault="001467F1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194863">
        <w:rPr>
          <w:rFonts w:ascii="Arial Narrow" w:hAnsi="Arial Narrow" w:cs="Arial Narrow"/>
          <w:sz w:val="22"/>
          <w:szCs w:val="22"/>
        </w:rPr>
        <w:t xml:space="preserve">m) Majetok prenajatý formou finančného prenájmu v poznámkach </w:t>
      </w:r>
      <w:r w:rsidRPr="00194863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Pr="00194863"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sz w:val="22"/>
          <w:szCs w:val="22"/>
        </w:rPr>
        <w:t>––</w:t>
      </w:r>
    </w:p>
    <w:p w:rsidR="001467F1" w:rsidRDefault="001467F1" w:rsidP="006767A9">
      <w:pPr>
        <w:rPr>
          <w:rFonts w:ascii="Arial Narrow" w:hAnsi="Arial Narrow" w:cs="Arial Narrow"/>
          <w:sz w:val="22"/>
          <w:szCs w:val="22"/>
          <w:lang w:eastAsia="en-US"/>
        </w:rPr>
      </w:pPr>
      <w:r>
        <w:rPr>
          <w:rFonts w:ascii="Arial Narrow" w:hAnsi="Arial Narrow" w:cs="Arial Narrow"/>
          <w:sz w:val="22"/>
          <w:szCs w:val="22"/>
          <w:lang w:eastAsia="en-US"/>
        </w:rPr>
        <w:t xml:space="preserve">1. </w:t>
      </w:r>
      <w:r w:rsidRPr="008D0B38">
        <w:rPr>
          <w:rFonts w:ascii="Arial Narrow" w:hAnsi="Arial Narrow" w:cs="Arial Narrow"/>
          <w:sz w:val="22"/>
          <w:szCs w:val="22"/>
          <w:lang w:eastAsia="en-US"/>
        </w:rPr>
        <w:t xml:space="preserve">Celková suma </w:t>
      </w:r>
      <w:r>
        <w:rPr>
          <w:rFonts w:ascii="Arial Narrow" w:hAnsi="Arial Narrow" w:cs="Arial Narrow"/>
          <w:sz w:val="22"/>
          <w:szCs w:val="22"/>
          <w:lang w:eastAsia="en-US"/>
        </w:rPr>
        <w:t>dohodnutých platieb ku dňu, ku ktorému zostavuje účtovná závierka:</w:t>
      </w:r>
    </w:p>
    <w:p w:rsidR="001467F1" w:rsidRDefault="001467F1" w:rsidP="006767A9">
      <w:pPr>
        <w:rPr>
          <w:rFonts w:ascii="Arial Narrow" w:hAnsi="Arial Narrow" w:cs="Arial Narrow"/>
          <w:sz w:val="22"/>
          <w:szCs w:val="22"/>
          <w:lang w:eastAsia="en-US"/>
        </w:rPr>
      </w:pPr>
      <w:r>
        <w:rPr>
          <w:rFonts w:ascii="Arial Narrow" w:hAnsi="Arial Narrow" w:cs="Arial Narrow"/>
          <w:sz w:val="22"/>
          <w:szCs w:val="22"/>
          <w:lang w:eastAsia="en-US"/>
        </w:rPr>
        <w:t>- istina: –-</w:t>
      </w:r>
    </w:p>
    <w:p w:rsidR="001467F1" w:rsidRDefault="001467F1" w:rsidP="003D3AF5">
      <w:pPr>
        <w:spacing w:after="120"/>
        <w:rPr>
          <w:rFonts w:ascii="Arial Narrow" w:hAnsi="Arial Narrow" w:cs="Arial Narrow"/>
          <w:sz w:val="22"/>
          <w:szCs w:val="22"/>
          <w:lang w:eastAsia="en-US"/>
        </w:rPr>
      </w:pPr>
      <w:r>
        <w:rPr>
          <w:rFonts w:ascii="Arial Narrow" w:hAnsi="Arial Narrow" w:cs="Arial Narrow"/>
          <w:sz w:val="22"/>
          <w:szCs w:val="22"/>
          <w:lang w:eastAsia="en-US"/>
        </w:rPr>
        <w:t>- finančný náklad –-</w:t>
      </w:r>
    </w:p>
    <w:p w:rsidR="001467F1" w:rsidRPr="008D0B38" w:rsidRDefault="001467F1" w:rsidP="003D3AF5">
      <w:pPr>
        <w:spacing w:after="120"/>
        <w:rPr>
          <w:rFonts w:ascii="Arial Narrow" w:hAnsi="Arial Narrow" w:cs="Arial Narrow"/>
          <w:sz w:val="22"/>
          <w:szCs w:val="22"/>
          <w:lang w:eastAsia="en-US"/>
        </w:rPr>
      </w:pPr>
    </w:p>
    <w:p w:rsidR="001467F1" w:rsidRPr="008D0B38" w:rsidRDefault="001467F1" w:rsidP="006767A9">
      <w:pPr>
        <w:rPr>
          <w:rFonts w:ascii="Arial Narrow" w:hAnsi="Arial Narrow" w:cs="Arial Narrow"/>
          <w:sz w:val="22"/>
          <w:szCs w:val="22"/>
          <w:lang w:eastAsia="en-US"/>
        </w:rPr>
      </w:pPr>
      <w:r w:rsidRPr="008D0B38">
        <w:rPr>
          <w:rFonts w:ascii="Arial Narrow" w:hAnsi="Arial Narrow" w:cs="Arial Narrow"/>
          <w:sz w:val="22"/>
          <w:szCs w:val="22"/>
          <w:lang w:eastAsia="en-US"/>
        </w:rPr>
        <w:t>2. Suma istiny u</w:t>
      </w:r>
      <w:r>
        <w:rPr>
          <w:rFonts w:ascii="Arial Narrow" w:hAnsi="Arial Narrow" w:cs="Arial Narrow"/>
          <w:sz w:val="22"/>
          <w:szCs w:val="22"/>
          <w:lang w:eastAsia="en-US"/>
        </w:rPr>
        <w:t xml:space="preserve"> nájomcu </w:t>
      </w:r>
      <w:r w:rsidRPr="008D0B38">
        <w:rPr>
          <w:rFonts w:ascii="Arial Narrow" w:hAnsi="Arial Narrow" w:cs="Arial Narrow"/>
          <w:sz w:val="22"/>
          <w:szCs w:val="22"/>
          <w:lang w:eastAsia="en-US"/>
        </w:rPr>
        <w:t xml:space="preserve">a finančného </w:t>
      </w:r>
      <w:r>
        <w:rPr>
          <w:rFonts w:ascii="Arial Narrow" w:hAnsi="Arial Narrow" w:cs="Arial Narrow"/>
          <w:sz w:val="22"/>
          <w:szCs w:val="22"/>
          <w:lang w:eastAsia="en-US"/>
        </w:rPr>
        <w:t xml:space="preserve">nákladu </w:t>
      </w:r>
      <w:r w:rsidRPr="008D0B38">
        <w:rPr>
          <w:rFonts w:ascii="Arial Narrow" w:hAnsi="Arial Narrow" w:cs="Arial Narrow"/>
          <w:sz w:val="22"/>
          <w:szCs w:val="22"/>
          <w:lang w:eastAsia="en-US"/>
        </w:rPr>
        <w:t xml:space="preserve">podľa doby splatnosti (Tabuľka </w:t>
      </w:r>
      <w:r>
        <w:rPr>
          <w:rFonts w:ascii="Arial Narrow" w:hAnsi="Arial Narrow" w:cs="Arial Narrow"/>
          <w:sz w:val="22"/>
          <w:szCs w:val="22"/>
          <w:lang w:eastAsia="en-US"/>
        </w:rPr>
        <w:t>47</w:t>
      </w:r>
      <w:r w:rsidRPr="008D0B38">
        <w:rPr>
          <w:rFonts w:ascii="Arial Narrow" w:hAnsi="Arial Narrow" w:cs="Arial Narrow"/>
          <w:sz w:val="22"/>
          <w:szCs w:val="22"/>
          <w:lang w:eastAsia="en-US"/>
        </w:rPr>
        <w:t>):</w:t>
      </w:r>
    </w:p>
    <w:p w:rsidR="001467F1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Pr="002E1542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Tabuľka 47</w:t>
      </w:r>
    </w:p>
    <w:bookmarkStart w:id="37" w:name="_MON_1452436356"/>
    <w:bookmarkEnd w:id="37"/>
    <w:p w:rsidR="001467F1" w:rsidRPr="002E1542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8868" w:dyaOrig="4119">
          <v:shape id="_x0000_i1054" type="#_x0000_t75" style="width:443.25pt;height:204pt" o:ole="">
            <v:imagedata r:id="rId65" o:title=""/>
          </v:shape>
          <o:OLEObject Type="Embed" ProgID="Excel.Sheet.8" ShapeID="_x0000_i1054" DrawAspect="Content" ObjectID="_1463919657" r:id="rId66"/>
        </w:object>
      </w:r>
    </w:p>
    <w:p w:rsidR="001467F1" w:rsidRPr="002E1542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Pr="002E1542" w:rsidRDefault="001467F1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:rsidR="001467F1" w:rsidRPr="002E1542" w:rsidRDefault="001467F1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</w:t>
      </w:r>
      <w:r w:rsidRPr="002E1542">
        <w:rPr>
          <w:rFonts w:ascii="Arial Narrow" w:hAnsi="Arial Narrow" w:cs="Arial Narrow"/>
          <w:sz w:val="22"/>
          <w:szCs w:val="22"/>
        </w:rPr>
        <w:t>umy tržieb za vlastné výkony a tovar s uvedením ich opisu a hodnoty tržieb podľa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2E1542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>
        <w:rPr>
          <w:rFonts w:ascii="Arial Narrow" w:hAnsi="Arial Narrow" w:cs="Arial Narrow"/>
          <w:sz w:val="22"/>
          <w:szCs w:val="22"/>
        </w:rPr>
        <w:t> hlavných oblastí odbytu (Tabuľka 48):</w:t>
      </w:r>
    </w:p>
    <w:bookmarkStart w:id="38" w:name="_MON_1452436600"/>
    <w:bookmarkEnd w:id="38"/>
    <w:p w:rsidR="001467F1" w:rsidRPr="002E1542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8919" w:dyaOrig="3930">
          <v:shape id="_x0000_i1055" type="#_x0000_t75" style="width:446.25pt;height:194.25pt" o:ole="">
            <v:imagedata r:id="rId67" o:title=""/>
          </v:shape>
          <o:OLEObject Type="Embed" ProgID="Excel.Sheet.8" ShapeID="_x0000_i1055" DrawAspect="Content" ObjectID="_1463919658" r:id="rId68"/>
        </w:object>
      </w:r>
    </w:p>
    <w:p w:rsidR="001467F1" w:rsidRPr="002E1542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Pr="002E1542" w:rsidRDefault="001467F1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 w:rsidRPr="00053F45">
        <w:rPr>
          <w:rFonts w:ascii="Arial Narrow" w:hAnsi="Arial Narrow" w:cs="Arial Narrow"/>
          <w:sz w:val="22"/>
          <w:szCs w:val="22"/>
          <w:u w:val="single"/>
        </w:rPr>
        <w:t xml:space="preserve">Zmeny stavu </w:t>
      </w:r>
      <w:r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Pr="002E1542">
        <w:rPr>
          <w:rFonts w:ascii="Arial Narrow" w:hAnsi="Arial Narrow" w:cs="Arial Narrow"/>
          <w:sz w:val="22"/>
          <w:szCs w:val="22"/>
        </w:rPr>
        <w:t>; ak sa zmena ich stavu nerovná rozdielu medzi stavom netto na konci predchádzajúceho účtovného obdobia a stavom netto na konci bežného účtovného obdobia, uvádzajú sa  dôvody vzniku tohto rozdielu podľa jednotlivých položiek zásob, najmä manká a škody,  zmena metódy oceňovania, dary</w:t>
      </w:r>
      <w:r>
        <w:rPr>
          <w:rFonts w:ascii="Arial Narrow" w:hAnsi="Arial Narrow" w:cs="Arial Narrow"/>
          <w:sz w:val="22"/>
          <w:szCs w:val="22"/>
        </w:rPr>
        <w:t xml:space="preserve"> (Tabuľka 49):---</w:t>
      </w:r>
    </w:p>
    <w:p w:rsidR="001467F1" w:rsidRPr="002E1542" w:rsidRDefault="001467F1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Pr="002E1542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20" w:dyaOrig="4956">
          <v:shape id="_x0000_i1056" type="#_x0000_t75" style="width:456pt;height:245.25pt" o:ole="">
            <v:imagedata r:id="rId69" o:title=""/>
          </v:shape>
          <o:OLEObject Type="Embed" ProgID="Excel.Sheet.8" ShapeID="_x0000_i1056" DrawAspect="Content" ObjectID="_1463919659" r:id="rId70"/>
        </w:object>
      </w:r>
    </w:p>
    <w:p w:rsidR="001467F1" w:rsidRPr="002E1542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Pr="002E1542" w:rsidRDefault="001467F1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c,d,e,f) O</w:t>
      </w:r>
      <w:r w:rsidRPr="002E1542">
        <w:rPr>
          <w:rFonts w:ascii="Arial Narrow" w:hAnsi="Arial Narrow" w:cs="Arial Narrow"/>
          <w:sz w:val="22"/>
          <w:szCs w:val="22"/>
        </w:rPr>
        <w:t>pis a suma významných položiek v</w:t>
      </w:r>
      <w:r>
        <w:rPr>
          <w:rFonts w:ascii="Arial Narrow" w:hAnsi="Arial Narrow" w:cs="Arial Narrow"/>
          <w:sz w:val="22"/>
          <w:szCs w:val="22"/>
        </w:rPr>
        <w:t>ýnosov pri aktivácii nákladov. Opis a sumaostatných významných</w:t>
      </w:r>
      <w:r w:rsidRPr="002E1542">
        <w:rPr>
          <w:rFonts w:ascii="Arial Narrow" w:hAnsi="Arial Narrow" w:cs="Arial Narrow"/>
          <w:sz w:val="22"/>
          <w:szCs w:val="22"/>
        </w:rPr>
        <w:t xml:space="preserve"> položiek výnosov z hospodárskej činnosti</w:t>
      </w:r>
      <w:r>
        <w:rPr>
          <w:rFonts w:ascii="Arial Narrow" w:hAnsi="Arial Narrow" w:cs="Arial Narrow"/>
          <w:sz w:val="22"/>
          <w:szCs w:val="22"/>
        </w:rPr>
        <w:t>. O</w:t>
      </w:r>
      <w:r w:rsidRPr="002E1542">
        <w:rPr>
          <w:rFonts w:ascii="Arial Narrow" w:hAnsi="Arial Narrow" w:cs="Arial Narrow"/>
          <w:sz w:val="22"/>
          <w:szCs w:val="22"/>
        </w:rPr>
        <w:t>pis a </w:t>
      </w:r>
      <w:r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Pr="002E1542">
        <w:rPr>
          <w:rFonts w:ascii="Arial Narrow" w:hAnsi="Arial Narrow" w:cs="Arial Narrow"/>
          <w:sz w:val="22"/>
          <w:szCs w:val="22"/>
        </w:rPr>
        <w:t>finančných výnosov a celková suma kurzových ziskov; osobitne sa uvádza hodnota kurzových ziskov účtovaná ku dňu, ku ktorému sa zostavuje účtovná závierka</w:t>
      </w:r>
      <w:r>
        <w:rPr>
          <w:rFonts w:ascii="Arial Narrow" w:hAnsi="Arial Narrow" w:cs="Arial Narrow"/>
          <w:sz w:val="22"/>
          <w:szCs w:val="22"/>
        </w:rPr>
        <w:t xml:space="preserve">. Suma položiek </w:t>
      </w:r>
      <w:r w:rsidRPr="002E1542">
        <w:rPr>
          <w:rFonts w:ascii="Arial Narrow" w:hAnsi="Arial Narrow" w:cs="Arial Narrow"/>
          <w:sz w:val="22"/>
          <w:szCs w:val="22"/>
        </w:rPr>
        <w:t>mimoriadnych výnosov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2E1542">
        <w:rPr>
          <w:rFonts w:ascii="Arial Narrow" w:hAnsi="Arial Narrow" w:cs="Arial Narrow"/>
          <w:sz w:val="22"/>
          <w:szCs w:val="22"/>
        </w:rPr>
        <w:t>týkajúcich sa bežného účtovného obdobia a ich opis a suma položiek m</w:t>
      </w:r>
      <w:r>
        <w:rPr>
          <w:rFonts w:ascii="Arial Narrow" w:hAnsi="Arial Narrow" w:cs="Arial Narrow"/>
          <w:sz w:val="22"/>
          <w:szCs w:val="22"/>
        </w:rPr>
        <w:t xml:space="preserve">imoriadnych výnosov týkajúcich </w:t>
      </w:r>
      <w:r w:rsidRPr="002E1542">
        <w:rPr>
          <w:rFonts w:ascii="Arial Narrow" w:hAnsi="Arial Narrow" w:cs="Arial Narrow"/>
          <w:sz w:val="22"/>
          <w:szCs w:val="22"/>
        </w:rPr>
        <w:t>sa predchádzajúcich účtovných období a ich opis</w:t>
      </w:r>
      <w:r>
        <w:rPr>
          <w:rFonts w:ascii="Arial Narrow" w:hAnsi="Arial Narrow" w:cs="Arial Narrow"/>
          <w:sz w:val="22"/>
          <w:szCs w:val="22"/>
        </w:rPr>
        <w:t>: účtovná jednotka neúčtovala o takýchto významných položkách.</w:t>
      </w:r>
    </w:p>
    <w:p w:rsidR="001467F1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Pr="002E1542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Suma čistého obratu podľa § 19 ods. 1 písm. a druhého bodu zákona,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 (Tabuľka 50):    </w:t>
      </w:r>
    </w:p>
    <w:p w:rsidR="001467F1" w:rsidRPr="002E1542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9" w:name="_MON_1452437087"/>
    <w:bookmarkEnd w:id="39"/>
    <w:p w:rsidR="001467F1" w:rsidRPr="002E1542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28" w:dyaOrig="3482">
          <v:shape id="_x0000_i1057" type="#_x0000_t75" style="width:456.75pt;height:174pt" o:ole="">
            <v:imagedata r:id="rId71" o:title=""/>
          </v:shape>
          <o:OLEObject Type="Embed" ProgID="Excel.Sheet.8" ShapeID="_x0000_i1057" DrawAspect="Content" ObjectID="_1463919660" r:id="rId72"/>
        </w:object>
      </w:r>
    </w:p>
    <w:p w:rsidR="001467F1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Pr="002E1542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</w:p>
    <w:p w:rsidR="001467F1" w:rsidRDefault="001467F1" w:rsidP="007561E8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Informácie o nákladoch voči audítorovi, audítorskej spoločnosti (Tabuľka 51): –-</w:t>
      </w:r>
    </w:p>
    <w:p w:rsidR="001467F1" w:rsidRPr="002E1542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tblLook w:val="00A0"/>
      </w:tblPr>
      <w:tblGrid>
        <w:gridCol w:w="5780"/>
        <w:gridCol w:w="1796"/>
        <w:gridCol w:w="1711"/>
      </w:tblGrid>
      <w:tr w:rsidR="001467F1" w:rsidRPr="002E1542" w:rsidTr="00DD6CE5">
        <w:trPr>
          <w:trHeight w:val="964"/>
        </w:trPr>
        <w:tc>
          <w:tcPr>
            <w:tcW w:w="311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467F1" w:rsidRPr="002E1542" w:rsidRDefault="001467F1" w:rsidP="00DD6CE5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96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467F1" w:rsidRPr="002E1542" w:rsidRDefault="001467F1" w:rsidP="00DD6CE5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921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467F1" w:rsidRPr="002E1542" w:rsidRDefault="001467F1" w:rsidP="00DD6CE5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1467F1" w:rsidRPr="002E1542" w:rsidTr="00092B45">
        <w:trPr>
          <w:trHeight w:val="392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467F1" w:rsidRPr="002E1542" w:rsidRDefault="001467F1" w:rsidP="00DD6CE5">
            <w:pPr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Náklady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voči audítorovi, audítorskej spoločnosti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 z toho: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467F1" w:rsidRPr="002E1542" w:rsidRDefault="001467F1" w:rsidP="00DD6CE5">
            <w:pPr>
              <w:rPr>
                <w:rFonts w:ascii="Arial Narrow" w:hAnsi="Arial Narrow" w:cs="Arial Narrow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467F1" w:rsidRPr="002E1542" w:rsidRDefault="001467F1" w:rsidP="00DD6CE5">
            <w:pPr>
              <w:rPr>
                <w:rFonts w:ascii="Arial Narrow" w:hAnsi="Arial Narrow" w:cs="Arial Narrow"/>
              </w:rPr>
            </w:pPr>
          </w:p>
        </w:tc>
      </w:tr>
      <w:tr w:rsidR="001467F1" w:rsidRPr="002E1542" w:rsidTr="00DD6CE5">
        <w:trPr>
          <w:trHeight w:val="227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467F1" w:rsidRPr="002E1542" w:rsidRDefault="001467F1" w:rsidP="00DD6CE5">
            <w:pPr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467F1" w:rsidRPr="002E1542" w:rsidRDefault="001467F1" w:rsidP="00DD6CE5">
            <w:pPr>
              <w:rPr>
                <w:rFonts w:ascii="Arial Narrow" w:hAnsi="Arial Narrow" w:cs="Arial Narrow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467F1" w:rsidRPr="002E1542" w:rsidRDefault="001467F1" w:rsidP="00DD6CE5">
            <w:pPr>
              <w:rPr>
                <w:rFonts w:ascii="Arial Narrow" w:hAnsi="Arial Narrow" w:cs="Arial Narrow"/>
              </w:rPr>
            </w:pPr>
          </w:p>
        </w:tc>
      </w:tr>
      <w:tr w:rsidR="001467F1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467F1" w:rsidRPr="002E1542" w:rsidRDefault="001467F1" w:rsidP="00DD6CE5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né uisťovacie audítorské služby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467F1" w:rsidRPr="002E1542" w:rsidRDefault="001467F1" w:rsidP="00DD6CE5">
            <w:pPr>
              <w:rPr>
                <w:rFonts w:ascii="Arial Narrow" w:hAnsi="Arial Narrow" w:cs="Arial Narrow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467F1" w:rsidRPr="002E1542" w:rsidRDefault="001467F1" w:rsidP="00DD6CE5">
            <w:pPr>
              <w:rPr>
                <w:rFonts w:ascii="Arial Narrow" w:hAnsi="Arial Narrow" w:cs="Arial Narrow"/>
              </w:rPr>
            </w:pPr>
          </w:p>
        </w:tc>
      </w:tr>
      <w:tr w:rsidR="001467F1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467F1" w:rsidRPr="002E1542" w:rsidRDefault="001467F1" w:rsidP="00DD6CE5">
            <w:pPr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467F1" w:rsidRPr="002E1542" w:rsidRDefault="001467F1" w:rsidP="00DD6CE5">
            <w:pPr>
              <w:rPr>
                <w:rFonts w:ascii="Arial Narrow" w:hAnsi="Arial Narrow" w:cs="Arial Narrow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467F1" w:rsidRPr="002E1542" w:rsidRDefault="001467F1" w:rsidP="00DD6CE5">
            <w:pPr>
              <w:rPr>
                <w:rFonts w:ascii="Arial Narrow" w:hAnsi="Arial Narrow" w:cs="Arial Narrow"/>
              </w:rPr>
            </w:pPr>
          </w:p>
        </w:tc>
      </w:tr>
      <w:tr w:rsidR="001467F1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467F1" w:rsidRPr="002E1542" w:rsidRDefault="001467F1" w:rsidP="000C742D">
            <w:pPr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467F1" w:rsidRPr="002E1542" w:rsidRDefault="001467F1" w:rsidP="000C742D">
            <w:pPr>
              <w:rPr>
                <w:rFonts w:ascii="Arial Narrow" w:hAnsi="Arial Narrow" w:cs="Arial Narrow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467F1" w:rsidRPr="002E1542" w:rsidRDefault="001467F1" w:rsidP="000C742D">
            <w:pPr>
              <w:rPr>
                <w:rFonts w:ascii="Arial Narrow" w:hAnsi="Arial Narrow" w:cs="Arial Narrow"/>
              </w:rPr>
            </w:pPr>
          </w:p>
        </w:tc>
      </w:tr>
      <w:tr w:rsidR="001467F1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467F1" w:rsidRPr="002E1542" w:rsidRDefault="001467F1" w:rsidP="000C742D">
            <w:pPr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467F1" w:rsidRPr="002E1542" w:rsidRDefault="001467F1" w:rsidP="000C742D">
            <w:pPr>
              <w:rPr>
                <w:rFonts w:ascii="Arial Narrow" w:hAnsi="Arial Narrow" w:cs="Arial Narrow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467F1" w:rsidRPr="002E1542" w:rsidRDefault="001467F1" w:rsidP="000C742D">
            <w:pPr>
              <w:rPr>
                <w:rFonts w:ascii="Arial Narrow" w:hAnsi="Arial Narrow" w:cs="Arial Narrow"/>
              </w:rPr>
            </w:pPr>
          </w:p>
        </w:tc>
      </w:tr>
    </w:tbl>
    <w:p w:rsidR="001467F1" w:rsidRPr="002E1542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Pr="002E1542" w:rsidRDefault="001467F1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J.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Informácie o daniach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z</w:t>
      </w:r>
      <w:r>
        <w:rPr>
          <w:rFonts w:ascii="Arial Narrow" w:hAnsi="Arial Narrow" w:cs="Arial Narrow"/>
          <w:b/>
          <w:bCs/>
          <w:sz w:val="22"/>
          <w:szCs w:val="22"/>
        </w:rPr>
        <w:t> 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príjmov</w:t>
      </w:r>
      <w:r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1467F1" w:rsidRDefault="001467F1" w:rsidP="002E490E">
      <w:pPr>
        <w:jc w:val="both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a,b,c,d,e) Informácie o daniach z príjmov (Tabuľka 52)</w:t>
      </w:r>
    </w:p>
    <w:p w:rsidR="001467F1" w:rsidRPr="002E1542" w:rsidRDefault="001467F1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760"/>
      </w:tblGrid>
      <w:tr w:rsidR="001467F1" w:rsidRPr="002E1542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467F1" w:rsidRPr="002E1542" w:rsidRDefault="001467F1" w:rsidP="006A00C7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467F1" w:rsidRPr="002E1542" w:rsidRDefault="001467F1" w:rsidP="006A00C7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467F1" w:rsidRPr="002E1542" w:rsidRDefault="001467F1" w:rsidP="006A00C7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1467F1" w:rsidRPr="002E1542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467F1" w:rsidRPr="002E1542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467F1" w:rsidRPr="002E1542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467F1" w:rsidRPr="002E1542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467F1" w:rsidRPr="002E1542" w:rsidRDefault="001467F1" w:rsidP="005031B8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467F1" w:rsidRPr="002E1542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467F1" w:rsidRPr="002E1542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1467F1" w:rsidRDefault="001467F1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1467F1" w:rsidRDefault="001467F1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1467F1" w:rsidRDefault="001467F1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1467F1" w:rsidRDefault="001467F1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1467F1" w:rsidRDefault="001467F1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1467F1" w:rsidRDefault="001467F1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1467F1" w:rsidRDefault="001467F1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1467F1" w:rsidRDefault="001467F1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1467F1" w:rsidRDefault="001467F1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1467F1" w:rsidRDefault="001467F1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1467F1" w:rsidRDefault="001467F1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1467F1" w:rsidRDefault="001467F1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1467F1" w:rsidRDefault="001467F1" w:rsidP="006A00C7">
      <w:pPr>
        <w:jc w:val="both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f,g) Informácie o daniach z príjmov (Tabuľka 53)</w:t>
      </w:r>
    </w:p>
    <w:p w:rsidR="001467F1" w:rsidRPr="002E1542" w:rsidRDefault="001467F1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bookmarkStart w:id="40" w:name="_MON_1452366610"/>
    <w:bookmarkEnd w:id="40"/>
    <w:p w:rsidR="001467F1" w:rsidRPr="002E1542" w:rsidRDefault="001467F1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  <w:r w:rsidRPr="002E1542">
        <w:rPr>
          <w:rFonts w:ascii="Arial Narrow" w:hAnsi="Arial Narrow" w:cs="Arial Narrow"/>
          <w:color w:val="000000"/>
          <w:sz w:val="22"/>
          <w:szCs w:val="22"/>
        </w:rPr>
        <w:object w:dxaOrig="9351" w:dyaOrig="3973">
          <v:shape id="_x0000_i1058" type="#_x0000_t75" style="width:467.25pt;height:196.5pt" o:ole="">
            <v:imagedata r:id="rId73" o:title=""/>
          </v:shape>
          <o:OLEObject Type="Embed" ProgID="Excel.Sheet.8" ShapeID="_x0000_i1058" DrawAspect="Content" ObjectID="_1463919661" r:id="rId74"/>
        </w:object>
      </w:r>
    </w:p>
    <w:p w:rsidR="001467F1" w:rsidRDefault="001467F1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1467F1" w:rsidRDefault="001467F1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490E">
        <w:rPr>
          <w:rFonts w:ascii="Arial Narrow" w:hAnsi="Arial Narrow" w:cs="Arial Narrow"/>
          <w:b/>
          <w:bCs/>
          <w:sz w:val="22"/>
          <w:szCs w:val="22"/>
        </w:rPr>
        <w:t>K . Údaje na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podsúvahových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účtoch</w:t>
      </w:r>
      <w:r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1467F1" w:rsidRPr="002E1542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</w:t>
      </w:r>
      <w:r w:rsidRPr="002E1542">
        <w:rPr>
          <w:rFonts w:ascii="Arial Narrow" w:hAnsi="Arial Narrow" w:cs="Arial Narrow"/>
          <w:sz w:val="22"/>
          <w:szCs w:val="22"/>
        </w:rPr>
        <w:t>nformácie o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2E1542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>
        <w:rPr>
          <w:rFonts w:ascii="Arial Narrow" w:hAnsi="Arial Narrow" w:cs="Arial Narrow"/>
          <w:sz w:val="22"/>
          <w:szCs w:val="22"/>
        </w:rPr>
        <w:t xml:space="preserve">ch pohľadávkach </w:t>
      </w:r>
      <w:r w:rsidRPr="002E1542">
        <w:rPr>
          <w:rFonts w:ascii="Arial Narrow" w:hAnsi="Arial Narrow" w:cs="Arial Narrow"/>
          <w:sz w:val="22"/>
          <w:szCs w:val="22"/>
        </w:rPr>
        <w:t>a pohľadávkach a záväzkoch z</w:t>
      </w:r>
      <w:r>
        <w:rPr>
          <w:rFonts w:ascii="Arial Narrow" w:hAnsi="Arial Narrow" w:cs="Arial Narrow"/>
          <w:sz w:val="22"/>
          <w:szCs w:val="22"/>
        </w:rPr>
        <w:t> </w:t>
      </w:r>
      <w:r w:rsidRPr="002E1542">
        <w:rPr>
          <w:rFonts w:ascii="Arial Narrow" w:hAnsi="Arial Narrow" w:cs="Arial Narrow"/>
          <w:sz w:val="22"/>
          <w:szCs w:val="22"/>
        </w:rPr>
        <w:t>lízingu</w:t>
      </w:r>
      <w:r>
        <w:rPr>
          <w:rFonts w:ascii="Arial Narrow" w:hAnsi="Arial Narrow" w:cs="Arial Narrow"/>
          <w:sz w:val="22"/>
          <w:szCs w:val="22"/>
        </w:rPr>
        <w:t xml:space="preserve"> (Tabuľka 54): –-</w:t>
      </w:r>
    </w:p>
    <w:p w:rsidR="001467F1" w:rsidRPr="002E1542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8480" w:type="dxa"/>
        <w:tblInd w:w="98" w:type="dxa"/>
        <w:tblLook w:val="00A0"/>
      </w:tblPr>
      <w:tblGrid>
        <w:gridCol w:w="4040"/>
        <w:gridCol w:w="2160"/>
        <w:gridCol w:w="2280"/>
      </w:tblGrid>
      <w:tr w:rsidR="001467F1" w:rsidRPr="002E1542">
        <w:trPr>
          <w:trHeight w:val="825"/>
        </w:trPr>
        <w:tc>
          <w:tcPr>
            <w:tcW w:w="4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467F1" w:rsidRPr="002E1542" w:rsidRDefault="001467F1" w:rsidP="006A00C7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467F1" w:rsidRPr="002E1542" w:rsidRDefault="001467F1" w:rsidP="006A00C7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467F1" w:rsidRPr="002E1542" w:rsidRDefault="001467F1" w:rsidP="006A00C7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1467F1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467F1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Majetok v nájme (operatívny prenájom)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467F1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Majetok prijatý do úschovy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467F1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Pohľadávky z</w:t>
            </w: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derivátov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467F1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Záväzky z opcií derivátov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467F1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</w:p>
        </w:tc>
      </w:tr>
      <w:tr w:rsidR="001467F1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Pohľadávky z</w:t>
            </w: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leasingu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467F1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Záväzky z</w:t>
            </w: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leasingu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467F1" w:rsidRPr="002E1542">
        <w:trPr>
          <w:trHeight w:val="315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položky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1467F1" w:rsidRPr="002E1542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467F1" w:rsidRDefault="001467F1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467F1" w:rsidRDefault="001467F1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467F1" w:rsidRDefault="001467F1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467F1" w:rsidRDefault="001467F1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467F1" w:rsidRDefault="001467F1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467F1" w:rsidRDefault="001467F1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467F1" w:rsidRDefault="001467F1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467F1" w:rsidRDefault="001467F1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467F1" w:rsidRDefault="001467F1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467F1" w:rsidRDefault="001467F1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467F1" w:rsidRDefault="001467F1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467F1" w:rsidRPr="002E1542" w:rsidRDefault="001467F1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1467F1" w:rsidRPr="002E1542" w:rsidRDefault="001467F1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467F1" w:rsidRDefault="001467F1" w:rsidP="0069720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a,b) </w:t>
      </w:r>
      <w:r w:rsidRPr="00DE00F7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bežné obdobie (Tabuľka 55); podmienené záväzky bezprostredne predchádzajúce účtovné obdobie (Tabuľka 56):</w:t>
      </w:r>
    </w:p>
    <w:p w:rsidR="001467F1" w:rsidRPr="00E247AD" w:rsidRDefault="001467F1" w:rsidP="0075484E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tbl>
      <w:tblPr>
        <w:tblW w:w="8528" w:type="dxa"/>
        <w:tblInd w:w="108" w:type="dxa"/>
        <w:tblLook w:val="00A0"/>
      </w:tblPr>
      <w:tblGrid>
        <w:gridCol w:w="3956"/>
        <w:gridCol w:w="2336"/>
        <w:gridCol w:w="2236"/>
      </w:tblGrid>
      <w:tr w:rsidR="001467F1" w:rsidRPr="002E1542">
        <w:trPr>
          <w:trHeight w:val="345"/>
        </w:trPr>
        <w:tc>
          <w:tcPr>
            <w:tcW w:w="39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Tabuľka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55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2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</w:p>
        </w:tc>
      </w:tr>
      <w:tr w:rsidR="001467F1" w:rsidRPr="002E1542">
        <w:trPr>
          <w:trHeight w:val="315"/>
        </w:trPr>
        <w:tc>
          <w:tcPr>
            <w:tcW w:w="395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467F1" w:rsidRPr="002E1542" w:rsidRDefault="001467F1" w:rsidP="00DE00F7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záväzku</w:t>
            </w:r>
          </w:p>
        </w:tc>
        <w:tc>
          <w:tcPr>
            <w:tcW w:w="457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467F1" w:rsidRPr="002E1542" w:rsidRDefault="001467F1" w:rsidP="00DE00F7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1467F1" w:rsidRPr="002E1542">
        <w:trPr>
          <w:trHeight w:val="555"/>
        </w:trPr>
        <w:tc>
          <w:tcPr>
            <w:tcW w:w="395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1467F1" w:rsidRPr="002E1542" w:rsidRDefault="001467F1" w:rsidP="00DE00F7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celkom</w:t>
            </w:r>
          </w:p>
        </w:tc>
        <w:tc>
          <w:tcPr>
            <w:tcW w:w="223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1467F1" w:rsidRPr="002E1542" w:rsidRDefault="001467F1" w:rsidP="00DE00F7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voči spriazneným osobám</w:t>
            </w:r>
          </w:p>
        </w:tc>
      </w:tr>
      <w:tr w:rsidR="001467F1" w:rsidRPr="002E1542">
        <w:trPr>
          <w:trHeight w:val="300"/>
        </w:trPr>
        <w:tc>
          <w:tcPr>
            <w:tcW w:w="395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súdnych rozhodnutí</w:t>
            </w:r>
          </w:p>
        </w:tc>
        <w:tc>
          <w:tcPr>
            <w:tcW w:w="23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467F1" w:rsidRPr="002E1542">
        <w:trPr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poskytnutých záruk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467F1" w:rsidRPr="002E1542">
        <w:trPr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467F1" w:rsidRPr="002E1542">
        <w:trPr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zmluvy o podriadenom záväzku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467F1" w:rsidRPr="002E1542">
        <w:trPr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ručenia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467F1" w:rsidRPr="002E1542">
        <w:trPr>
          <w:trHeight w:val="315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podmienené záväzky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1467F1" w:rsidRPr="002E1542" w:rsidRDefault="001467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8548" w:type="dxa"/>
        <w:tblInd w:w="108" w:type="dxa"/>
        <w:tblLook w:val="00A0"/>
      </w:tblPr>
      <w:tblGrid>
        <w:gridCol w:w="3976"/>
        <w:gridCol w:w="2336"/>
        <w:gridCol w:w="2236"/>
      </w:tblGrid>
      <w:tr w:rsidR="001467F1" w:rsidRPr="002E1542">
        <w:trPr>
          <w:trHeight w:val="345"/>
        </w:trPr>
        <w:tc>
          <w:tcPr>
            <w:tcW w:w="39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467F1" w:rsidRPr="002E1542" w:rsidRDefault="001467F1" w:rsidP="000C742D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Tabuľka</w:t>
            </w:r>
            <w:r>
              <w:rPr>
                <w:rFonts w:ascii="Arial Narrow" w:hAnsi="Arial Narrow" w:cs="Arial Narrow"/>
                <w:sz w:val="22"/>
                <w:szCs w:val="22"/>
              </w:rPr>
              <w:t>56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2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</w:p>
        </w:tc>
      </w:tr>
      <w:tr w:rsidR="001467F1" w:rsidRPr="002E1542">
        <w:trPr>
          <w:trHeight w:val="315"/>
        </w:trPr>
        <w:tc>
          <w:tcPr>
            <w:tcW w:w="397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noWrap/>
            <w:vAlign w:val="center"/>
          </w:tcPr>
          <w:p w:rsidR="001467F1" w:rsidRPr="002E1542" w:rsidRDefault="001467F1" w:rsidP="00DE00F7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záväzku</w:t>
            </w:r>
          </w:p>
        </w:tc>
        <w:tc>
          <w:tcPr>
            <w:tcW w:w="457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467F1" w:rsidRPr="002E1542" w:rsidRDefault="001467F1" w:rsidP="00DE00F7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1467F1" w:rsidRPr="002E1542">
        <w:trPr>
          <w:trHeight w:val="555"/>
        </w:trPr>
        <w:tc>
          <w:tcPr>
            <w:tcW w:w="397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center"/>
          </w:tcPr>
          <w:p w:rsidR="001467F1" w:rsidRPr="002E1542" w:rsidRDefault="001467F1" w:rsidP="00DE00F7">
            <w:pPr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467F1" w:rsidRPr="002E1542" w:rsidRDefault="001467F1" w:rsidP="00DE00F7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celkom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467F1" w:rsidRPr="002E1542" w:rsidRDefault="001467F1" w:rsidP="00DE00F7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voči spriazneným osobám</w:t>
            </w:r>
          </w:p>
        </w:tc>
      </w:tr>
      <w:tr w:rsidR="001467F1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súdnych rozhodnutí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467F1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poskytnutých záruk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467F1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467F1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zmluvy o podriadenom záväzku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467F1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ručenia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467F1" w:rsidRPr="002E1542">
        <w:trPr>
          <w:trHeight w:val="315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podmienené záväzky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1467F1" w:rsidRDefault="001467F1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406D81">
        <w:rPr>
          <w:rFonts w:ascii="Arial Narrow" w:hAnsi="Arial Narrow" w:cs="Arial Narrow"/>
          <w:sz w:val="22"/>
          <w:szCs w:val="22"/>
        </w:rPr>
        <w:t xml:space="preserve">c) </w:t>
      </w:r>
      <w:r w:rsidRPr="00BF51A4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za bežné účtovné obdobie a za bezprostredne predchádzajúce účtovné obdobie (Tabuľka 57): ---</w:t>
      </w:r>
    </w:p>
    <w:p w:rsidR="001467F1" w:rsidRPr="00E247AD" w:rsidRDefault="001467F1" w:rsidP="002E490E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tbl>
      <w:tblPr>
        <w:tblW w:w="8067" w:type="dxa"/>
        <w:tblInd w:w="98" w:type="dxa"/>
        <w:tblLook w:val="00A0"/>
      </w:tblPr>
      <w:tblGrid>
        <w:gridCol w:w="3767"/>
        <w:gridCol w:w="2100"/>
        <w:gridCol w:w="2200"/>
      </w:tblGrid>
      <w:tr w:rsidR="001467F1" w:rsidRPr="002E1542">
        <w:trPr>
          <w:trHeight w:val="810"/>
        </w:trPr>
        <w:tc>
          <w:tcPr>
            <w:tcW w:w="376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majetku</w:t>
            </w:r>
          </w:p>
        </w:tc>
        <w:tc>
          <w:tcPr>
            <w:tcW w:w="21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Bežné účtovné obdobie                              </w:t>
            </w:r>
          </w:p>
        </w:tc>
        <w:tc>
          <w:tcPr>
            <w:tcW w:w="22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</w:t>
            </w:r>
          </w:p>
        </w:tc>
      </w:tr>
      <w:tr w:rsidR="001467F1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zo servisných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467F1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poistných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467F1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koncesionárskych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467F1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licenčných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467F1" w:rsidRPr="002E1542">
        <w:trPr>
          <w:trHeight w:val="555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467F1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</w:t>
            </w: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privatizácie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467F1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zo súdnych sporov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467F1" w:rsidRPr="002E1542">
        <w:trPr>
          <w:trHeight w:val="315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práva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1467F1" w:rsidRDefault="001467F1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467F1" w:rsidRDefault="001467F1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467F1" w:rsidRDefault="001467F1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467F1" w:rsidRDefault="001467F1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467F1" w:rsidRDefault="001467F1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M. </w:t>
      </w:r>
      <w:r>
        <w:rPr>
          <w:rFonts w:ascii="Arial Narrow" w:hAnsi="Arial Narrow" w:cs="Arial Narrow"/>
          <w:b/>
          <w:bCs/>
          <w:sz w:val="22"/>
          <w:szCs w:val="22"/>
        </w:rPr>
        <w:t>P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ríjm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členov štatutárnych orgánov, dozorných orgánov a iných orgánov účtovnej jednotky</w:t>
      </w:r>
      <w:r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1467F1" w:rsidRPr="009965DA" w:rsidRDefault="001467F1" w:rsidP="009965D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a,b,c) </w:t>
      </w:r>
      <w:r w:rsidRPr="009965DA">
        <w:rPr>
          <w:rFonts w:ascii="Arial Narrow" w:hAnsi="Arial Narrow" w:cs="Arial Narrow"/>
          <w:bCs/>
          <w:sz w:val="22"/>
          <w:szCs w:val="22"/>
        </w:rPr>
        <w:t>Príjmy a výhody členov orgánov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(Tabuľka 58)</w:t>
      </w:r>
      <w:r w:rsidRPr="009965DA">
        <w:rPr>
          <w:rFonts w:ascii="Arial Narrow" w:hAnsi="Arial Narrow" w:cs="Arial Narrow"/>
          <w:bCs/>
          <w:sz w:val="22"/>
          <w:szCs w:val="22"/>
        </w:rPr>
        <w:t>:</w:t>
      </w:r>
    </w:p>
    <w:p w:rsidR="001467F1" w:rsidRPr="002E1542" w:rsidRDefault="001467F1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8616" w:type="dxa"/>
        <w:tblInd w:w="98" w:type="dxa"/>
        <w:tblLook w:val="00A0"/>
      </w:tblPr>
      <w:tblGrid>
        <w:gridCol w:w="1760"/>
        <w:gridCol w:w="1299"/>
        <w:gridCol w:w="1129"/>
        <w:gridCol w:w="1000"/>
        <w:gridCol w:w="1299"/>
        <w:gridCol w:w="1129"/>
        <w:gridCol w:w="1000"/>
      </w:tblGrid>
      <w:tr w:rsidR="001467F1" w:rsidRPr="002E1542">
        <w:trPr>
          <w:trHeight w:val="660"/>
        </w:trPr>
        <w:tc>
          <w:tcPr>
            <w:tcW w:w="176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noWrap/>
            <w:vAlign w:val="center"/>
          </w:tcPr>
          <w:p w:rsidR="001467F1" w:rsidRPr="002E1542" w:rsidRDefault="001467F1" w:rsidP="009965DA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príjmu, výhody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:rsidR="001467F1" w:rsidRPr="002E1542" w:rsidRDefault="001467F1" w:rsidP="009965DA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príjmu, výhody súčasných členov orgánov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1467F1" w:rsidRPr="002E1542" w:rsidRDefault="001467F1" w:rsidP="009965DA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príjmu, výhody bývalých členov orgánov</w:t>
            </w:r>
          </w:p>
        </w:tc>
      </w:tr>
      <w:tr w:rsidR="001467F1" w:rsidRPr="002E1542">
        <w:trPr>
          <w:trHeight w:val="31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</w:tcPr>
          <w:p w:rsidR="001467F1" w:rsidRPr="002E1542" w:rsidRDefault="001467F1" w:rsidP="009965DA">
            <w:pPr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4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67F1" w:rsidRPr="002E1542" w:rsidRDefault="001467F1" w:rsidP="009965DA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</w:t>
            </w:r>
          </w:p>
        </w:tc>
        <w:tc>
          <w:tcPr>
            <w:tcW w:w="34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67F1" w:rsidRPr="002E1542" w:rsidRDefault="001467F1" w:rsidP="009965DA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</w:t>
            </w:r>
          </w:p>
        </w:tc>
      </w:tr>
      <w:tr w:rsidR="001467F1" w:rsidRPr="002E1542">
        <w:trPr>
          <w:trHeight w:val="34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</w:tcPr>
          <w:p w:rsidR="001467F1" w:rsidRPr="002E1542" w:rsidRDefault="001467F1" w:rsidP="009965DA">
            <w:pPr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467F1" w:rsidRPr="002E1542" w:rsidRDefault="001467F1" w:rsidP="009965DA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štatutárnych</w:t>
            </w:r>
          </w:p>
        </w:tc>
        <w:tc>
          <w:tcPr>
            <w:tcW w:w="112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467F1" w:rsidRPr="002E1542" w:rsidRDefault="001467F1" w:rsidP="009965DA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dozorných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467F1" w:rsidRPr="002E1542" w:rsidRDefault="001467F1" w:rsidP="009965DA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iných</w:t>
            </w: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467F1" w:rsidRPr="002E1542" w:rsidRDefault="001467F1" w:rsidP="009965DA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štatutárnych</w:t>
            </w:r>
          </w:p>
        </w:tc>
        <w:tc>
          <w:tcPr>
            <w:tcW w:w="112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467F1" w:rsidRPr="002E1542" w:rsidRDefault="001467F1" w:rsidP="009965DA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dozorných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467F1" w:rsidRPr="002E1542" w:rsidRDefault="001467F1" w:rsidP="009965DA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iných</w:t>
            </w:r>
          </w:p>
        </w:tc>
      </w:tr>
      <w:tr w:rsidR="001467F1" w:rsidRPr="002E1542">
        <w:trPr>
          <w:trHeight w:val="31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1467F1" w:rsidRPr="002E1542" w:rsidRDefault="001467F1" w:rsidP="009965DA">
            <w:pPr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467F1" w:rsidRPr="002E1542" w:rsidRDefault="001467F1" w:rsidP="009965DA">
            <w:pPr>
              <w:jc w:val="center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1 - Bežné účtovné obdobie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467F1" w:rsidRPr="002E1542" w:rsidRDefault="001467F1" w:rsidP="009965DA">
            <w:pPr>
              <w:jc w:val="center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1 - Bežné účtovné obdobie</w:t>
            </w:r>
          </w:p>
        </w:tc>
      </w:tr>
      <w:tr w:rsidR="001467F1" w:rsidRPr="002E1542">
        <w:trPr>
          <w:trHeight w:val="660"/>
        </w:trPr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7F1" w:rsidRPr="002E1542" w:rsidRDefault="001467F1" w:rsidP="009965DA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</w:tcPr>
          <w:p w:rsidR="001467F1" w:rsidRPr="002E1542" w:rsidRDefault="001467F1" w:rsidP="009965DA">
            <w:pPr>
              <w:jc w:val="center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2 - Bezprostredne predchádzajúce účtovné obdobie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1467F1" w:rsidRPr="002E1542" w:rsidRDefault="001467F1" w:rsidP="009965DA">
            <w:pPr>
              <w:jc w:val="center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2 - Bezprostredne predchádzajúce účtovné obdobie</w:t>
            </w:r>
          </w:p>
        </w:tc>
      </w:tr>
      <w:tr w:rsidR="001467F1" w:rsidRPr="002E1542">
        <w:trPr>
          <w:trHeight w:val="300"/>
        </w:trPr>
        <w:tc>
          <w:tcPr>
            <w:tcW w:w="1760" w:type="dxa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Priznané odmeny</w:t>
            </w:r>
          </w:p>
        </w:tc>
        <w:tc>
          <w:tcPr>
            <w:tcW w:w="129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467F1" w:rsidRPr="002E1542">
        <w:trPr>
          <w:trHeight w:val="300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467F1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Poskytnuté záruky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467F1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467F1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1467F1" w:rsidRPr="002E1542" w:rsidRDefault="001467F1" w:rsidP="00582CFC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Poskytnuté </w:t>
            </w:r>
            <w:r>
              <w:rPr>
                <w:rFonts w:ascii="Arial Narrow" w:hAnsi="Arial Narrow" w:cs="Arial Narrow"/>
                <w:sz w:val="22"/>
                <w:szCs w:val="22"/>
              </w:rPr>
              <w:t>pôžičky–</w:t>
            </w:r>
            <w:r w:rsidRPr="006308CD">
              <w:rPr>
                <w:rFonts w:ascii="Arial Narrow" w:hAnsi="Arial Narrow" w:cs="Arial Narrow"/>
                <w:sz w:val="16"/>
                <w:szCs w:val="16"/>
              </w:rPr>
              <w:t>celková suma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467F1" w:rsidRPr="002E1542">
        <w:trPr>
          <w:trHeight w:val="300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467F1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1467F1" w:rsidRPr="00582CFC" w:rsidRDefault="001467F1" w:rsidP="0075484E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Splatené pôžičky -</w:t>
            </w:r>
            <w:r>
              <w:rPr>
                <w:rFonts w:ascii="Arial Narrow" w:hAnsi="Arial Narrow" w:cs="Arial Narrow"/>
                <w:sz w:val="18"/>
                <w:szCs w:val="18"/>
              </w:rPr>
              <w:t>celková suma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467F1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467F1" w:rsidRPr="002E1542">
        <w:trPr>
          <w:trHeight w:val="300"/>
        </w:trPr>
        <w:tc>
          <w:tcPr>
            <w:tcW w:w="176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1467F1" w:rsidRPr="00582CFC" w:rsidRDefault="001467F1" w:rsidP="006308CD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Odpustené pôžičky – </w:t>
            </w:r>
            <w:r>
              <w:rPr>
                <w:rFonts w:ascii="Arial Narrow" w:hAnsi="Arial Narrow" w:cs="Arial Narrow"/>
                <w:sz w:val="18"/>
                <w:szCs w:val="18"/>
              </w:rPr>
              <w:t>celková suma</w:t>
            </w:r>
          </w:p>
        </w:tc>
        <w:tc>
          <w:tcPr>
            <w:tcW w:w="129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467F1" w:rsidRPr="002E1542">
        <w:trPr>
          <w:trHeight w:val="300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467F1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noWrap/>
            <w:vAlign w:val="bottom"/>
          </w:tcPr>
          <w:p w:rsidR="001467F1" w:rsidRPr="002E1542" w:rsidRDefault="001467F1" w:rsidP="00582CFC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Úroky z poskytnu-tých pôžičiek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467F1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467F1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Finančné prostriedky použité na súkromné účely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467F1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1467F1" w:rsidRDefault="001467F1" w:rsidP="0075484E">
      <w:pPr>
        <w:ind w:left="567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467F1" w:rsidRPr="002E1542" w:rsidRDefault="001467F1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 N. V časti o ekonomic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kých vzťahoch účtovnej jednotky a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spriaznených osôb sa uvádzajú tieto informácie:</w:t>
      </w:r>
    </w:p>
    <w:p w:rsidR="001467F1" w:rsidRPr="002E1542" w:rsidRDefault="001467F1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30237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a,b,) Informácie o obchodoch neuzavretých na základe obvyklých obchodných podmienok so </w:t>
      </w:r>
      <w:r w:rsidRPr="002E1542">
        <w:rPr>
          <w:rFonts w:ascii="Arial Narrow" w:hAnsi="Arial Narrow" w:cs="Arial Narrow"/>
          <w:sz w:val="22"/>
          <w:szCs w:val="22"/>
        </w:rPr>
        <w:t>spriaznený</w:t>
      </w:r>
      <w:r>
        <w:rPr>
          <w:rFonts w:ascii="Arial Narrow" w:hAnsi="Arial Narrow" w:cs="Arial Narrow"/>
          <w:sz w:val="22"/>
          <w:szCs w:val="22"/>
        </w:rPr>
        <w:t xml:space="preserve">mi </w:t>
      </w:r>
      <w:r w:rsidRPr="002E1542">
        <w:rPr>
          <w:rFonts w:ascii="Arial Narrow" w:hAnsi="Arial Narrow" w:cs="Arial Narrow"/>
          <w:sz w:val="22"/>
          <w:szCs w:val="22"/>
        </w:rPr>
        <w:t>os</w:t>
      </w:r>
      <w:r>
        <w:rPr>
          <w:rFonts w:ascii="Arial Narrow" w:hAnsi="Arial Narrow" w:cs="Arial Narrow"/>
          <w:sz w:val="22"/>
          <w:szCs w:val="22"/>
        </w:rPr>
        <w:t>o</w:t>
      </w:r>
      <w:r w:rsidRPr="002E1542">
        <w:rPr>
          <w:rFonts w:ascii="Arial Narrow" w:hAnsi="Arial Narrow" w:cs="Arial Narrow"/>
          <w:sz w:val="22"/>
          <w:szCs w:val="22"/>
        </w:rPr>
        <w:t>b</w:t>
      </w:r>
      <w:r>
        <w:rPr>
          <w:rFonts w:ascii="Arial Narrow" w:hAnsi="Arial Narrow" w:cs="Arial Narrow"/>
          <w:sz w:val="22"/>
          <w:szCs w:val="22"/>
        </w:rPr>
        <w:t>ami (59):</w:t>
      </w:r>
    </w:p>
    <w:tbl>
      <w:tblPr>
        <w:tblW w:w="8640" w:type="dxa"/>
        <w:tblInd w:w="138" w:type="dxa"/>
        <w:tblLook w:val="00A0"/>
      </w:tblPr>
      <w:tblGrid>
        <w:gridCol w:w="3169"/>
        <w:gridCol w:w="533"/>
        <w:gridCol w:w="978"/>
        <w:gridCol w:w="1507"/>
        <w:gridCol w:w="413"/>
        <w:gridCol w:w="1343"/>
        <w:gridCol w:w="697"/>
      </w:tblGrid>
      <w:tr w:rsidR="001467F1" w:rsidRPr="002E1542" w:rsidTr="00A44AAE">
        <w:trPr>
          <w:gridAfter w:val="1"/>
          <w:wAfter w:w="697" w:type="dxa"/>
          <w:trHeight w:val="345"/>
        </w:trPr>
        <w:tc>
          <w:tcPr>
            <w:tcW w:w="31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467F1" w:rsidRPr="002E1542" w:rsidRDefault="001467F1" w:rsidP="00585033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Tabuľka </w:t>
            </w:r>
            <w:r>
              <w:rPr>
                <w:rFonts w:ascii="Arial Narrow" w:hAnsi="Arial Narrow" w:cs="Arial Narrow"/>
                <w:sz w:val="22"/>
                <w:szCs w:val="22"/>
              </w:rPr>
              <w:t>59</w:t>
            </w:r>
          </w:p>
        </w:tc>
        <w:tc>
          <w:tcPr>
            <w:tcW w:w="151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467F1" w:rsidRPr="002E1542" w:rsidRDefault="001467F1" w:rsidP="00585033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5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467F1" w:rsidRPr="002E1542" w:rsidRDefault="001467F1" w:rsidP="00585033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7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467F1" w:rsidRPr="002E1542" w:rsidRDefault="001467F1" w:rsidP="00585033">
            <w:pPr>
              <w:jc w:val="both"/>
              <w:rPr>
                <w:rFonts w:ascii="Arial Narrow" w:hAnsi="Arial Narrow" w:cs="Arial Narrow"/>
              </w:rPr>
            </w:pPr>
          </w:p>
        </w:tc>
      </w:tr>
      <w:tr w:rsidR="001467F1" w:rsidRPr="002E1542" w:rsidTr="00A44AAE">
        <w:trPr>
          <w:trHeight w:val="315"/>
        </w:trPr>
        <w:tc>
          <w:tcPr>
            <w:tcW w:w="3702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467F1" w:rsidRPr="002E1542" w:rsidRDefault="001467F1" w:rsidP="009965DA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Spriaznená osoba</w:t>
            </w:r>
          </w:p>
        </w:tc>
        <w:tc>
          <w:tcPr>
            <w:tcW w:w="978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467F1" w:rsidRPr="002E1542" w:rsidRDefault="001467F1" w:rsidP="009965DA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Kód    druhu       obchodu</w:t>
            </w:r>
          </w:p>
        </w:tc>
        <w:tc>
          <w:tcPr>
            <w:tcW w:w="3960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467F1" w:rsidRPr="002E1542" w:rsidRDefault="001467F1" w:rsidP="009965DA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Hodnotové vyjadrenie obchodu</w:t>
            </w:r>
          </w:p>
        </w:tc>
      </w:tr>
      <w:tr w:rsidR="001467F1" w:rsidRPr="002E1542" w:rsidTr="00A44AAE">
        <w:trPr>
          <w:trHeight w:val="810"/>
        </w:trPr>
        <w:tc>
          <w:tcPr>
            <w:tcW w:w="3702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467F1" w:rsidRPr="002E1542" w:rsidRDefault="001467F1" w:rsidP="009965DA">
            <w:pPr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78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467F1" w:rsidRPr="002E1542" w:rsidRDefault="001467F1" w:rsidP="009965DA">
            <w:pPr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1467F1" w:rsidRPr="002E1542" w:rsidRDefault="001467F1" w:rsidP="009965DA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1467F1" w:rsidRPr="002E1542" w:rsidRDefault="001467F1" w:rsidP="009965DA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1467F1" w:rsidRPr="002E1542" w:rsidTr="00A44AAE">
        <w:trPr>
          <w:trHeight w:val="315"/>
        </w:trPr>
        <w:tc>
          <w:tcPr>
            <w:tcW w:w="37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7F1" w:rsidRPr="002E1542" w:rsidRDefault="001467F1" w:rsidP="009965DA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467F1" w:rsidRPr="002E1542" w:rsidRDefault="001467F1" w:rsidP="009965DA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</w:t>
            </w:r>
          </w:p>
        </w:tc>
        <w:tc>
          <w:tcPr>
            <w:tcW w:w="1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467F1" w:rsidRPr="002E1542" w:rsidRDefault="001467F1" w:rsidP="009965DA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</w:t>
            </w: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467F1" w:rsidRPr="002E1542" w:rsidRDefault="001467F1" w:rsidP="009965DA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</w:t>
            </w:r>
          </w:p>
        </w:tc>
      </w:tr>
      <w:tr w:rsidR="001467F1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467F1" w:rsidRPr="002E1542" w:rsidRDefault="001467F1" w:rsidP="00585033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Tržby z predaja tovaru a materiálu</w:t>
            </w:r>
          </w:p>
        </w:tc>
        <w:tc>
          <w:tcPr>
            <w:tcW w:w="97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467F1" w:rsidRPr="002E1542" w:rsidRDefault="001467F1" w:rsidP="00585033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375B3E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375B3E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1467F1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467F1" w:rsidRPr="002E1542" w:rsidRDefault="001467F1" w:rsidP="00585033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Tržby zo služieb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467F1" w:rsidRPr="002E1542" w:rsidRDefault="001467F1" w:rsidP="00585033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375B3E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375B3E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1467F1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467F1" w:rsidRPr="002E1542" w:rsidRDefault="001467F1" w:rsidP="00971DB4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Licenčné poplatky 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467F1" w:rsidRPr="002E1542" w:rsidRDefault="001467F1" w:rsidP="00585033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375B3E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375B3E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1467F1" w:rsidRPr="002E1542" w:rsidTr="0003128F">
        <w:trPr>
          <w:trHeight w:val="407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467F1" w:rsidRPr="002E1542" w:rsidRDefault="001467F1" w:rsidP="00971DB4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Nákup tovaru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467F1" w:rsidRPr="002E1542" w:rsidRDefault="001467F1" w:rsidP="00971DB4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375B3E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375B3E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1467F1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467F1" w:rsidRPr="002E1542" w:rsidRDefault="001467F1" w:rsidP="00971DB4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Nákup DHM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467F1" w:rsidRPr="002E1542" w:rsidRDefault="001467F1" w:rsidP="00971DB4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375B3E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375B3E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1467F1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467F1" w:rsidRPr="002E1542" w:rsidRDefault="001467F1" w:rsidP="00971DB4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Nákup služby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467F1" w:rsidRPr="002E1542" w:rsidRDefault="001467F1" w:rsidP="00971DB4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375B3E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375B3E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1467F1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467F1" w:rsidRPr="002E1542" w:rsidRDefault="001467F1" w:rsidP="00971DB4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467F1" w:rsidRPr="002E1542" w:rsidRDefault="001467F1" w:rsidP="00971DB4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375B3E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375B3E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1467F1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467F1" w:rsidRPr="002E1542" w:rsidRDefault="001467F1" w:rsidP="00971DB4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467F1" w:rsidRPr="002E1542" w:rsidRDefault="001467F1" w:rsidP="00971DB4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971DB4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971DB4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467F1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467F1" w:rsidRPr="002E1542" w:rsidRDefault="001467F1" w:rsidP="00971DB4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467F1" w:rsidRPr="002E1542" w:rsidRDefault="001467F1" w:rsidP="00971DB4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971DB4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1467F1" w:rsidRPr="002E1542" w:rsidRDefault="001467F1" w:rsidP="00971DB4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1467F1" w:rsidRDefault="001467F1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>O</w:t>
      </w:r>
      <w:r>
        <w:rPr>
          <w:rFonts w:ascii="Arial Narrow" w:hAnsi="Arial Narrow" w:cs="Arial Narrow"/>
          <w:b/>
          <w:bCs/>
          <w:sz w:val="22"/>
          <w:szCs w:val="22"/>
        </w:rPr>
        <w:t>. Následné udalosti - i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nformácie o skutočnostiach, ktoré nastali po dni, ku ktorému sa zostavuje účtovná závierka do dňa zostavenia účtovnej závierky</w:t>
      </w:r>
      <w:r>
        <w:rPr>
          <w:rFonts w:ascii="Arial Narrow" w:hAnsi="Arial Narrow" w:cs="Arial Narrow"/>
          <w:b/>
          <w:bCs/>
          <w:sz w:val="22"/>
          <w:szCs w:val="22"/>
        </w:rPr>
        <w:t>: (Nižšie uvedené udalosti nenastali)</w:t>
      </w:r>
    </w:p>
    <w:p w:rsidR="001467F1" w:rsidRPr="002E1542" w:rsidRDefault="001467F1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467F1" w:rsidRPr="00E55384" w:rsidRDefault="001467F1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a) Pokles alebo zvýšenie trhovej ceny finančného majetku ako dôsledok okolností, ktoré nastali po dni, ku ktorému sa zostavuje účtovná závierka do dňa zostavenia účtovnej závierky s uvedením dôvodu týchto zmien:</w:t>
      </w:r>
      <w:r>
        <w:rPr>
          <w:rFonts w:ascii="Arial Narrow" w:hAnsi="Arial Narrow" w:cs="Arial Narrow"/>
          <w:sz w:val="22"/>
          <w:szCs w:val="22"/>
        </w:rPr>
        <w:t>--</w:t>
      </w:r>
    </w:p>
    <w:p w:rsidR="001467F1" w:rsidRPr="00E55384" w:rsidRDefault="001467F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Pr="00E55384" w:rsidRDefault="001467F1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b) Dôvody pre zmenu výšky rezerv a opravných položiek, o ktorých sa účtovná jednotka dozvedela medzi dňom, ku ktorému sa účtovná závierka zostavuje a dňom jej zostavenia a ktoré sa týkajú ich stavu ku dňu, ku ktorému sa zostavuje účtovná závierka:</w:t>
      </w:r>
      <w:r>
        <w:rPr>
          <w:rFonts w:ascii="Arial Narrow" w:hAnsi="Arial Narrow" w:cs="Arial Narrow"/>
          <w:sz w:val="22"/>
          <w:szCs w:val="22"/>
        </w:rPr>
        <w:t xml:space="preserve"> --</w:t>
      </w:r>
    </w:p>
    <w:p w:rsidR="001467F1" w:rsidRPr="00A35F64" w:rsidRDefault="001467F1" w:rsidP="00A35F64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1467F1" w:rsidRDefault="001467F1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Z</w:t>
      </w:r>
      <w:r w:rsidRPr="002E1542">
        <w:rPr>
          <w:rFonts w:ascii="Arial Narrow" w:hAnsi="Arial Narrow" w:cs="Arial Narrow"/>
          <w:sz w:val="22"/>
          <w:szCs w:val="22"/>
        </w:rPr>
        <w:t>men</w:t>
      </w:r>
      <w:r>
        <w:rPr>
          <w:rFonts w:ascii="Arial Narrow" w:hAnsi="Arial Narrow" w:cs="Arial Narrow"/>
          <w:sz w:val="22"/>
          <w:szCs w:val="22"/>
        </w:rPr>
        <w:t>a</w:t>
      </w:r>
      <w:r w:rsidRPr="002E1542">
        <w:rPr>
          <w:rFonts w:ascii="Arial Narrow" w:hAnsi="Arial Narrow" w:cs="Arial Narrow"/>
          <w:sz w:val="22"/>
          <w:szCs w:val="22"/>
        </w:rPr>
        <w:t xml:space="preserve"> spoločníkov účtovnej jednotky</w:t>
      </w:r>
      <w:r>
        <w:rPr>
          <w:rFonts w:ascii="Arial Narrow" w:hAnsi="Arial Narrow" w:cs="Arial Narrow"/>
          <w:sz w:val="22"/>
          <w:szCs w:val="22"/>
        </w:rPr>
        <w:t>:--</w:t>
      </w:r>
    </w:p>
    <w:p w:rsidR="001467F1" w:rsidRPr="002E1542" w:rsidRDefault="001467F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</w:t>
      </w:r>
      <w:r w:rsidRPr="002E1542">
        <w:rPr>
          <w:rFonts w:ascii="Arial Narrow" w:hAnsi="Arial Narrow" w:cs="Arial Narrow"/>
          <w:sz w:val="22"/>
          <w:szCs w:val="22"/>
        </w:rPr>
        <w:t>rijat</w:t>
      </w:r>
      <w:r>
        <w:rPr>
          <w:rFonts w:ascii="Arial Narrow" w:hAnsi="Arial Narrow" w:cs="Arial Narrow"/>
          <w:sz w:val="22"/>
          <w:szCs w:val="22"/>
        </w:rPr>
        <w:t>é</w:t>
      </w:r>
      <w:r w:rsidRPr="002E1542">
        <w:rPr>
          <w:rFonts w:ascii="Arial Narrow" w:hAnsi="Arial Narrow" w:cs="Arial Narrow"/>
          <w:sz w:val="22"/>
          <w:szCs w:val="22"/>
        </w:rPr>
        <w:t xml:space="preserve"> rozhodnutia o predaji účtovnej jednotky alebo jej</w:t>
      </w:r>
      <w:r>
        <w:rPr>
          <w:rFonts w:ascii="Arial Narrow" w:hAnsi="Arial Narrow" w:cs="Arial Narrow"/>
          <w:sz w:val="22"/>
          <w:szCs w:val="22"/>
        </w:rPr>
        <w:t xml:space="preserve"> časti:--</w:t>
      </w:r>
    </w:p>
    <w:p w:rsidR="001467F1" w:rsidRPr="002E1542" w:rsidRDefault="001467F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</w:t>
      </w:r>
      <w:r w:rsidRPr="002E1542">
        <w:rPr>
          <w:rFonts w:ascii="Arial Narrow" w:hAnsi="Arial Narrow" w:cs="Arial Narrow"/>
          <w:sz w:val="22"/>
          <w:szCs w:val="22"/>
        </w:rPr>
        <w:t xml:space="preserve"> významných položie</w:t>
      </w:r>
      <w:r>
        <w:rPr>
          <w:rFonts w:ascii="Arial Narrow" w:hAnsi="Arial Narrow" w:cs="Arial Narrow"/>
          <w:sz w:val="22"/>
          <w:szCs w:val="22"/>
        </w:rPr>
        <w:t>k dlhodobého finančného majetku:--</w:t>
      </w:r>
    </w:p>
    <w:p w:rsidR="001467F1" w:rsidRPr="002E1542" w:rsidRDefault="001467F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Z</w:t>
      </w:r>
      <w:r w:rsidRPr="002E1542">
        <w:rPr>
          <w:rFonts w:ascii="Arial Narrow" w:hAnsi="Arial Narrow" w:cs="Arial Narrow"/>
          <w:sz w:val="22"/>
          <w:szCs w:val="22"/>
        </w:rPr>
        <w:t>ačat</w:t>
      </w:r>
      <w:r>
        <w:rPr>
          <w:rFonts w:ascii="Arial Narrow" w:hAnsi="Arial Narrow" w:cs="Arial Narrow"/>
          <w:sz w:val="22"/>
          <w:szCs w:val="22"/>
        </w:rPr>
        <w:t>ie</w:t>
      </w:r>
      <w:r w:rsidRPr="002E1542">
        <w:rPr>
          <w:rFonts w:ascii="Arial Narrow" w:hAnsi="Arial Narrow" w:cs="Arial Narrow"/>
          <w:sz w:val="22"/>
          <w:szCs w:val="22"/>
        </w:rPr>
        <w:t xml:space="preserve"> alebo ukončen</w:t>
      </w:r>
      <w:r>
        <w:rPr>
          <w:rFonts w:ascii="Arial Narrow" w:hAnsi="Arial Narrow" w:cs="Arial Narrow"/>
          <w:sz w:val="22"/>
          <w:szCs w:val="22"/>
        </w:rPr>
        <w:t>ie</w:t>
      </w:r>
      <w:r w:rsidRPr="002E1542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>
        <w:rPr>
          <w:rFonts w:ascii="Arial Narrow" w:hAnsi="Arial Narrow" w:cs="Arial Narrow"/>
          <w:sz w:val="22"/>
          <w:szCs w:val="22"/>
        </w:rPr>
        <w:t>y, napríklad odštepného závodu,</w:t>
      </w:r>
      <w:r w:rsidRPr="002E1542">
        <w:rPr>
          <w:rFonts w:ascii="Arial Narrow" w:hAnsi="Arial Narrow" w:cs="Arial Narrow"/>
          <w:sz w:val="22"/>
          <w:szCs w:val="22"/>
        </w:rPr>
        <w:t xml:space="preserve"> organizačnej zložky, prevádzkarne</w:t>
      </w:r>
      <w:r>
        <w:rPr>
          <w:rFonts w:ascii="Arial Narrow" w:hAnsi="Arial Narrow" w:cs="Arial Narrow"/>
          <w:sz w:val="22"/>
          <w:szCs w:val="22"/>
        </w:rPr>
        <w:t>:--</w:t>
      </w:r>
    </w:p>
    <w:p w:rsidR="001467F1" w:rsidRPr="002E1542" w:rsidRDefault="001467F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g) V</w:t>
      </w:r>
      <w:r w:rsidRPr="002E1542">
        <w:rPr>
          <w:rFonts w:ascii="Arial Narrow" w:hAnsi="Arial Narrow" w:cs="Arial Narrow"/>
          <w:sz w:val="22"/>
          <w:szCs w:val="22"/>
        </w:rPr>
        <w:t>ydan</w:t>
      </w:r>
      <w:r>
        <w:rPr>
          <w:rFonts w:ascii="Arial Narrow" w:hAnsi="Arial Narrow" w:cs="Arial Narrow"/>
          <w:sz w:val="22"/>
          <w:szCs w:val="22"/>
        </w:rPr>
        <w:t>é</w:t>
      </w:r>
      <w:r w:rsidRPr="002E1542">
        <w:rPr>
          <w:rFonts w:ascii="Arial Narrow" w:hAnsi="Arial Narrow" w:cs="Arial Narrow"/>
          <w:sz w:val="22"/>
          <w:szCs w:val="22"/>
        </w:rPr>
        <w:t xml:space="preserve"> dlho</w:t>
      </w:r>
      <w:r>
        <w:rPr>
          <w:rFonts w:ascii="Arial Narrow" w:hAnsi="Arial Narrow" w:cs="Arial Narrow"/>
          <w:sz w:val="22"/>
          <w:szCs w:val="22"/>
        </w:rPr>
        <w:t>pisy</w:t>
      </w:r>
      <w:r w:rsidRPr="002E1542">
        <w:rPr>
          <w:rFonts w:ascii="Arial Narrow" w:hAnsi="Arial Narrow" w:cs="Arial Narrow"/>
          <w:sz w:val="22"/>
          <w:szCs w:val="22"/>
        </w:rPr>
        <w:t xml:space="preserve"> a in</w:t>
      </w:r>
      <w:r>
        <w:rPr>
          <w:rFonts w:ascii="Arial Narrow" w:hAnsi="Arial Narrow" w:cs="Arial Narrow"/>
          <w:sz w:val="22"/>
          <w:szCs w:val="22"/>
        </w:rPr>
        <w:t>é</w:t>
      </w:r>
      <w:r w:rsidRPr="002E1542">
        <w:rPr>
          <w:rFonts w:ascii="Arial Narrow" w:hAnsi="Arial Narrow" w:cs="Arial Narrow"/>
          <w:sz w:val="22"/>
          <w:szCs w:val="22"/>
        </w:rPr>
        <w:t xml:space="preserve"> cenn</w:t>
      </w:r>
      <w:r>
        <w:rPr>
          <w:rFonts w:ascii="Arial Narrow" w:hAnsi="Arial Narrow" w:cs="Arial Narrow"/>
          <w:sz w:val="22"/>
          <w:szCs w:val="22"/>
        </w:rPr>
        <w:t>é</w:t>
      </w:r>
      <w:r w:rsidRPr="002E1542">
        <w:rPr>
          <w:rFonts w:ascii="Arial Narrow" w:hAnsi="Arial Narrow" w:cs="Arial Narrow"/>
          <w:sz w:val="22"/>
          <w:szCs w:val="22"/>
        </w:rPr>
        <w:t xml:space="preserve"> papier</w:t>
      </w:r>
      <w:r>
        <w:rPr>
          <w:rFonts w:ascii="Arial Narrow" w:hAnsi="Arial Narrow" w:cs="Arial Narrow"/>
          <w:sz w:val="22"/>
          <w:szCs w:val="22"/>
        </w:rPr>
        <w:t>e:--</w:t>
      </w:r>
    </w:p>
    <w:p w:rsidR="001467F1" w:rsidRPr="002E1542" w:rsidRDefault="001467F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h) Z</w:t>
      </w:r>
      <w:r w:rsidRPr="002E1542">
        <w:rPr>
          <w:rFonts w:ascii="Arial Narrow" w:hAnsi="Arial Narrow" w:cs="Arial Narrow"/>
          <w:sz w:val="22"/>
          <w:szCs w:val="22"/>
        </w:rPr>
        <w:t>lúčen</w:t>
      </w:r>
      <w:r>
        <w:rPr>
          <w:rFonts w:ascii="Arial Narrow" w:hAnsi="Arial Narrow" w:cs="Arial Narrow"/>
          <w:sz w:val="22"/>
          <w:szCs w:val="22"/>
        </w:rPr>
        <w:t>ie</w:t>
      </w:r>
      <w:r w:rsidRPr="002E1542">
        <w:rPr>
          <w:rFonts w:ascii="Arial Narrow" w:hAnsi="Arial Narrow" w:cs="Arial Narrow"/>
          <w:sz w:val="22"/>
          <w:szCs w:val="22"/>
        </w:rPr>
        <w:t>, splynut</w:t>
      </w:r>
      <w:r>
        <w:rPr>
          <w:rFonts w:ascii="Arial Narrow" w:hAnsi="Arial Narrow" w:cs="Arial Narrow"/>
          <w:sz w:val="22"/>
          <w:szCs w:val="22"/>
        </w:rPr>
        <w:t>ie</w:t>
      </w:r>
      <w:r w:rsidRPr="002E1542">
        <w:rPr>
          <w:rFonts w:ascii="Arial Narrow" w:hAnsi="Arial Narrow" w:cs="Arial Narrow"/>
          <w:sz w:val="22"/>
          <w:szCs w:val="22"/>
        </w:rPr>
        <w:t>, rozdelen</w:t>
      </w:r>
      <w:r>
        <w:rPr>
          <w:rFonts w:ascii="Arial Narrow" w:hAnsi="Arial Narrow" w:cs="Arial Narrow"/>
          <w:sz w:val="22"/>
          <w:szCs w:val="22"/>
        </w:rPr>
        <w:t>ie a zmena</w:t>
      </w:r>
      <w:r w:rsidRPr="002E1542">
        <w:rPr>
          <w:rFonts w:ascii="Arial Narrow" w:hAnsi="Arial Narrow" w:cs="Arial Narrow"/>
          <w:sz w:val="22"/>
          <w:szCs w:val="22"/>
        </w:rPr>
        <w:t xml:space="preserve"> p</w:t>
      </w:r>
      <w:r>
        <w:rPr>
          <w:rFonts w:ascii="Arial Narrow" w:hAnsi="Arial Narrow" w:cs="Arial Narrow"/>
          <w:sz w:val="22"/>
          <w:szCs w:val="22"/>
        </w:rPr>
        <w:t>rávnej formy</w:t>
      </w:r>
      <w:r w:rsidRPr="002E1542">
        <w:rPr>
          <w:rFonts w:ascii="Arial Narrow" w:hAnsi="Arial Narrow" w:cs="Arial Narrow"/>
          <w:sz w:val="22"/>
          <w:szCs w:val="22"/>
        </w:rPr>
        <w:t xml:space="preserve"> účtovnej jednotky</w:t>
      </w:r>
      <w:r>
        <w:rPr>
          <w:rFonts w:ascii="Arial Narrow" w:hAnsi="Arial Narrow" w:cs="Arial Narrow"/>
          <w:sz w:val="22"/>
          <w:szCs w:val="22"/>
        </w:rPr>
        <w:t>:--</w:t>
      </w:r>
    </w:p>
    <w:p w:rsidR="001467F1" w:rsidRPr="002E1542" w:rsidRDefault="001467F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i) Mimoriadne</w:t>
      </w:r>
      <w:r w:rsidRPr="002E1542">
        <w:rPr>
          <w:rFonts w:ascii="Arial Narrow" w:hAnsi="Arial Narrow" w:cs="Arial Narrow"/>
          <w:sz w:val="22"/>
          <w:szCs w:val="22"/>
        </w:rPr>
        <w:t xml:space="preserve"> udalosti, ak majú vplyv na h</w:t>
      </w:r>
      <w:r>
        <w:rPr>
          <w:rFonts w:ascii="Arial Narrow" w:hAnsi="Arial Narrow" w:cs="Arial Narrow"/>
          <w:sz w:val="22"/>
          <w:szCs w:val="22"/>
        </w:rPr>
        <w:t>ospodárenie účtovnej jednotky, napr. živelná pohroma:--</w:t>
      </w:r>
    </w:p>
    <w:p w:rsidR="001467F1" w:rsidRPr="002E1542" w:rsidRDefault="001467F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</w:t>
      </w:r>
      <w:r w:rsidRPr="002E1542">
        <w:rPr>
          <w:rFonts w:ascii="Arial Narrow" w:hAnsi="Arial Narrow" w:cs="Arial Narrow"/>
          <w:sz w:val="22"/>
          <w:szCs w:val="22"/>
        </w:rPr>
        <w:t xml:space="preserve"> alebo odobrat</w:t>
      </w:r>
      <w:r>
        <w:rPr>
          <w:rFonts w:ascii="Arial Narrow" w:hAnsi="Arial Narrow" w:cs="Arial Narrow"/>
          <w:sz w:val="22"/>
          <w:szCs w:val="22"/>
        </w:rPr>
        <w:t>ie</w:t>
      </w:r>
      <w:r w:rsidRPr="002E1542">
        <w:rPr>
          <w:rFonts w:ascii="Arial Narrow" w:hAnsi="Arial Narrow" w:cs="Arial Narrow"/>
          <w:sz w:val="22"/>
          <w:szCs w:val="22"/>
        </w:rPr>
        <w:t xml:space="preserve"> licencií alebo iných povolení významných pre činnosť účtovnej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2E1542">
        <w:rPr>
          <w:rFonts w:ascii="Arial Narrow" w:hAnsi="Arial Narrow" w:cs="Arial Narrow"/>
          <w:sz w:val="22"/>
          <w:szCs w:val="22"/>
        </w:rPr>
        <w:t>jednotky</w:t>
      </w:r>
      <w:r>
        <w:rPr>
          <w:rFonts w:ascii="Arial Narrow" w:hAnsi="Arial Narrow" w:cs="Arial Narrow"/>
          <w:sz w:val="22"/>
          <w:szCs w:val="22"/>
        </w:rPr>
        <w:t>:--</w:t>
      </w:r>
    </w:p>
    <w:p w:rsidR="001467F1" w:rsidRDefault="001467F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Pr="002E1542" w:rsidRDefault="001467F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1467F1" w:rsidRDefault="001467F1" w:rsidP="00D319A0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P. </w:t>
      </w:r>
      <w:r>
        <w:rPr>
          <w:rFonts w:ascii="Arial Narrow" w:hAnsi="Arial Narrow" w:cs="Arial Narrow"/>
          <w:b/>
          <w:bCs/>
          <w:sz w:val="22"/>
          <w:szCs w:val="22"/>
        </w:rPr>
        <w:t>Prehľad zmien vlastného imania:</w:t>
      </w:r>
    </w:p>
    <w:p w:rsidR="001467F1" w:rsidRPr="00E55384" w:rsidRDefault="001467F1" w:rsidP="00D319A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Základné imanie zapísané do obchodného registra:</w:t>
      </w:r>
      <w:r>
        <w:rPr>
          <w:rFonts w:ascii="Arial Narrow" w:hAnsi="Arial Narrow" w:cs="Arial Narrow"/>
          <w:sz w:val="22"/>
          <w:szCs w:val="22"/>
        </w:rPr>
        <w:t xml:space="preserve"> 13.278 EUR</w:t>
      </w:r>
    </w:p>
    <w:p w:rsidR="001467F1" w:rsidRDefault="001467F1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Základné imanie nezapísané do obchodného registra:</w:t>
      </w:r>
      <w:r>
        <w:rPr>
          <w:rFonts w:ascii="Arial Narrow" w:hAnsi="Arial Narrow" w:cs="Arial Narrow"/>
          <w:sz w:val="22"/>
          <w:szCs w:val="22"/>
        </w:rPr>
        <w:t>--</w:t>
      </w:r>
    </w:p>
    <w:bookmarkStart w:id="41" w:name="_MON_1389636187"/>
    <w:bookmarkEnd w:id="41"/>
    <w:p w:rsidR="001467F1" w:rsidRPr="002E1542" w:rsidRDefault="001467F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object w:dxaOrig="7771" w:dyaOrig="12792">
          <v:shape id="_x0000_i1059" type="#_x0000_t75" style="width:381pt;height:639.75pt" o:ole="">
            <v:imagedata r:id="rId75" o:title=""/>
          </v:shape>
          <o:OLEObject Type="Embed" ProgID="Excel.Sheet.8" ShapeID="_x0000_i1059" DrawAspect="Content" ObjectID="_1463919662" r:id="rId76"/>
        </w:object>
      </w:r>
    </w:p>
    <w:bookmarkStart w:id="42" w:name="_MON_1389636280"/>
    <w:bookmarkEnd w:id="42"/>
    <w:p w:rsidR="001467F1" w:rsidRPr="002E1542" w:rsidRDefault="001467F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object w:dxaOrig="7593" w:dyaOrig="13575">
          <v:shape id="_x0000_i1060" type="#_x0000_t75" style="width:379.5pt;height:678.75pt" o:ole="">
            <v:imagedata r:id="rId77" o:title=""/>
          </v:shape>
          <o:OLEObject Type="Embed" ProgID="Excel.Sheet.8" ShapeID="_x0000_i1060" DrawAspect="Content" ObjectID="_1463919663" r:id="rId78"/>
        </w:object>
      </w:r>
    </w:p>
    <w:sectPr w:rsidR="001467F1" w:rsidRPr="002E1542" w:rsidSect="00144B68">
      <w:headerReference w:type="default" r:id="rId79"/>
      <w:footerReference w:type="default" r:id="rId80"/>
      <w:headerReference w:type="first" r:id="rId81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467F1" w:rsidRDefault="001467F1">
      <w:r>
        <w:separator/>
      </w:r>
    </w:p>
  </w:endnote>
  <w:endnote w:type="continuationSeparator" w:id="1">
    <w:p w:rsidR="001467F1" w:rsidRDefault="001467F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Segoe UI"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67F1" w:rsidRDefault="001467F1" w:rsidP="006761B2">
    <w:pPr>
      <w:pStyle w:val="Footer"/>
      <w:framePr w:wrap="auto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37</w:t>
    </w:r>
    <w:r>
      <w:rPr>
        <w:rStyle w:val="PageNumber"/>
      </w:rPr>
      <w:fldChar w:fldCharType="end"/>
    </w:r>
  </w:p>
  <w:p w:rsidR="001467F1" w:rsidRDefault="001467F1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467F1" w:rsidRDefault="001467F1">
      <w:r>
        <w:separator/>
      </w:r>
    </w:p>
  </w:footnote>
  <w:footnote w:type="continuationSeparator" w:id="1">
    <w:p w:rsidR="001467F1" w:rsidRDefault="001467F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65"/>
      <w:gridCol w:w="2260"/>
      <w:gridCol w:w="554"/>
      <w:gridCol w:w="320"/>
      <w:gridCol w:w="280"/>
      <w:gridCol w:w="320"/>
      <w:gridCol w:w="320"/>
      <w:gridCol w:w="280"/>
      <w:gridCol w:w="280"/>
      <w:gridCol w:w="280"/>
      <w:gridCol w:w="280"/>
      <w:gridCol w:w="320"/>
      <w:gridCol w:w="280"/>
    </w:tblGrid>
    <w:tr w:rsidR="001467F1" w:rsidRPr="003F477D" w:rsidTr="007F766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1467F1" w:rsidRPr="003F477D" w:rsidRDefault="001467F1" w:rsidP="007F7668">
          <w:pPr>
            <w:rPr>
              <w:color w:val="000000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1467F1" w:rsidRPr="003F477D" w:rsidRDefault="001467F1" w:rsidP="007F7668">
          <w:pPr>
            <w:jc w:val="center"/>
            <w:rPr>
              <w:color w:val="000000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1467F1" w:rsidRPr="003F477D" w:rsidRDefault="001467F1" w:rsidP="007F7668">
          <w:pPr>
            <w:rPr>
              <w:color w:val="000000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467F1" w:rsidRPr="003F477D" w:rsidRDefault="001467F1" w:rsidP="007F7668">
          <w:pPr>
            <w:jc w:val="center"/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467F1" w:rsidRPr="003F477D" w:rsidRDefault="001467F1" w:rsidP="007F7668">
          <w:pPr>
            <w:jc w:val="center"/>
          </w:pPr>
          <w:r>
            <w:rPr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467F1" w:rsidRPr="003F477D" w:rsidRDefault="001467F1" w:rsidP="007F7668">
          <w:pPr>
            <w:jc w:val="center"/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467F1" w:rsidRPr="003F477D" w:rsidRDefault="001467F1" w:rsidP="007F7668">
          <w:pPr>
            <w:jc w:val="center"/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467F1" w:rsidRPr="003F477D" w:rsidRDefault="001467F1" w:rsidP="007F7668">
          <w:pPr>
            <w:jc w:val="center"/>
          </w:pPr>
          <w: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467F1" w:rsidRPr="003F477D" w:rsidRDefault="001467F1" w:rsidP="007F7668">
          <w:pPr>
            <w:jc w:val="center"/>
          </w:pPr>
          <w: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467F1" w:rsidRPr="003F477D" w:rsidRDefault="001467F1" w:rsidP="007F7668">
          <w:pPr>
            <w:jc w:val="center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467F1" w:rsidRPr="003F477D" w:rsidRDefault="001467F1" w:rsidP="007F7668">
          <w:pPr>
            <w:jc w:val="center"/>
          </w:pPr>
          <w: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467F1" w:rsidRPr="003F477D" w:rsidRDefault="001467F1" w:rsidP="007F7668">
          <w:pPr>
            <w:jc w:val="center"/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467F1" w:rsidRPr="003F477D" w:rsidRDefault="001467F1" w:rsidP="007F7668">
          <w:pPr>
            <w:jc w:val="center"/>
          </w:pPr>
          <w:r>
            <w:t>0</w:t>
          </w:r>
        </w:p>
      </w:tc>
    </w:tr>
  </w:tbl>
  <w:p w:rsidR="001467F1" w:rsidRDefault="001467F1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1467F1" w:rsidRPr="003F477D" w:rsidTr="007F766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1467F1" w:rsidRPr="003F477D" w:rsidRDefault="001467F1" w:rsidP="007F7668">
          <w:pPr>
            <w:rPr>
              <w:color w:val="000000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1467F1" w:rsidRPr="003F477D" w:rsidRDefault="001467F1" w:rsidP="007F7668">
          <w:pPr>
            <w:jc w:val="center"/>
            <w:rPr>
              <w:color w:val="000000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1467F1" w:rsidRPr="003F477D" w:rsidRDefault="001467F1" w:rsidP="007F7668">
          <w:pPr>
            <w:rPr>
              <w:color w:val="000000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467F1" w:rsidRPr="003F477D" w:rsidRDefault="001467F1" w:rsidP="007F7668">
          <w:pPr>
            <w:jc w:val="center"/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467F1" w:rsidRPr="003F477D" w:rsidRDefault="001467F1" w:rsidP="007F7668">
          <w:pPr>
            <w:jc w:val="center"/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467F1" w:rsidRPr="003F477D" w:rsidRDefault="001467F1" w:rsidP="007F7668">
          <w:pPr>
            <w:jc w:val="center"/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467F1" w:rsidRPr="003F477D" w:rsidRDefault="001467F1" w:rsidP="007F7668">
          <w:pPr>
            <w:jc w:val="center"/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467F1" w:rsidRPr="003F477D" w:rsidRDefault="001467F1" w:rsidP="007F7668">
          <w:pPr>
            <w:jc w:val="center"/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467F1" w:rsidRPr="003F477D" w:rsidRDefault="001467F1" w:rsidP="007F7668">
          <w:pPr>
            <w:jc w:val="center"/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467F1" w:rsidRPr="003F477D" w:rsidRDefault="001467F1" w:rsidP="007F7668">
          <w:pPr>
            <w:jc w:val="center"/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467F1" w:rsidRPr="003F477D" w:rsidRDefault="001467F1" w:rsidP="007F7668">
          <w:pPr>
            <w:jc w:val="center"/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467F1" w:rsidRPr="003F477D" w:rsidRDefault="001467F1" w:rsidP="007F7668">
          <w:pPr>
            <w:jc w:val="center"/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467F1" w:rsidRPr="003F477D" w:rsidRDefault="001467F1" w:rsidP="007F7668">
          <w:pPr>
            <w:jc w:val="center"/>
          </w:pPr>
          <w:r>
            <w:rPr>
              <w:szCs w:val="22"/>
            </w:rPr>
            <w:t>1</w:t>
          </w:r>
          <w:r w:rsidRPr="003F477D">
            <w:rPr>
              <w:szCs w:val="22"/>
            </w:rPr>
            <w:t> </w:t>
          </w:r>
        </w:p>
      </w:tc>
    </w:tr>
  </w:tbl>
  <w:p w:rsidR="001467F1" w:rsidRPr="003662EE" w:rsidRDefault="001467F1" w:rsidP="003662EE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133C64"/>
    <w:multiLevelType w:val="hybridMultilevel"/>
    <w:tmpl w:val="659C8D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13392C45"/>
    <w:multiLevelType w:val="hybridMultilevel"/>
    <w:tmpl w:val="2D0C73AE"/>
    <w:lvl w:ilvl="0" w:tplc="041B000F">
      <w:start w:val="1"/>
      <w:numFmt w:val="decimal"/>
      <w:lvlText w:val="%1."/>
      <w:lvlJc w:val="left"/>
      <w:pPr>
        <w:ind w:left="9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6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4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1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8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5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2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0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720" w:hanging="180"/>
      </w:pPr>
      <w:rPr>
        <w:rFonts w:cs="Times New Roman"/>
      </w:rPr>
    </w:lvl>
  </w:abstractNum>
  <w:abstractNum w:abstractNumId="2">
    <w:nsid w:val="295A0A5B"/>
    <w:multiLevelType w:val="hybridMultilevel"/>
    <w:tmpl w:val="C6703764"/>
    <w:lvl w:ilvl="0" w:tplc="041B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383E619A"/>
    <w:multiLevelType w:val="hybridMultilevel"/>
    <w:tmpl w:val="7186C554"/>
    <w:lvl w:ilvl="0" w:tplc="A5C0665A">
      <w:start w:val="1"/>
      <w:numFmt w:val="decimal"/>
      <w:lvlText w:val="%1."/>
      <w:lvlJc w:val="left"/>
      <w:pPr>
        <w:ind w:left="720" w:hanging="360"/>
      </w:pPr>
      <w:rPr>
        <w:rFonts w:ascii="Arial Narrow" w:hAnsi="Arial Narrow" w:cs="Times New Roman" w:hint="default"/>
        <w:b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3CF82ED7"/>
    <w:multiLevelType w:val="hybridMultilevel"/>
    <w:tmpl w:val="294CAEE8"/>
    <w:lvl w:ilvl="0" w:tplc="C41ACB62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cs="Times New Roman"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5"/>
  </w:num>
  <w:num w:numId="2">
    <w:abstractNumId w:val="4"/>
  </w:num>
  <w:num w:numId="3">
    <w:abstractNumId w:val="3"/>
  </w:num>
  <w:num w:numId="4">
    <w:abstractNumId w:val="0"/>
  </w:num>
  <w:num w:numId="5">
    <w:abstractNumId w:val="1"/>
  </w:num>
  <w:num w:numId="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82C1D"/>
    <w:rsid w:val="00000C65"/>
    <w:rsid w:val="000104C1"/>
    <w:rsid w:val="00024CC8"/>
    <w:rsid w:val="0002705A"/>
    <w:rsid w:val="0003128F"/>
    <w:rsid w:val="00032496"/>
    <w:rsid w:val="000433E0"/>
    <w:rsid w:val="0004492C"/>
    <w:rsid w:val="00045B2B"/>
    <w:rsid w:val="000538A8"/>
    <w:rsid w:val="00053F45"/>
    <w:rsid w:val="0005650F"/>
    <w:rsid w:val="00070129"/>
    <w:rsid w:val="00070DC9"/>
    <w:rsid w:val="000776B0"/>
    <w:rsid w:val="00080329"/>
    <w:rsid w:val="000854DB"/>
    <w:rsid w:val="00086207"/>
    <w:rsid w:val="00092B45"/>
    <w:rsid w:val="00093B0B"/>
    <w:rsid w:val="000A46AB"/>
    <w:rsid w:val="000B1BA1"/>
    <w:rsid w:val="000B2961"/>
    <w:rsid w:val="000C742D"/>
    <w:rsid w:val="000E0FA5"/>
    <w:rsid w:val="000E4475"/>
    <w:rsid w:val="000E57B5"/>
    <w:rsid w:val="000E7875"/>
    <w:rsid w:val="000F226D"/>
    <w:rsid w:val="000F34D2"/>
    <w:rsid w:val="00105490"/>
    <w:rsid w:val="00111643"/>
    <w:rsid w:val="001148AB"/>
    <w:rsid w:val="00124A2A"/>
    <w:rsid w:val="00142716"/>
    <w:rsid w:val="00144B68"/>
    <w:rsid w:val="00146228"/>
    <w:rsid w:val="001467F1"/>
    <w:rsid w:val="00177499"/>
    <w:rsid w:val="00177E9D"/>
    <w:rsid w:val="00194863"/>
    <w:rsid w:val="001A5D58"/>
    <w:rsid w:val="001A6AA3"/>
    <w:rsid w:val="001A7C0B"/>
    <w:rsid w:val="001B376D"/>
    <w:rsid w:val="001C2D26"/>
    <w:rsid w:val="001E0B1F"/>
    <w:rsid w:val="001F7CCE"/>
    <w:rsid w:val="002100EC"/>
    <w:rsid w:val="002110D7"/>
    <w:rsid w:val="00235630"/>
    <w:rsid w:val="002474D2"/>
    <w:rsid w:val="00254763"/>
    <w:rsid w:val="0026388C"/>
    <w:rsid w:val="00265418"/>
    <w:rsid w:val="00273F1C"/>
    <w:rsid w:val="00281335"/>
    <w:rsid w:val="0028295A"/>
    <w:rsid w:val="00283B09"/>
    <w:rsid w:val="00287F94"/>
    <w:rsid w:val="00292240"/>
    <w:rsid w:val="00293636"/>
    <w:rsid w:val="002A6FB7"/>
    <w:rsid w:val="002A78C8"/>
    <w:rsid w:val="002B2E75"/>
    <w:rsid w:val="002C1869"/>
    <w:rsid w:val="002C1A49"/>
    <w:rsid w:val="002C25D7"/>
    <w:rsid w:val="002D0D47"/>
    <w:rsid w:val="002E1542"/>
    <w:rsid w:val="002E490E"/>
    <w:rsid w:val="002E4A6D"/>
    <w:rsid w:val="002E6607"/>
    <w:rsid w:val="002F23B0"/>
    <w:rsid w:val="00302371"/>
    <w:rsid w:val="003023F7"/>
    <w:rsid w:val="00306684"/>
    <w:rsid w:val="00312CE9"/>
    <w:rsid w:val="00346F61"/>
    <w:rsid w:val="00362212"/>
    <w:rsid w:val="00365AA2"/>
    <w:rsid w:val="003662EE"/>
    <w:rsid w:val="00375B3E"/>
    <w:rsid w:val="00391A1E"/>
    <w:rsid w:val="0039220A"/>
    <w:rsid w:val="003A0900"/>
    <w:rsid w:val="003A6AEF"/>
    <w:rsid w:val="003A6C3C"/>
    <w:rsid w:val="003A73DA"/>
    <w:rsid w:val="003B22E0"/>
    <w:rsid w:val="003C13BE"/>
    <w:rsid w:val="003C20BE"/>
    <w:rsid w:val="003C446C"/>
    <w:rsid w:val="003C4F72"/>
    <w:rsid w:val="003D1B77"/>
    <w:rsid w:val="003D3AF5"/>
    <w:rsid w:val="003D457E"/>
    <w:rsid w:val="003D4DD3"/>
    <w:rsid w:val="003D7959"/>
    <w:rsid w:val="003E330A"/>
    <w:rsid w:val="003E3C41"/>
    <w:rsid w:val="003F477D"/>
    <w:rsid w:val="00400254"/>
    <w:rsid w:val="00406D81"/>
    <w:rsid w:val="00411B4B"/>
    <w:rsid w:val="0041493D"/>
    <w:rsid w:val="00422F4C"/>
    <w:rsid w:val="004233E2"/>
    <w:rsid w:val="004264CD"/>
    <w:rsid w:val="00434A9A"/>
    <w:rsid w:val="0043524D"/>
    <w:rsid w:val="00454AEB"/>
    <w:rsid w:val="00454F2D"/>
    <w:rsid w:val="0045642D"/>
    <w:rsid w:val="00472625"/>
    <w:rsid w:val="00484634"/>
    <w:rsid w:val="00487167"/>
    <w:rsid w:val="00487CB2"/>
    <w:rsid w:val="004A0C7E"/>
    <w:rsid w:val="004A1C62"/>
    <w:rsid w:val="004B13F8"/>
    <w:rsid w:val="004C7D02"/>
    <w:rsid w:val="004D5595"/>
    <w:rsid w:val="004D6D30"/>
    <w:rsid w:val="004E1B81"/>
    <w:rsid w:val="004E2058"/>
    <w:rsid w:val="004E32B6"/>
    <w:rsid w:val="004E422C"/>
    <w:rsid w:val="004E5790"/>
    <w:rsid w:val="005031B8"/>
    <w:rsid w:val="00512000"/>
    <w:rsid w:val="00515273"/>
    <w:rsid w:val="00524E90"/>
    <w:rsid w:val="00526D90"/>
    <w:rsid w:val="00526FB9"/>
    <w:rsid w:val="00527E38"/>
    <w:rsid w:val="00550F87"/>
    <w:rsid w:val="005530DC"/>
    <w:rsid w:val="005622F6"/>
    <w:rsid w:val="00562E0F"/>
    <w:rsid w:val="00573E9F"/>
    <w:rsid w:val="0057641B"/>
    <w:rsid w:val="00581C7C"/>
    <w:rsid w:val="00582C1D"/>
    <w:rsid w:val="00582CFC"/>
    <w:rsid w:val="00582F0F"/>
    <w:rsid w:val="00583357"/>
    <w:rsid w:val="00585033"/>
    <w:rsid w:val="00585C1A"/>
    <w:rsid w:val="005867E7"/>
    <w:rsid w:val="00593B4A"/>
    <w:rsid w:val="0059731E"/>
    <w:rsid w:val="005A5912"/>
    <w:rsid w:val="005A612F"/>
    <w:rsid w:val="005C08D0"/>
    <w:rsid w:val="005D7097"/>
    <w:rsid w:val="005E12D2"/>
    <w:rsid w:val="005E4F88"/>
    <w:rsid w:val="005E6F68"/>
    <w:rsid w:val="005F504F"/>
    <w:rsid w:val="00615C55"/>
    <w:rsid w:val="006308CD"/>
    <w:rsid w:val="00636459"/>
    <w:rsid w:val="00640019"/>
    <w:rsid w:val="00642FD8"/>
    <w:rsid w:val="006450E3"/>
    <w:rsid w:val="00653D8E"/>
    <w:rsid w:val="00661CE7"/>
    <w:rsid w:val="00662779"/>
    <w:rsid w:val="006649FA"/>
    <w:rsid w:val="00671EEA"/>
    <w:rsid w:val="006761B2"/>
    <w:rsid w:val="006767A9"/>
    <w:rsid w:val="00684E4D"/>
    <w:rsid w:val="00697203"/>
    <w:rsid w:val="006A00C7"/>
    <w:rsid w:val="006A0CA6"/>
    <w:rsid w:val="006B69FE"/>
    <w:rsid w:val="006D2872"/>
    <w:rsid w:val="006D7398"/>
    <w:rsid w:val="006F5596"/>
    <w:rsid w:val="006F59D9"/>
    <w:rsid w:val="006F5A49"/>
    <w:rsid w:val="00701C3B"/>
    <w:rsid w:val="00704DF2"/>
    <w:rsid w:val="0070649A"/>
    <w:rsid w:val="007139BF"/>
    <w:rsid w:val="00733A07"/>
    <w:rsid w:val="00735D6A"/>
    <w:rsid w:val="00741A9D"/>
    <w:rsid w:val="00742ACD"/>
    <w:rsid w:val="007475DC"/>
    <w:rsid w:val="0075132C"/>
    <w:rsid w:val="0075484E"/>
    <w:rsid w:val="00755E77"/>
    <w:rsid w:val="007561E8"/>
    <w:rsid w:val="00765128"/>
    <w:rsid w:val="00765B25"/>
    <w:rsid w:val="00771D0D"/>
    <w:rsid w:val="007728FB"/>
    <w:rsid w:val="007753B9"/>
    <w:rsid w:val="00783C9E"/>
    <w:rsid w:val="007A17D1"/>
    <w:rsid w:val="007A6BEE"/>
    <w:rsid w:val="007C40F2"/>
    <w:rsid w:val="007D50DA"/>
    <w:rsid w:val="007E3EEF"/>
    <w:rsid w:val="007E4948"/>
    <w:rsid w:val="007E7210"/>
    <w:rsid w:val="007F523F"/>
    <w:rsid w:val="007F7668"/>
    <w:rsid w:val="008119BF"/>
    <w:rsid w:val="00815AE4"/>
    <w:rsid w:val="00832FF0"/>
    <w:rsid w:val="00833289"/>
    <w:rsid w:val="0084070B"/>
    <w:rsid w:val="00861401"/>
    <w:rsid w:val="00861803"/>
    <w:rsid w:val="0087683A"/>
    <w:rsid w:val="00884A8C"/>
    <w:rsid w:val="00890711"/>
    <w:rsid w:val="008A1671"/>
    <w:rsid w:val="008A3B52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047A"/>
    <w:rsid w:val="008F7BD4"/>
    <w:rsid w:val="00900DBE"/>
    <w:rsid w:val="009238B5"/>
    <w:rsid w:val="00925C6F"/>
    <w:rsid w:val="00936131"/>
    <w:rsid w:val="00940C7E"/>
    <w:rsid w:val="0095296D"/>
    <w:rsid w:val="00952C06"/>
    <w:rsid w:val="0095638F"/>
    <w:rsid w:val="00965D42"/>
    <w:rsid w:val="00967EF0"/>
    <w:rsid w:val="00971DB4"/>
    <w:rsid w:val="00990840"/>
    <w:rsid w:val="00996554"/>
    <w:rsid w:val="009965DA"/>
    <w:rsid w:val="009A06CA"/>
    <w:rsid w:val="009A5BAB"/>
    <w:rsid w:val="009B00AB"/>
    <w:rsid w:val="009B124D"/>
    <w:rsid w:val="009C2162"/>
    <w:rsid w:val="009C49BF"/>
    <w:rsid w:val="009F04E7"/>
    <w:rsid w:val="009F65FA"/>
    <w:rsid w:val="009F6DA7"/>
    <w:rsid w:val="009F6F20"/>
    <w:rsid w:val="00A02379"/>
    <w:rsid w:val="00A03997"/>
    <w:rsid w:val="00A068D1"/>
    <w:rsid w:val="00A06EA9"/>
    <w:rsid w:val="00A16C95"/>
    <w:rsid w:val="00A26876"/>
    <w:rsid w:val="00A3246D"/>
    <w:rsid w:val="00A35F64"/>
    <w:rsid w:val="00A409D6"/>
    <w:rsid w:val="00A44AAE"/>
    <w:rsid w:val="00A53820"/>
    <w:rsid w:val="00A53BDC"/>
    <w:rsid w:val="00A63B92"/>
    <w:rsid w:val="00A649E0"/>
    <w:rsid w:val="00A678A6"/>
    <w:rsid w:val="00A82457"/>
    <w:rsid w:val="00A84C9F"/>
    <w:rsid w:val="00A9024B"/>
    <w:rsid w:val="00A97FED"/>
    <w:rsid w:val="00AA0570"/>
    <w:rsid w:val="00AA2BED"/>
    <w:rsid w:val="00AA44FB"/>
    <w:rsid w:val="00AA70A4"/>
    <w:rsid w:val="00AB484F"/>
    <w:rsid w:val="00AB5C1F"/>
    <w:rsid w:val="00AC5487"/>
    <w:rsid w:val="00AC7B45"/>
    <w:rsid w:val="00AE433D"/>
    <w:rsid w:val="00AF0C89"/>
    <w:rsid w:val="00B23F82"/>
    <w:rsid w:val="00B42CB5"/>
    <w:rsid w:val="00B46883"/>
    <w:rsid w:val="00B53B34"/>
    <w:rsid w:val="00B5432A"/>
    <w:rsid w:val="00B66313"/>
    <w:rsid w:val="00B811C0"/>
    <w:rsid w:val="00B82176"/>
    <w:rsid w:val="00BC3432"/>
    <w:rsid w:val="00BC3D4A"/>
    <w:rsid w:val="00BD3695"/>
    <w:rsid w:val="00BD55A8"/>
    <w:rsid w:val="00BD74DD"/>
    <w:rsid w:val="00BF1944"/>
    <w:rsid w:val="00BF51A4"/>
    <w:rsid w:val="00C035C7"/>
    <w:rsid w:val="00C1424F"/>
    <w:rsid w:val="00C15E63"/>
    <w:rsid w:val="00C16DEA"/>
    <w:rsid w:val="00C33345"/>
    <w:rsid w:val="00C35254"/>
    <w:rsid w:val="00C42CE5"/>
    <w:rsid w:val="00C47EB8"/>
    <w:rsid w:val="00C5163D"/>
    <w:rsid w:val="00C57038"/>
    <w:rsid w:val="00C61C50"/>
    <w:rsid w:val="00C7116C"/>
    <w:rsid w:val="00C744C7"/>
    <w:rsid w:val="00C80FCD"/>
    <w:rsid w:val="00CA159D"/>
    <w:rsid w:val="00CA3CCA"/>
    <w:rsid w:val="00CB4CA7"/>
    <w:rsid w:val="00CD2EA4"/>
    <w:rsid w:val="00CD5BB1"/>
    <w:rsid w:val="00CD72C2"/>
    <w:rsid w:val="00CE47B4"/>
    <w:rsid w:val="00CF03BA"/>
    <w:rsid w:val="00CF092E"/>
    <w:rsid w:val="00D0668F"/>
    <w:rsid w:val="00D11417"/>
    <w:rsid w:val="00D237A3"/>
    <w:rsid w:val="00D30A19"/>
    <w:rsid w:val="00D319A0"/>
    <w:rsid w:val="00D404F7"/>
    <w:rsid w:val="00D45112"/>
    <w:rsid w:val="00D47EBF"/>
    <w:rsid w:val="00D65F08"/>
    <w:rsid w:val="00D97CDB"/>
    <w:rsid w:val="00DA0C01"/>
    <w:rsid w:val="00DA1265"/>
    <w:rsid w:val="00DA33E6"/>
    <w:rsid w:val="00DA68AA"/>
    <w:rsid w:val="00DB00DC"/>
    <w:rsid w:val="00DC77A2"/>
    <w:rsid w:val="00DD45F0"/>
    <w:rsid w:val="00DD6176"/>
    <w:rsid w:val="00DD6CE5"/>
    <w:rsid w:val="00DE00F7"/>
    <w:rsid w:val="00DE4D02"/>
    <w:rsid w:val="00DF0BC8"/>
    <w:rsid w:val="00E139D0"/>
    <w:rsid w:val="00E247AD"/>
    <w:rsid w:val="00E30EE5"/>
    <w:rsid w:val="00E34E4B"/>
    <w:rsid w:val="00E362B6"/>
    <w:rsid w:val="00E40050"/>
    <w:rsid w:val="00E44945"/>
    <w:rsid w:val="00E508B2"/>
    <w:rsid w:val="00E510C6"/>
    <w:rsid w:val="00E55384"/>
    <w:rsid w:val="00E55B3B"/>
    <w:rsid w:val="00E6025D"/>
    <w:rsid w:val="00E61ACE"/>
    <w:rsid w:val="00E62ABF"/>
    <w:rsid w:val="00E70599"/>
    <w:rsid w:val="00E72E71"/>
    <w:rsid w:val="00E83815"/>
    <w:rsid w:val="00E90529"/>
    <w:rsid w:val="00EA17DC"/>
    <w:rsid w:val="00ED7779"/>
    <w:rsid w:val="00EE6BCF"/>
    <w:rsid w:val="00EF6214"/>
    <w:rsid w:val="00F1419E"/>
    <w:rsid w:val="00F14949"/>
    <w:rsid w:val="00F15A2F"/>
    <w:rsid w:val="00F210A0"/>
    <w:rsid w:val="00F22EFC"/>
    <w:rsid w:val="00F26D58"/>
    <w:rsid w:val="00F45973"/>
    <w:rsid w:val="00F57983"/>
    <w:rsid w:val="00F61356"/>
    <w:rsid w:val="00F616AF"/>
    <w:rsid w:val="00F75886"/>
    <w:rsid w:val="00F75B40"/>
    <w:rsid w:val="00F82459"/>
    <w:rsid w:val="00F83213"/>
    <w:rsid w:val="00F920DE"/>
    <w:rsid w:val="00F921B1"/>
    <w:rsid w:val="00FA0504"/>
    <w:rsid w:val="00FB2D5F"/>
    <w:rsid w:val="00FB7889"/>
    <w:rsid w:val="00FC37FF"/>
    <w:rsid w:val="00FC46F2"/>
    <w:rsid w:val="00FC4DDD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uiPriority w:val="99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B42CB5"/>
    <w:rPr>
      <w:rFonts w:cs="Times New Roman"/>
      <w:b/>
      <w:kern w:val="32"/>
      <w:sz w:val="24"/>
      <w:lang w:val="sk-SK" w:eastAsia="sk-SK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B42CB5"/>
    <w:rPr>
      <w:rFonts w:ascii="Cambria" w:hAnsi="Cambria" w:cs="Times New Roman"/>
      <w:b/>
      <w:i/>
      <w:sz w:val="28"/>
    </w:rPr>
  </w:style>
  <w:style w:type="paragraph" w:customStyle="1" w:styleId="Zkladntext">
    <w:name w:val="Základní text"/>
    <w:uiPriority w:val="99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uiPriority w:val="99"/>
    <w:semiHidden/>
    <w:rsid w:val="00DD6176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B42CB5"/>
    <w:rPr>
      <w:rFonts w:cs="Times New Roman"/>
      <w:sz w:val="20"/>
    </w:rPr>
  </w:style>
  <w:style w:type="character" w:styleId="FootnoteReference">
    <w:name w:val="footnote reference"/>
    <w:basedOn w:val="DefaultParagraphFont"/>
    <w:uiPriority w:val="99"/>
    <w:semiHidden/>
    <w:rsid w:val="00DD6176"/>
    <w:rPr>
      <w:rFonts w:cs="Times New Roman"/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B42CB5"/>
    <w:rPr>
      <w:rFonts w:cs="Times New Roman"/>
      <w:sz w:val="24"/>
    </w:rPr>
  </w:style>
  <w:style w:type="character" w:styleId="PageNumber">
    <w:name w:val="page number"/>
    <w:basedOn w:val="DefaultParagraphFont"/>
    <w:uiPriority w:val="99"/>
    <w:rsid w:val="006761B2"/>
    <w:rPr>
      <w:rFonts w:cs="Times New Roman"/>
    </w:rPr>
  </w:style>
  <w:style w:type="table" w:styleId="TableGrid">
    <w:name w:val="Table Grid"/>
    <w:basedOn w:val="TableNormal"/>
    <w:uiPriority w:val="99"/>
    <w:rsid w:val="003B22E0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A84C9F"/>
    <w:rPr>
      <w:rFonts w:ascii="Arial Narrow" w:hAnsi="Arial Narrow" w:cs="Times New Roman"/>
      <w:b/>
      <w:kern w:val="28"/>
      <w:sz w:val="32"/>
      <w:lang w:val="sk-SK"/>
    </w:rPr>
  </w:style>
  <w:style w:type="paragraph" w:customStyle="1" w:styleId="TopHeader">
    <w:name w:val="Top Header"/>
    <w:basedOn w:val="Normal"/>
    <w:uiPriority w:val="99"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uiPriority w:val="99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3C13BE"/>
    <w:rPr>
      <w:rFonts w:cs="Times New Roman"/>
      <w:sz w:val="24"/>
      <w:lang w:val="sk-SK" w:eastAsia="sk-SK"/>
    </w:rPr>
  </w:style>
  <w:style w:type="paragraph" w:styleId="ListParagraph">
    <w:name w:val="List Paragraph"/>
    <w:basedOn w:val="Normal"/>
    <w:uiPriority w:val="99"/>
    <w:qFormat/>
    <w:rsid w:val="00A53BDC"/>
    <w:pPr>
      <w:ind w:left="720"/>
      <w:contextualSpacing/>
    </w:pPr>
  </w:style>
  <w:style w:type="paragraph" w:styleId="NormalWeb">
    <w:name w:val="Normal (Web)"/>
    <w:basedOn w:val="Normal"/>
    <w:uiPriority w:val="99"/>
    <w:rsid w:val="000776B0"/>
    <w:pPr>
      <w:spacing w:before="100" w:beforeAutospacing="1" w:after="100" w:afterAutospacing="1"/>
    </w:pPr>
  </w:style>
  <w:style w:type="paragraph" w:styleId="BalloonText">
    <w:name w:val="Balloon Text"/>
    <w:basedOn w:val="Normal"/>
    <w:link w:val="BalloonTextChar"/>
    <w:uiPriority w:val="99"/>
    <w:rsid w:val="009B00AB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locked/>
    <w:rsid w:val="009B00A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0943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43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43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43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43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43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43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43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43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43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43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43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43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43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43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43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43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43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43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43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43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43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43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43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43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43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43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43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43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43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43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43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43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43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43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43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43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43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43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43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43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43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43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43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43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43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43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43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43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43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43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43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emf"/><Relationship Id="rId18" Type="http://schemas.openxmlformats.org/officeDocument/2006/relationships/oleObject" Target="embeddings/oleObject6.bin"/><Relationship Id="rId26" Type="http://schemas.openxmlformats.org/officeDocument/2006/relationships/oleObject" Target="embeddings/oleObject10.bin"/><Relationship Id="rId39" Type="http://schemas.openxmlformats.org/officeDocument/2006/relationships/image" Target="media/image17.emf"/><Relationship Id="rId21" Type="http://schemas.openxmlformats.org/officeDocument/2006/relationships/image" Target="media/image8.emf"/><Relationship Id="rId34" Type="http://schemas.openxmlformats.org/officeDocument/2006/relationships/oleObject" Target="embeddings/oleObject14.bin"/><Relationship Id="rId42" Type="http://schemas.openxmlformats.org/officeDocument/2006/relationships/oleObject" Target="embeddings/oleObject18.bin"/><Relationship Id="rId47" Type="http://schemas.openxmlformats.org/officeDocument/2006/relationships/image" Target="media/image21.emf"/><Relationship Id="rId50" Type="http://schemas.openxmlformats.org/officeDocument/2006/relationships/oleObject" Target="embeddings/oleObject22.bin"/><Relationship Id="rId55" Type="http://schemas.openxmlformats.org/officeDocument/2006/relationships/image" Target="media/image25.emf"/><Relationship Id="rId63" Type="http://schemas.openxmlformats.org/officeDocument/2006/relationships/image" Target="media/image29.emf"/><Relationship Id="rId68" Type="http://schemas.openxmlformats.org/officeDocument/2006/relationships/oleObject" Target="embeddings/oleObject31.bin"/><Relationship Id="rId76" Type="http://schemas.openxmlformats.org/officeDocument/2006/relationships/oleObject" Target="embeddings/oleObject35.bin"/><Relationship Id="rId7" Type="http://schemas.openxmlformats.org/officeDocument/2006/relationships/image" Target="media/image1.emf"/><Relationship Id="rId71" Type="http://schemas.openxmlformats.org/officeDocument/2006/relationships/image" Target="media/image33.emf"/><Relationship Id="rId2" Type="http://schemas.openxmlformats.org/officeDocument/2006/relationships/styles" Target="styles.xml"/><Relationship Id="rId16" Type="http://schemas.openxmlformats.org/officeDocument/2006/relationships/oleObject" Target="embeddings/oleObject5.bin"/><Relationship Id="rId29" Type="http://schemas.openxmlformats.org/officeDocument/2006/relationships/image" Target="media/image12.emf"/><Relationship Id="rId11" Type="http://schemas.openxmlformats.org/officeDocument/2006/relationships/image" Target="media/image3.emf"/><Relationship Id="rId24" Type="http://schemas.openxmlformats.org/officeDocument/2006/relationships/oleObject" Target="embeddings/oleObject9.bin"/><Relationship Id="rId32" Type="http://schemas.openxmlformats.org/officeDocument/2006/relationships/oleObject" Target="embeddings/oleObject13.bin"/><Relationship Id="rId37" Type="http://schemas.openxmlformats.org/officeDocument/2006/relationships/image" Target="media/image16.emf"/><Relationship Id="rId40" Type="http://schemas.openxmlformats.org/officeDocument/2006/relationships/oleObject" Target="embeddings/oleObject17.bin"/><Relationship Id="rId45" Type="http://schemas.openxmlformats.org/officeDocument/2006/relationships/image" Target="media/image20.emf"/><Relationship Id="rId53" Type="http://schemas.openxmlformats.org/officeDocument/2006/relationships/image" Target="media/image24.emf"/><Relationship Id="rId58" Type="http://schemas.openxmlformats.org/officeDocument/2006/relationships/oleObject" Target="embeddings/oleObject26.bin"/><Relationship Id="rId66" Type="http://schemas.openxmlformats.org/officeDocument/2006/relationships/oleObject" Target="embeddings/oleObject30.bin"/><Relationship Id="rId74" Type="http://schemas.openxmlformats.org/officeDocument/2006/relationships/oleObject" Target="embeddings/oleObject34.bin"/><Relationship Id="rId79" Type="http://schemas.openxmlformats.org/officeDocument/2006/relationships/header" Target="header1.xml"/><Relationship Id="rId5" Type="http://schemas.openxmlformats.org/officeDocument/2006/relationships/footnotes" Target="footnotes.xml"/><Relationship Id="rId61" Type="http://schemas.openxmlformats.org/officeDocument/2006/relationships/image" Target="media/image28.emf"/><Relationship Id="rId82" Type="http://schemas.openxmlformats.org/officeDocument/2006/relationships/fontTable" Target="fontTable.xml"/><Relationship Id="rId10" Type="http://schemas.openxmlformats.org/officeDocument/2006/relationships/oleObject" Target="embeddings/oleObject2.bin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4" Type="http://schemas.openxmlformats.org/officeDocument/2006/relationships/oleObject" Target="embeddings/oleObject19.bin"/><Relationship Id="rId52" Type="http://schemas.openxmlformats.org/officeDocument/2006/relationships/oleObject" Target="embeddings/oleObject23.bin"/><Relationship Id="rId60" Type="http://schemas.openxmlformats.org/officeDocument/2006/relationships/oleObject" Target="embeddings/oleObject27.bin"/><Relationship Id="rId65" Type="http://schemas.openxmlformats.org/officeDocument/2006/relationships/image" Target="media/image30.emf"/><Relationship Id="rId73" Type="http://schemas.openxmlformats.org/officeDocument/2006/relationships/image" Target="media/image34.emf"/><Relationship Id="rId78" Type="http://schemas.openxmlformats.org/officeDocument/2006/relationships/oleObject" Target="embeddings/oleObject36.bin"/><Relationship Id="rId81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oleObject4.bin"/><Relationship Id="rId22" Type="http://schemas.openxmlformats.org/officeDocument/2006/relationships/oleObject" Target="embeddings/oleObject8.bin"/><Relationship Id="rId27" Type="http://schemas.openxmlformats.org/officeDocument/2006/relationships/image" Target="media/image11.emf"/><Relationship Id="rId30" Type="http://schemas.openxmlformats.org/officeDocument/2006/relationships/oleObject" Target="embeddings/oleObject12.bin"/><Relationship Id="rId35" Type="http://schemas.openxmlformats.org/officeDocument/2006/relationships/image" Target="media/image15.emf"/><Relationship Id="rId43" Type="http://schemas.openxmlformats.org/officeDocument/2006/relationships/image" Target="media/image19.emf"/><Relationship Id="rId48" Type="http://schemas.openxmlformats.org/officeDocument/2006/relationships/oleObject" Target="embeddings/oleObject21.bin"/><Relationship Id="rId56" Type="http://schemas.openxmlformats.org/officeDocument/2006/relationships/oleObject" Target="embeddings/oleObject25.bin"/><Relationship Id="rId64" Type="http://schemas.openxmlformats.org/officeDocument/2006/relationships/oleObject" Target="embeddings/oleObject29.bin"/><Relationship Id="rId69" Type="http://schemas.openxmlformats.org/officeDocument/2006/relationships/image" Target="media/image32.emf"/><Relationship Id="rId77" Type="http://schemas.openxmlformats.org/officeDocument/2006/relationships/image" Target="media/image36.emf"/><Relationship Id="rId8" Type="http://schemas.openxmlformats.org/officeDocument/2006/relationships/oleObject" Target="embeddings/oleObject1.bin"/><Relationship Id="rId51" Type="http://schemas.openxmlformats.org/officeDocument/2006/relationships/image" Target="media/image23.emf"/><Relationship Id="rId72" Type="http://schemas.openxmlformats.org/officeDocument/2006/relationships/oleObject" Target="embeddings/oleObject33.bin"/><Relationship Id="rId80" Type="http://schemas.openxmlformats.org/officeDocument/2006/relationships/footer" Target="footer1.xml"/><Relationship Id="rId3" Type="http://schemas.openxmlformats.org/officeDocument/2006/relationships/settings" Target="settings.xml"/><Relationship Id="rId12" Type="http://schemas.openxmlformats.org/officeDocument/2006/relationships/oleObject" Target="embeddings/oleObject3.bin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oleObject" Target="embeddings/oleObject16.bin"/><Relationship Id="rId46" Type="http://schemas.openxmlformats.org/officeDocument/2006/relationships/oleObject" Target="embeddings/oleObject20.bin"/><Relationship Id="rId59" Type="http://schemas.openxmlformats.org/officeDocument/2006/relationships/image" Target="media/image27.emf"/><Relationship Id="rId67" Type="http://schemas.openxmlformats.org/officeDocument/2006/relationships/image" Target="media/image31.emf"/><Relationship Id="rId20" Type="http://schemas.openxmlformats.org/officeDocument/2006/relationships/oleObject" Target="embeddings/oleObject7.bin"/><Relationship Id="rId41" Type="http://schemas.openxmlformats.org/officeDocument/2006/relationships/image" Target="media/image18.emf"/><Relationship Id="rId54" Type="http://schemas.openxmlformats.org/officeDocument/2006/relationships/oleObject" Target="embeddings/oleObject24.bin"/><Relationship Id="rId62" Type="http://schemas.openxmlformats.org/officeDocument/2006/relationships/oleObject" Target="embeddings/oleObject28.bin"/><Relationship Id="rId70" Type="http://schemas.openxmlformats.org/officeDocument/2006/relationships/oleObject" Target="embeddings/oleObject32.bin"/><Relationship Id="rId75" Type="http://schemas.openxmlformats.org/officeDocument/2006/relationships/image" Target="media/image35.emf"/><Relationship Id="rId83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oleObject" Target="embeddings/oleObject11.bin"/><Relationship Id="rId36" Type="http://schemas.openxmlformats.org/officeDocument/2006/relationships/oleObject" Target="embeddings/oleObject15.bin"/><Relationship Id="rId49" Type="http://schemas.openxmlformats.org/officeDocument/2006/relationships/image" Target="media/image22.emf"/><Relationship Id="rId57" Type="http://schemas.openxmlformats.org/officeDocument/2006/relationships/image" Target="media/image26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306</TotalTime>
  <Pages>37</Pages>
  <Words>4562</Words>
  <Characters>26008</Characters>
  <Application>Microsoft Office Outlook</Application>
  <DocSecurity>0</DocSecurity>
  <Lines>0</Lines>
  <Paragraphs>0</Paragraphs>
  <ScaleCrop>false</ScaleCrop>
  <Company>MF-SR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dc:description/>
  <cp:lastModifiedBy>DubecPC</cp:lastModifiedBy>
  <cp:revision>30</cp:revision>
  <cp:lastPrinted>2014-01-28T14:05:00Z</cp:lastPrinted>
  <dcterms:created xsi:type="dcterms:W3CDTF">2014-06-10T08:23:00Z</dcterms:created>
  <dcterms:modified xsi:type="dcterms:W3CDTF">2014-06-10T13:33:00Z</dcterms:modified>
</cp:coreProperties>
</file>