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92" w:rsidRDefault="00486292"/>
    <w:p w:rsidR="00486292" w:rsidRDefault="00486292"/>
    <w:p w:rsidR="00486292" w:rsidRPr="003A4229" w:rsidRDefault="00486292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486292" w:rsidRDefault="00486292" w:rsidP="00F55819"/>
    <w:p w:rsidR="00486292" w:rsidRDefault="00486292" w:rsidP="00F55819">
      <w:pPr>
        <w:spacing w:after="0"/>
      </w:pPr>
      <w:r>
        <w:t xml:space="preserve">          Oznamujeme Vám, </w:t>
      </w:r>
    </w:p>
    <w:p w:rsidR="00486292" w:rsidRDefault="00486292" w:rsidP="00F55819">
      <w:pPr>
        <w:spacing w:after="0"/>
      </w:pPr>
      <w:r>
        <w:t xml:space="preserve">          že za účtovnú jednotku:  </w:t>
      </w:r>
    </w:p>
    <w:p w:rsidR="00486292" w:rsidRDefault="00486292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IZOLPLAST, s.r.o,</w:t>
      </w:r>
    </w:p>
    <w:p w:rsidR="00486292" w:rsidRDefault="00486292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Baltická 7,</w:t>
      </w:r>
      <w:r w:rsidRPr="00D37100">
        <w:t xml:space="preserve"> </w:t>
      </w:r>
      <w:r>
        <w:t xml:space="preserve">Košice 040 12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DIČ:2020049284</w:t>
      </w:r>
    </w:p>
    <w:p w:rsidR="00486292" w:rsidRPr="003A4229" w:rsidRDefault="00486292" w:rsidP="003A4229">
      <w:pPr>
        <w:spacing w:after="0"/>
        <w:ind w:left="3540" w:firstLine="708"/>
      </w:pPr>
      <w:r w:rsidRPr="003A4229">
        <w:t>IČO:</w:t>
      </w:r>
      <w:r>
        <w:t>36217905</w:t>
      </w:r>
    </w:p>
    <w:p w:rsidR="00486292" w:rsidRDefault="00486292" w:rsidP="00F55819">
      <w:pPr>
        <w:spacing w:after="0"/>
        <w:rPr>
          <w:b/>
        </w:rPr>
      </w:pPr>
    </w:p>
    <w:p w:rsidR="00486292" w:rsidRDefault="00486292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486292" w:rsidRPr="00F55819" w:rsidRDefault="00486292" w:rsidP="00F55819">
      <w:pPr>
        <w:spacing w:after="0"/>
      </w:pPr>
    </w:p>
    <w:p w:rsidR="00486292" w:rsidRDefault="00486292" w:rsidP="00F55819">
      <w:pPr>
        <w:spacing w:after="0"/>
      </w:pPr>
      <w:r>
        <w:t xml:space="preserve">         bola valným zhromaždením </w:t>
      </w:r>
    </w:p>
    <w:p w:rsidR="00486292" w:rsidRDefault="00486292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486292" w:rsidRDefault="00486292" w:rsidP="00F55819">
      <w:pPr>
        <w:spacing w:after="0"/>
      </w:pPr>
    </w:p>
    <w:p w:rsidR="00486292" w:rsidRDefault="00486292"/>
    <w:p w:rsidR="00486292" w:rsidRDefault="00486292"/>
    <w:p w:rsidR="00486292" w:rsidRDefault="00486292"/>
    <w:p w:rsidR="00486292" w:rsidRPr="00523360" w:rsidRDefault="00486292"/>
    <w:p w:rsidR="00486292" w:rsidRDefault="00486292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86292" w:rsidRDefault="00486292" w:rsidP="00523360">
      <w:pPr>
        <w:spacing w:after="0"/>
        <w:rPr>
          <w:b/>
        </w:rPr>
      </w:pPr>
    </w:p>
    <w:p w:rsidR="00486292" w:rsidRDefault="00486292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86292" w:rsidRPr="00523360" w:rsidRDefault="00486292">
      <w:pPr>
        <w:rPr>
          <w:b/>
        </w:rPr>
      </w:pPr>
      <w:r>
        <w:rPr>
          <w:b/>
        </w:rPr>
        <w:t xml:space="preserve">                                </w:t>
      </w:r>
    </w:p>
    <w:p w:rsidR="00486292" w:rsidRDefault="00486292"/>
    <w:p w:rsidR="00486292" w:rsidRDefault="00486292"/>
    <w:p w:rsidR="00486292" w:rsidRDefault="00486292"/>
    <w:p w:rsidR="00486292" w:rsidRDefault="00486292"/>
    <w:p w:rsidR="00486292" w:rsidRDefault="00486292"/>
    <w:p w:rsidR="00486292" w:rsidRDefault="00486292"/>
    <w:p w:rsidR="00486292" w:rsidRDefault="00486292"/>
    <w:p w:rsidR="00486292" w:rsidRPr="00C66404" w:rsidRDefault="00486292"/>
    <w:sectPr w:rsidR="00486292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73CF2"/>
    <w:rsid w:val="00101155"/>
    <w:rsid w:val="00113323"/>
    <w:rsid w:val="0012225E"/>
    <w:rsid w:val="00135E53"/>
    <w:rsid w:val="00143D33"/>
    <w:rsid w:val="00156180"/>
    <w:rsid w:val="001B6590"/>
    <w:rsid w:val="001C7FC4"/>
    <w:rsid w:val="001F5386"/>
    <w:rsid w:val="00201374"/>
    <w:rsid w:val="00207367"/>
    <w:rsid w:val="00233BB4"/>
    <w:rsid w:val="00241792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A4229"/>
    <w:rsid w:val="003D3C2D"/>
    <w:rsid w:val="00415332"/>
    <w:rsid w:val="00421BA9"/>
    <w:rsid w:val="00486292"/>
    <w:rsid w:val="004874C5"/>
    <w:rsid w:val="00490F18"/>
    <w:rsid w:val="004D4175"/>
    <w:rsid w:val="004F019C"/>
    <w:rsid w:val="004F55E4"/>
    <w:rsid w:val="00523360"/>
    <w:rsid w:val="00544A4B"/>
    <w:rsid w:val="00580C46"/>
    <w:rsid w:val="00593C2A"/>
    <w:rsid w:val="005B7645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427F7"/>
    <w:rsid w:val="008B3F55"/>
    <w:rsid w:val="00922A9D"/>
    <w:rsid w:val="009247E5"/>
    <w:rsid w:val="0095667F"/>
    <w:rsid w:val="009C3670"/>
    <w:rsid w:val="009C42D8"/>
    <w:rsid w:val="00A2653C"/>
    <w:rsid w:val="00A30042"/>
    <w:rsid w:val="00AB6624"/>
    <w:rsid w:val="00AC4DDD"/>
    <w:rsid w:val="00AD1E40"/>
    <w:rsid w:val="00AF41AA"/>
    <w:rsid w:val="00AF5CF3"/>
    <w:rsid w:val="00B16B47"/>
    <w:rsid w:val="00B41715"/>
    <w:rsid w:val="00B60041"/>
    <w:rsid w:val="00B91DB5"/>
    <w:rsid w:val="00BA1A42"/>
    <w:rsid w:val="00BC5ED1"/>
    <w:rsid w:val="00BD1BCB"/>
    <w:rsid w:val="00BD643F"/>
    <w:rsid w:val="00C66404"/>
    <w:rsid w:val="00C934D9"/>
    <w:rsid w:val="00D0699C"/>
    <w:rsid w:val="00D12D5C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7270"/>
    <w:rsid w:val="00E019D7"/>
    <w:rsid w:val="00E32255"/>
    <w:rsid w:val="00E40199"/>
    <w:rsid w:val="00E44DFA"/>
    <w:rsid w:val="00E82AD1"/>
    <w:rsid w:val="00E8600E"/>
    <w:rsid w:val="00E928EE"/>
    <w:rsid w:val="00E95FA2"/>
    <w:rsid w:val="00F115B9"/>
    <w:rsid w:val="00F22D9C"/>
    <w:rsid w:val="00F55819"/>
    <w:rsid w:val="00FC0424"/>
    <w:rsid w:val="00FC2974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88</Words>
  <Characters>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26</cp:revision>
  <cp:lastPrinted>2014-06-26T07:44:00Z</cp:lastPrinted>
  <dcterms:created xsi:type="dcterms:W3CDTF">2014-06-23T09:42:00Z</dcterms:created>
  <dcterms:modified xsi:type="dcterms:W3CDTF">2014-06-27T06:13:00Z</dcterms:modified>
</cp:coreProperties>
</file>