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76" w:rsidRDefault="00DF5376"/>
    <w:p w:rsidR="00DF5376" w:rsidRDefault="00DF5376"/>
    <w:p w:rsidR="00DF5376" w:rsidRPr="003A4229" w:rsidRDefault="00DF5376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DF5376" w:rsidRDefault="00DF5376" w:rsidP="00F55819"/>
    <w:p w:rsidR="00DF5376" w:rsidRDefault="00DF5376" w:rsidP="00F55819">
      <w:pPr>
        <w:spacing w:after="0"/>
      </w:pPr>
      <w:r>
        <w:t xml:space="preserve">          Oznamujeme Vám, </w:t>
      </w:r>
    </w:p>
    <w:p w:rsidR="00DF5376" w:rsidRDefault="00DF5376" w:rsidP="00F55819">
      <w:pPr>
        <w:spacing w:after="0"/>
      </w:pPr>
      <w:r>
        <w:t xml:space="preserve">          že za účtovnú jednotku:  </w:t>
      </w:r>
    </w:p>
    <w:p w:rsidR="00DF5376" w:rsidRDefault="00DF5376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A-Z Elektric s.r.o,</w:t>
      </w:r>
    </w:p>
    <w:p w:rsidR="00DF5376" w:rsidRDefault="00DF5376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Seňa 197,</w:t>
      </w:r>
      <w:r w:rsidRPr="00D37100">
        <w:t xml:space="preserve"> </w:t>
      </w:r>
      <w:r>
        <w:t xml:space="preserve">Seňa 044 58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DIČ:2023636142</w:t>
      </w:r>
    </w:p>
    <w:p w:rsidR="00DF5376" w:rsidRPr="003A4229" w:rsidRDefault="00DF5376" w:rsidP="003A4229">
      <w:pPr>
        <w:spacing w:after="0"/>
        <w:ind w:left="3540" w:firstLine="708"/>
      </w:pPr>
      <w:r w:rsidRPr="003A4229">
        <w:t>IČO:</w:t>
      </w:r>
      <w:r>
        <w:t>46817158</w:t>
      </w:r>
    </w:p>
    <w:p w:rsidR="00DF5376" w:rsidRDefault="00DF5376" w:rsidP="00F55819">
      <w:pPr>
        <w:spacing w:after="0"/>
        <w:rPr>
          <w:b/>
        </w:rPr>
      </w:pPr>
    </w:p>
    <w:p w:rsidR="00DF5376" w:rsidRDefault="00DF5376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DF5376" w:rsidRPr="00F55819" w:rsidRDefault="00DF5376" w:rsidP="00F55819">
      <w:pPr>
        <w:spacing w:after="0"/>
      </w:pPr>
    </w:p>
    <w:p w:rsidR="00DF5376" w:rsidRDefault="00DF5376" w:rsidP="00F55819">
      <w:pPr>
        <w:spacing w:after="0"/>
      </w:pPr>
      <w:r>
        <w:t xml:space="preserve">         bola valným zhromaždením </w:t>
      </w:r>
    </w:p>
    <w:p w:rsidR="00DF5376" w:rsidRDefault="00DF5376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DF5376" w:rsidRDefault="00DF5376" w:rsidP="00F55819">
      <w:pPr>
        <w:spacing w:after="0"/>
      </w:pPr>
    </w:p>
    <w:p w:rsidR="00DF5376" w:rsidRDefault="00DF5376"/>
    <w:p w:rsidR="00DF5376" w:rsidRDefault="00DF5376"/>
    <w:p w:rsidR="00DF5376" w:rsidRDefault="00DF5376"/>
    <w:p w:rsidR="00DF5376" w:rsidRPr="00523360" w:rsidRDefault="00DF5376"/>
    <w:p w:rsidR="00DF5376" w:rsidRDefault="00DF5376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DF5376" w:rsidRDefault="00DF5376" w:rsidP="00523360">
      <w:pPr>
        <w:spacing w:after="0"/>
        <w:rPr>
          <w:b/>
        </w:rPr>
      </w:pPr>
    </w:p>
    <w:p w:rsidR="00DF5376" w:rsidRDefault="00DF5376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DF5376" w:rsidRPr="00523360" w:rsidRDefault="00DF5376">
      <w:pPr>
        <w:rPr>
          <w:b/>
        </w:rPr>
      </w:pPr>
      <w:r>
        <w:rPr>
          <w:b/>
        </w:rPr>
        <w:t xml:space="preserve">                                </w:t>
      </w:r>
    </w:p>
    <w:p w:rsidR="00DF5376" w:rsidRDefault="00DF5376"/>
    <w:p w:rsidR="00DF5376" w:rsidRDefault="00DF5376"/>
    <w:p w:rsidR="00DF5376" w:rsidRDefault="00DF5376"/>
    <w:p w:rsidR="00DF5376" w:rsidRDefault="00DF5376"/>
    <w:p w:rsidR="00DF5376" w:rsidRDefault="00DF5376"/>
    <w:p w:rsidR="00DF5376" w:rsidRDefault="00DF5376"/>
    <w:p w:rsidR="00DF5376" w:rsidRDefault="00DF5376"/>
    <w:p w:rsidR="00DF5376" w:rsidRPr="00C66404" w:rsidRDefault="00DF5376"/>
    <w:sectPr w:rsidR="00DF5376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73CF2"/>
    <w:rsid w:val="000D149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F589B"/>
    <w:rsid w:val="00303EDB"/>
    <w:rsid w:val="0031072D"/>
    <w:rsid w:val="00317E87"/>
    <w:rsid w:val="00322667"/>
    <w:rsid w:val="0036674E"/>
    <w:rsid w:val="00380394"/>
    <w:rsid w:val="003A4229"/>
    <w:rsid w:val="003D3C2D"/>
    <w:rsid w:val="0041042B"/>
    <w:rsid w:val="00415332"/>
    <w:rsid w:val="00421BA9"/>
    <w:rsid w:val="00486292"/>
    <w:rsid w:val="004874C5"/>
    <w:rsid w:val="00490F18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E263A"/>
    <w:rsid w:val="005E54F5"/>
    <w:rsid w:val="006039B0"/>
    <w:rsid w:val="00623644"/>
    <w:rsid w:val="00674C4C"/>
    <w:rsid w:val="006A1206"/>
    <w:rsid w:val="00700F7D"/>
    <w:rsid w:val="00732BA9"/>
    <w:rsid w:val="0075127B"/>
    <w:rsid w:val="0075517C"/>
    <w:rsid w:val="007C76CC"/>
    <w:rsid w:val="007D1FDD"/>
    <w:rsid w:val="007F0554"/>
    <w:rsid w:val="00811552"/>
    <w:rsid w:val="0083284E"/>
    <w:rsid w:val="008427F7"/>
    <w:rsid w:val="008B3F55"/>
    <w:rsid w:val="00922A9D"/>
    <w:rsid w:val="009247E5"/>
    <w:rsid w:val="0095667F"/>
    <w:rsid w:val="009C3670"/>
    <w:rsid w:val="009C42D8"/>
    <w:rsid w:val="00A03BA7"/>
    <w:rsid w:val="00A2653C"/>
    <w:rsid w:val="00A30042"/>
    <w:rsid w:val="00AB6624"/>
    <w:rsid w:val="00AC4DDD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34D9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40199"/>
    <w:rsid w:val="00E44DFA"/>
    <w:rsid w:val="00E549C7"/>
    <w:rsid w:val="00E54C06"/>
    <w:rsid w:val="00E82AD1"/>
    <w:rsid w:val="00E83CDC"/>
    <w:rsid w:val="00E8600E"/>
    <w:rsid w:val="00E928EE"/>
    <w:rsid w:val="00E95FA2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1</Pages>
  <Words>88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33</cp:revision>
  <cp:lastPrinted>2014-06-26T07:44:00Z</cp:lastPrinted>
  <dcterms:created xsi:type="dcterms:W3CDTF">2014-06-23T09:42:00Z</dcterms:created>
  <dcterms:modified xsi:type="dcterms:W3CDTF">2014-06-27T08:41:00Z</dcterms:modified>
</cp:coreProperties>
</file>