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FA" w:rsidRDefault="005D55FA"/>
    <w:p w:rsidR="005D55FA" w:rsidRDefault="005D55FA"/>
    <w:p w:rsidR="005D55FA" w:rsidRPr="003A4229" w:rsidRDefault="005D55FA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5D55FA" w:rsidRDefault="005D55FA" w:rsidP="00F55819"/>
    <w:p w:rsidR="005D55FA" w:rsidRDefault="005D55FA" w:rsidP="00F55819">
      <w:pPr>
        <w:spacing w:after="0"/>
      </w:pPr>
      <w:r>
        <w:t xml:space="preserve">          Oznamujeme Vám, </w:t>
      </w:r>
    </w:p>
    <w:p w:rsidR="005D55FA" w:rsidRDefault="005D55FA" w:rsidP="00F55819">
      <w:pPr>
        <w:spacing w:after="0"/>
      </w:pPr>
      <w:r>
        <w:t xml:space="preserve">          že za účtovnú jednotku:  </w:t>
      </w:r>
    </w:p>
    <w:p w:rsidR="005D55FA" w:rsidRDefault="005D55FA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h</w:t>
      </w:r>
      <w:r>
        <w:rPr>
          <w:b/>
          <w:lang w:val="en-US"/>
        </w:rPr>
        <w:t xml:space="preserve">&amp;h </w:t>
      </w:r>
      <w:r>
        <w:rPr>
          <w:b/>
        </w:rPr>
        <w:t>PARTNERS, advokátska kancelária s.r.o,</w:t>
      </w:r>
    </w:p>
    <w:p w:rsidR="005D55FA" w:rsidRDefault="005D55FA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Mäsiarska 6,</w:t>
      </w:r>
      <w:r w:rsidRPr="00D37100">
        <w:t xml:space="preserve"> </w:t>
      </w:r>
      <w:r>
        <w:t xml:space="preserve">Košice 040 01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DIČ:2022659914</w:t>
      </w:r>
    </w:p>
    <w:p w:rsidR="005D55FA" w:rsidRPr="003A4229" w:rsidRDefault="005D55FA" w:rsidP="003A4229">
      <w:pPr>
        <w:spacing w:after="0"/>
        <w:ind w:left="3540" w:firstLine="708"/>
      </w:pPr>
      <w:r w:rsidRPr="003A4229">
        <w:t>IČO:</w:t>
      </w:r>
      <w:r>
        <w:t>44323760</w:t>
      </w:r>
    </w:p>
    <w:p w:rsidR="005D55FA" w:rsidRDefault="005D55FA" w:rsidP="00F55819">
      <w:pPr>
        <w:spacing w:after="0"/>
        <w:rPr>
          <w:b/>
        </w:rPr>
      </w:pPr>
    </w:p>
    <w:p w:rsidR="005D55FA" w:rsidRDefault="005D55FA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5D55FA" w:rsidRPr="00F55819" w:rsidRDefault="005D55FA" w:rsidP="00F55819">
      <w:pPr>
        <w:spacing w:after="0"/>
      </w:pPr>
    </w:p>
    <w:p w:rsidR="005D55FA" w:rsidRDefault="005D55FA" w:rsidP="00F55819">
      <w:pPr>
        <w:spacing w:after="0"/>
      </w:pPr>
      <w:r>
        <w:t xml:space="preserve">         bola valným zhromaždením </w:t>
      </w:r>
    </w:p>
    <w:p w:rsidR="005D55FA" w:rsidRDefault="005D55FA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5D55FA" w:rsidRDefault="005D55FA" w:rsidP="00F55819">
      <w:pPr>
        <w:spacing w:after="0"/>
      </w:pPr>
    </w:p>
    <w:p w:rsidR="005D55FA" w:rsidRDefault="005D55FA"/>
    <w:p w:rsidR="005D55FA" w:rsidRDefault="005D55FA"/>
    <w:p w:rsidR="005D55FA" w:rsidRDefault="005D55FA"/>
    <w:p w:rsidR="005D55FA" w:rsidRPr="00523360" w:rsidRDefault="005D55FA"/>
    <w:p w:rsidR="005D55FA" w:rsidRDefault="005D55FA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D55FA" w:rsidRDefault="005D55FA" w:rsidP="00523360">
      <w:pPr>
        <w:spacing w:after="0"/>
        <w:rPr>
          <w:b/>
        </w:rPr>
      </w:pPr>
    </w:p>
    <w:p w:rsidR="005D55FA" w:rsidRDefault="005D55FA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D55FA" w:rsidRPr="00523360" w:rsidRDefault="005D55FA">
      <w:pPr>
        <w:rPr>
          <w:b/>
        </w:rPr>
      </w:pPr>
      <w:r>
        <w:rPr>
          <w:b/>
        </w:rPr>
        <w:t xml:space="preserve">                                </w:t>
      </w:r>
    </w:p>
    <w:p w:rsidR="005D55FA" w:rsidRDefault="005D55FA"/>
    <w:p w:rsidR="005D55FA" w:rsidRDefault="005D55FA"/>
    <w:p w:rsidR="005D55FA" w:rsidRDefault="005D55FA"/>
    <w:p w:rsidR="005D55FA" w:rsidRDefault="005D55FA"/>
    <w:p w:rsidR="005D55FA" w:rsidRDefault="005D55FA"/>
    <w:p w:rsidR="005D55FA" w:rsidRDefault="005D55FA"/>
    <w:p w:rsidR="005D55FA" w:rsidRDefault="005D55FA"/>
    <w:p w:rsidR="005D55FA" w:rsidRPr="00C66404" w:rsidRDefault="005D55FA"/>
    <w:sectPr w:rsidR="005D55FA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73CF2"/>
    <w:rsid w:val="000D149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F589B"/>
    <w:rsid w:val="00303EDB"/>
    <w:rsid w:val="0031072D"/>
    <w:rsid w:val="00317E87"/>
    <w:rsid w:val="00322667"/>
    <w:rsid w:val="0036674E"/>
    <w:rsid w:val="00380394"/>
    <w:rsid w:val="003847EB"/>
    <w:rsid w:val="003A4229"/>
    <w:rsid w:val="003D3C2D"/>
    <w:rsid w:val="0041042B"/>
    <w:rsid w:val="00415332"/>
    <w:rsid w:val="00421BA9"/>
    <w:rsid w:val="00486292"/>
    <w:rsid w:val="004874C5"/>
    <w:rsid w:val="00490F18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D2D31"/>
    <w:rsid w:val="005D55FA"/>
    <w:rsid w:val="005E263A"/>
    <w:rsid w:val="005E54F5"/>
    <w:rsid w:val="006039B0"/>
    <w:rsid w:val="00623644"/>
    <w:rsid w:val="00674C4C"/>
    <w:rsid w:val="006A1206"/>
    <w:rsid w:val="00700F7D"/>
    <w:rsid w:val="00732BA9"/>
    <w:rsid w:val="0075127B"/>
    <w:rsid w:val="0075517C"/>
    <w:rsid w:val="007C76CC"/>
    <w:rsid w:val="007D1FDD"/>
    <w:rsid w:val="007F0554"/>
    <w:rsid w:val="00811552"/>
    <w:rsid w:val="0083284E"/>
    <w:rsid w:val="008427F7"/>
    <w:rsid w:val="008B3F55"/>
    <w:rsid w:val="008D3CAF"/>
    <w:rsid w:val="00922A9D"/>
    <w:rsid w:val="009247E5"/>
    <w:rsid w:val="0095667F"/>
    <w:rsid w:val="009C3670"/>
    <w:rsid w:val="009C42D8"/>
    <w:rsid w:val="00A03BA7"/>
    <w:rsid w:val="00A2653C"/>
    <w:rsid w:val="00A30042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34D9"/>
    <w:rsid w:val="00CD289D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40199"/>
    <w:rsid w:val="00E44DFA"/>
    <w:rsid w:val="00E549C7"/>
    <w:rsid w:val="00E54C06"/>
    <w:rsid w:val="00E82AD1"/>
    <w:rsid w:val="00E83CDC"/>
    <w:rsid w:val="00E8600E"/>
    <w:rsid w:val="00E928EE"/>
    <w:rsid w:val="00E95FA2"/>
    <w:rsid w:val="00EA4788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92</Words>
  <Characters>529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35</cp:revision>
  <cp:lastPrinted>2014-06-26T07:44:00Z</cp:lastPrinted>
  <dcterms:created xsi:type="dcterms:W3CDTF">2014-06-23T09:42:00Z</dcterms:created>
  <dcterms:modified xsi:type="dcterms:W3CDTF">2014-06-27T11:40:00Z</dcterms:modified>
</cp:coreProperties>
</file>