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EC4" w:rsidRDefault="00A75EC4"/>
    <w:p w:rsidR="00A75EC4" w:rsidRDefault="00A75EC4"/>
    <w:p w:rsidR="00A75EC4" w:rsidRPr="003A4229" w:rsidRDefault="00A75EC4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A75EC4" w:rsidRDefault="00A75EC4" w:rsidP="00F55819"/>
    <w:p w:rsidR="00A75EC4" w:rsidRDefault="00A75EC4" w:rsidP="00F55819">
      <w:pPr>
        <w:spacing w:after="0"/>
      </w:pPr>
      <w:r>
        <w:t xml:space="preserve">          Oznamujeme Vám, </w:t>
      </w:r>
    </w:p>
    <w:p w:rsidR="00A75EC4" w:rsidRDefault="00A75EC4" w:rsidP="00F55819">
      <w:pPr>
        <w:spacing w:after="0"/>
      </w:pPr>
      <w:r>
        <w:t xml:space="preserve">          že za účtovnú jednotku:  </w:t>
      </w:r>
    </w:p>
    <w:p w:rsidR="00A75EC4" w:rsidRDefault="00A75EC4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PROGAFF s.r.o,</w:t>
      </w:r>
    </w:p>
    <w:p w:rsidR="00A75EC4" w:rsidRDefault="00A75EC4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Rampová 1,</w:t>
      </w:r>
      <w:r w:rsidRPr="00D37100">
        <w:t xml:space="preserve"> </w:t>
      </w:r>
      <w:r>
        <w:t xml:space="preserve">Košice 040 01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DIČ:2023318957</w:t>
      </w:r>
    </w:p>
    <w:p w:rsidR="00A75EC4" w:rsidRPr="003A4229" w:rsidRDefault="00A75EC4" w:rsidP="003A4229">
      <w:pPr>
        <w:spacing w:after="0"/>
        <w:ind w:left="3540" w:firstLine="708"/>
      </w:pPr>
      <w:r w:rsidRPr="003A4229">
        <w:t>IČO:</w:t>
      </w:r>
      <w:r>
        <w:t>46307656</w:t>
      </w:r>
    </w:p>
    <w:p w:rsidR="00A75EC4" w:rsidRDefault="00A75EC4" w:rsidP="00F55819">
      <w:pPr>
        <w:spacing w:after="0"/>
        <w:rPr>
          <w:b/>
        </w:rPr>
      </w:pPr>
    </w:p>
    <w:p w:rsidR="00A75EC4" w:rsidRDefault="00A75EC4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A75EC4" w:rsidRPr="00F55819" w:rsidRDefault="00A75EC4" w:rsidP="00F55819">
      <w:pPr>
        <w:spacing w:after="0"/>
      </w:pPr>
    </w:p>
    <w:p w:rsidR="00A75EC4" w:rsidRDefault="00A75EC4" w:rsidP="00F55819">
      <w:pPr>
        <w:spacing w:after="0"/>
      </w:pPr>
      <w:r>
        <w:t xml:space="preserve">         bola valným zhromaždením </w:t>
      </w:r>
    </w:p>
    <w:p w:rsidR="00A75EC4" w:rsidRDefault="00A75EC4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A75EC4" w:rsidRDefault="00A75EC4" w:rsidP="00F55819">
      <w:pPr>
        <w:spacing w:after="0"/>
      </w:pPr>
    </w:p>
    <w:p w:rsidR="00A75EC4" w:rsidRDefault="00A75EC4"/>
    <w:p w:rsidR="00A75EC4" w:rsidRDefault="00A75EC4"/>
    <w:p w:rsidR="00A75EC4" w:rsidRDefault="00A75EC4"/>
    <w:p w:rsidR="00A75EC4" w:rsidRPr="00523360" w:rsidRDefault="00A75EC4"/>
    <w:p w:rsidR="00A75EC4" w:rsidRDefault="00A75EC4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A75EC4" w:rsidRDefault="00A75EC4" w:rsidP="00523360">
      <w:pPr>
        <w:spacing w:after="0"/>
        <w:rPr>
          <w:b/>
        </w:rPr>
      </w:pPr>
    </w:p>
    <w:p w:rsidR="00A75EC4" w:rsidRDefault="00A75EC4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A75EC4" w:rsidRPr="00523360" w:rsidRDefault="00A75EC4">
      <w:pPr>
        <w:rPr>
          <w:b/>
        </w:rPr>
      </w:pPr>
      <w:r>
        <w:rPr>
          <w:b/>
        </w:rPr>
        <w:t xml:space="preserve">                                </w:t>
      </w:r>
    </w:p>
    <w:p w:rsidR="00A75EC4" w:rsidRDefault="00A75EC4"/>
    <w:p w:rsidR="00A75EC4" w:rsidRDefault="00A75EC4"/>
    <w:p w:rsidR="00A75EC4" w:rsidRDefault="00A75EC4"/>
    <w:p w:rsidR="00A75EC4" w:rsidRDefault="00A75EC4"/>
    <w:p w:rsidR="00A75EC4" w:rsidRDefault="00A75EC4"/>
    <w:p w:rsidR="00A75EC4" w:rsidRDefault="00A75EC4"/>
    <w:p w:rsidR="00A75EC4" w:rsidRDefault="00A75EC4"/>
    <w:p w:rsidR="00A75EC4" w:rsidRPr="00C66404" w:rsidRDefault="00A75EC4"/>
    <w:sectPr w:rsidR="00A75EC4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07BBC"/>
    <w:rsid w:val="00073CF2"/>
    <w:rsid w:val="000D1495"/>
    <w:rsid w:val="000E15B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E0CFE"/>
    <w:rsid w:val="002F589B"/>
    <w:rsid w:val="00303EDB"/>
    <w:rsid w:val="0031072D"/>
    <w:rsid w:val="00317E87"/>
    <w:rsid w:val="00322667"/>
    <w:rsid w:val="0036674E"/>
    <w:rsid w:val="00380394"/>
    <w:rsid w:val="003847EB"/>
    <w:rsid w:val="003A4229"/>
    <w:rsid w:val="003D3C2D"/>
    <w:rsid w:val="0041042B"/>
    <w:rsid w:val="00415332"/>
    <w:rsid w:val="00421BA9"/>
    <w:rsid w:val="00486292"/>
    <w:rsid w:val="004874C5"/>
    <w:rsid w:val="00490F18"/>
    <w:rsid w:val="004A1FC0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D2D31"/>
    <w:rsid w:val="005D55FA"/>
    <w:rsid w:val="005E263A"/>
    <w:rsid w:val="005E54F5"/>
    <w:rsid w:val="006039B0"/>
    <w:rsid w:val="00623644"/>
    <w:rsid w:val="00674C4C"/>
    <w:rsid w:val="006A1206"/>
    <w:rsid w:val="006F08C8"/>
    <w:rsid w:val="00700F7D"/>
    <w:rsid w:val="00732BA9"/>
    <w:rsid w:val="0075127B"/>
    <w:rsid w:val="0075517C"/>
    <w:rsid w:val="007C76CC"/>
    <w:rsid w:val="007D1FDD"/>
    <w:rsid w:val="007F0554"/>
    <w:rsid w:val="008035AE"/>
    <w:rsid w:val="00811552"/>
    <w:rsid w:val="0083284E"/>
    <w:rsid w:val="008427F7"/>
    <w:rsid w:val="00846013"/>
    <w:rsid w:val="008B3F55"/>
    <w:rsid w:val="008D3CAF"/>
    <w:rsid w:val="009204F2"/>
    <w:rsid w:val="00922A9D"/>
    <w:rsid w:val="009247E5"/>
    <w:rsid w:val="0095667F"/>
    <w:rsid w:val="009C3670"/>
    <w:rsid w:val="009C42D8"/>
    <w:rsid w:val="00A03BA7"/>
    <w:rsid w:val="00A2653C"/>
    <w:rsid w:val="00A30042"/>
    <w:rsid w:val="00A75EC4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2F2E"/>
    <w:rsid w:val="00C934D9"/>
    <w:rsid w:val="00CD289D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40199"/>
    <w:rsid w:val="00E44DFA"/>
    <w:rsid w:val="00E4789B"/>
    <w:rsid w:val="00E549C7"/>
    <w:rsid w:val="00E54C06"/>
    <w:rsid w:val="00E82AD1"/>
    <w:rsid w:val="00E83CDC"/>
    <w:rsid w:val="00E8600E"/>
    <w:rsid w:val="00E928EE"/>
    <w:rsid w:val="00E95FA2"/>
    <w:rsid w:val="00EA4788"/>
    <w:rsid w:val="00F0360F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68</TotalTime>
  <Pages>1</Pages>
  <Words>88</Words>
  <Characters>504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38</cp:revision>
  <cp:lastPrinted>2014-06-26T07:44:00Z</cp:lastPrinted>
  <dcterms:created xsi:type="dcterms:W3CDTF">2014-06-23T09:42:00Z</dcterms:created>
  <dcterms:modified xsi:type="dcterms:W3CDTF">2014-06-27T12:52:00Z</dcterms:modified>
</cp:coreProperties>
</file>