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5EC4" w:rsidRDefault="00A75EC4"/>
    <w:p w:rsidR="00A75EC4" w:rsidRDefault="00A75EC4"/>
    <w:p w:rsidR="00A75EC4" w:rsidRPr="003A4229" w:rsidRDefault="00A75EC4" w:rsidP="003A4229">
      <w:pPr>
        <w:jc w:val="center"/>
        <w:rPr>
          <w:b/>
        </w:rPr>
      </w:pPr>
      <w:r w:rsidRPr="003A4229">
        <w:rPr>
          <w:b/>
        </w:rPr>
        <w:t>Oznámenie o schválení účtovnej závierky</w:t>
      </w:r>
    </w:p>
    <w:p w:rsidR="00A75EC4" w:rsidRDefault="00A75EC4" w:rsidP="00F55819"/>
    <w:p w:rsidR="00A75EC4" w:rsidRDefault="00A75EC4" w:rsidP="00F55819">
      <w:pPr>
        <w:spacing w:after="0"/>
      </w:pPr>
      <w:r>
        <w:t xml:space="preserve">          Oznamujeme Vám, </w:t>
      </w:r>
    </w:p>
    <w:p w:rsidR="00A75EC4" w:rsidRDefault="00A75EC4" w:rsidP="00F55819">
      <w:pPr>
        <w:spacing w:after="0"/>
      </w:pPr>
      <w:r>
        <w:t xml:space="preserve">          že za účtovnú jednotku:  </w:t>
      </w:r>
    </w:p>
    <w:p w:rsidR="00A75EC4" w:rsidRDefault="00A75EC4" w:rsidP="00F55819">
      <w:pPr>
        <w:spacing w:after="0"/>
        <w:rPr>
          <w:b/>
        </w:rPr>
      </w:pPr>
      <w:r>
        <w:t xml:space="preserve">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b/>
        </w:rPr>
        <w:t>PROGAFF s.r.o,</w:t>
      </w:r>
    </w:p>
    <w:p w:rsidR="00A75EC4" w:rsidRDefault="00A75EC4" w:rsidP="00F55819">
      <w:pPr>
        <w:spacing w:after="0"/>
      </w:pPr>
      <w:r>
        <w:rPr>
          <w:b/>
        </w:rPr>
        <w:t xml:space="preserve">        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t>Rampová 1,</w:t>
      </w:r>
      <w:r w:rsidRPr="00D37100">
        <w:t xml:space="preserve"> </w:t>
      </w:r>
      <w:r>
        <w:t xml:space="preserve">Košice 040 01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DIČ:2023318957</w:t>
      </w:r>
    </w:p>
    <w:p w:rsidR="00A75EC4" w:rsidRPr="003A4229" w:rsidRDefault="00A75EC4" w:rsidP="003A4229">
      <w:pPr>
        <w:spacing w:after="0"/>
        <w:ind w:left="3540" w:firstLine="708"/>
      </w:pPr>
      <w:r w:rsidRPr="003A4229">
        <w:t>IČO:</w:t>
      </w:r>
      <w:r>
        <w:t>46307656</w:t>
      </w:r>
    </w:p>
    <w:p w:rsidR="00A75EC4" w:rsidRDefault="00A75EC4" w:rsidP="00F55819">
      <w:pPr>
        <w:spacing w:after="0"/>
        <w:rPr>
          <w:b/>
        </w:rPr>
      </w:pPr>
    </w:p>
    <w:p w:rsidR="00A75EC4" w:rsidRDefault="00A75EC4" w:rsidP="00F55819">
      <w:pPr>
        <w:spacing w:after="0"/>
      </w:pPr>
      <w:r>
        <w:rPr>
          <w:b/>
        </w:rPr>
        <w:t xml:space="preserve">         </w:t>
      </w:r>
      <w:r w:rsidRPr="00F55819">
        <w:t>za účtovné ob</w:t>
      </w:r>
      <w:r>
        <w:t>dobie:</w:t>
      </w:r>
      <w:r>
        <w:tab/>
      </w:r>
      <w:r>
        <w:tab/>
      </w:r>
      <w:r>
        <w:tab/>
      </w:r>
      <w:r w:rsidRPr="00F55819">
        <w:t>od 01.01.2013 do 31.12.2013</w:t>
      </w:r>
      <w:r>
        <w:t xml:space="preserve">,  </w:t>
      </w:r>
    </w:p>
    <w:p w:rsidR="00A75EC4" w:rsidRPr="00F55819" w:rsidRDefault="00A75EC4" w:rsidP="00F55819">
      <w:pPr>
        <w:spacing w:after="0"/>
      </w:pPr>
    </w:p>
    <w:p w:rsidR="00A75EC4" w:rsidRDefault="00A75EC4" w:rsidP="00F55819">
      <w:pPr>
        <w:spacing w:after="0"/>
      </w:pPr>
      <w:r>
        <w:t xml:space="preserve">         bola valným zhromaždením </w:t>
      </w:r>
    </w:p>
    <w:p w:rsidR="00A75EC4" w:rsidRDefault="00A75EC4" w:rsidP="00F55819">
      <w:pPr>
        <w:spacing w:after="0"/>
      </w:pPr>
      <w:r>
        <w:t xml:space="preserve">         schválená účtovná závierka</w:t>
      </w:r>
      <w:bookmarkStart w:id="0" w:name="_GoBack"/>
      <w:bookmarkEnd w:id="0"/>
      <w:r>
        <w:t xml:space="preserve"> dňa:</w:t>
      </w:r>
      <w:r>
        <w:tab/>
      </w:r>
      <w:r>
        <w:tab/>
        <w:t>23.06.2014.</w:t>
      </w:r>
    </w:p>
    <w:p w:rsidR="00A75EC4" w:rsidRDefault="00A75EC4" w:rsidP="00F55819">
      <w:pPr>
        <w:spacing w:after="0"/>
      </w:pPr>
    </w:p>
    <w:p w:rsidR="00A75EC4" w:rsidRDefault="00A75EC4"/>
    <w:p w:rsidR="00A75EC4" w:rsidRDefault="00A75EC4"/>
    <w:p w:rsidR="00A75EC4" w:rsidRDefault="00A75EC4"/>
    <w:p w:rsidR="00A75EC4" w:rsidRPr="00523360" w:rsidRDefault="00A75EC4"/>
    <w:p w:rsidR="00A75EC4" w:rsidRDefault="00A75EC4" w:rsidP="00523360">
      <w:pPr>
        <w:spacing w:after="0"/>
        <w:rPr>
          <w:b/>
        </w:rPr>
      </w:pPr>
      <w:r>
        <w:rPr>
          <w:b/>
        </w:rPr>
        <w:t xml:space="preserve">                                                                                   </w:t>
      </w:r>
    </w:p>
    <w:p w:rsidR="00A75EC4" w:rsidRDefault="00A75EC4" w:rsidP="00523360">
      <w:pPr>
        <w:spacing w:after="0"/>
        <w:rPr>
          <w:b/>
        </w:rPr>
      </w:pPr>
    </w:p>
    <w:p w:rsidR="00A75EC4" w:rsidRDefault="00A75EC4" w:rsidP="00523360">
      <w:pPr>
        <w:spacing w:line="240" w:lineRule="auto"/>
        <w:rPr>
          <w:b/>
        </w:rPr>
      </w:pPr>
      <w:r>
        <w:rPr>
          <w:b/>
        </w:rPr>
        <w:t xml:space="preserve">                                                                                   </w:t>
      </w:r>
    </w:p>
    <w:p w:rsidR="00A75EC4" w:rsidRPr="00523360" w:rsidRDefault="00A75EC4">
      <w:pPr>
        <w:rPr>
          <w:b/>
        </w:rPr>
      </w:pPr>
      <w:r>
        <w:rPr>
          <w:b/>
        </w:rPr>
        <w:t xml:space="preserve">                                </w:t>
      </w:r>
    </w:p>
    <w:p w:rsidR="00A75EC4" w:rsidRDefault="00A75EC4"/>
    <w:p w:rsidR="00A75EC4" w:rsidRDefault="00A75EC4"/>
    <w:p w:rsidR="00A75EC4" w:rsidRDefault="00A75EC4"/>
    <w:p w:rsidR="00A75EC4" w:rsidRDefault="00A75EC4"/>
    <w:p w:rsidR="00A75EC4" w:rsidRDefault="00A75EC4"/>
    <w:p w:rsidR="00A75EC4" w:rsidRDefault="00A75EC4"/>
    <w:p w:rsidR="00A75EC4" w:rsidRDefault="00A75EC4"/>
    <w:p w:rsidR="00A75EC4" w:rsidRPr="00C66404" w:rsidRDefault="00A75EC4"/>
    <w:sectPr w:rsidR="00A75EC4" w:rsidRPr="00C66404" w:rsidSect="00D069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6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66404"/>
    <w:rsid w:val="000036AB"/>
    <w:rsid w:val="00004377"/>
    <w:rsid w:val="00007BBC"/>
    <w:rsid w:val="00073CF2"/>
    <w:rsid w:val="000D1495"/>
    <w:rsid w:val="000E15B5"/>
    <w:rsid w:val="000E5A63"/>
    <w:rsid w:val="00101155"/>
    <w:rsid w:val="00113323"/>
    <w:rsid w:val="0012225E"/>
    <w:rsid w:val="00135E53"/>
    <w:rsid w:val="00143D33"/>
    <w:rsid w:val="0014492D"/>
    <w:rsid w:val="00156180"/>
    <w:rsid w:val="00187F68"/>
    <w:rsid w:val="001B6590"/>
    <w:rsid w:val="001C7FC4"/>
    <w:rsid w:val="001F5386"/>
    <w:rsid w:val="00201374"/>
    <w:rsid w:val="00207367"/>
    <w:rsid w:val="00233BB4"/>
    <w:rsid w:val="00241792"/>
    <w:rsid w:val="002534A1"/>
    <w:rsid w:val="002712EE"/>
    <w:rsid w:val="00273807"/>
    <w:rsid w:val="002A4FCA"/>
    <w:rsid w:val="002A688F"/>
    <w:rsid w:val="002B34AF"/>
    <w:rsid w:val="002C6A6B"/>
    <w:rsid w:val="002E0CFE"/>
    <w:rsid w:val="002F589B"/>
    <w:rsid w:val="00303EDB"/>
    <w:rsid w:val="0031072D"/>
    <w:rsid w:val="00317E87"/>
    <w:rsid w:val="00322667"/>
    <w:rsid w:val="0036674E"/>
    <w:rsid w:val="00380394"/>
    <w:rsid w:val="003847EB"/>
    <w:rsid w:val="003A4229"/>
    <w:rsid w:val="003D3C2D"/>
    <w:rsid w:val="0041042B"/>
    <w:rsid w:val="00415332"/>
    <w:rsid w:val="00421BA9"/>
    <w:rsid w:val="00486292"/>
    <w:rsid w:val="004874C5"/>
    <w:rsid w:val="00490F18"/>
    <w:rsid w:val="004A1FC0"/>
    <w:rsid w:val="004A5A8E"/>
    <w:rsid w:val="004D4175"/>
    <w:rsid w:val="004F019C"/>
    <w:rsid w:val="004F55E4"/>
    <w:rsid w:val="00523360"/>
    <w:rsid w:val="0054185B"/>
    <w:rsid w:val="00544A4B"/>
    <w:rsid w:val="00580C46"/>
    <w:rsid w:val="00593C2A"/>
    <w:rsid w:val="005B7645"/>
    <w:rsid w:val="005D2D31"/>
    <w:rsid w:val="005D55FA"/>
    <w:rsid w:val="005E263A"/>
    <w:rsid w:val="005E54F5"/>
    <w:rsid w:val="006039B0"/>
    <w:rsid w:val="00623644"/>
    <w:rsid w:val="00674C4C"/>
    <w:rsid w:val="006A1206"/>
    <w:rsid w:val="006F08C8"/>
    <w:rsid w:val="00700F7D"/>
    <w:rsid w:val="00732BA9"/>
    <w:rsid w:val="0075127B"/>
    <w:rsid w:val="0075517C"/>
    <w:rsid w:val="007C76CC"/>
    <w:rsid w:val="007D1FDD"/>
    <w:rsid w:val="007F0554"/>
    <w:rsid w:val="008035AE"/>
    <w:rsid w:val="00811552"/>
    <w:rsid w:val="0083284E"/>
    <w:rsid w:val="008427F7"/>
    <w:rsid w:val="00846013"/>
    <w:rsid w:val="008B3F55"/>
    <w:rsid w:val="008D3CAF"/>
    <w:rsid w:val="009204F2"/>
    <w:rsid w:val="00922A9D"/>
    <w:rsid w:val="009247E5"/>
    <w:rsid w:val="0095667F"/>
    <w:rsid w:val="009C3670"/>
    <w:rsid w:val="009C42D8"/>
    <w:rsid w:val="00A03BA7"/>
    <w:rsid w:val="00A2653C"/>
    <w:rsid w:val="00A30042"/>
    <w:rsid w:val="00A75EC4"/>
    <w:rsid w:val="00AB6624"/>
    <w:rsid w:val="00AC4DDD"/>
    <w:rsid w:val="00AC6FE9"/>
    <w:rsid w:val="00AD1E40"/>
    <w:rsid w:val="00AE40F9"/>
    <w:rsid w:val="00AF41AA"/>
    <w:rsid w:val="00AF5CF3"/>
    <w:rsid w:val="00B168E7"/>
    <w:rsid w:val="00B16B47"/>
    <w:rsid w:val="00B41715"/>
    <w:rsid w:val="00B60041"/>
    <w:rsid w:val="00B71682"/>
    <w:rsid w:val="00B90EF2"/>
    <w:rsid w:val="00B91DB5"/>
    <w:rsid w:val="00BA1A42"/>
    <w:rsid w:val="00BC5ED1"/>
    <w:rsid w:val="00BD1BCB"/>
    <w:rsid w:val="00BD643F"/>
    <w:rsid w:val="00C12C11"/>
    <w:rsid w:val="00C26A70"/>
    <w:rsid w:val="00C66404"/>
    <w:rsid w:val="00C67720"/>
    <w:rsid w:val="00C92F2E"/>
    <w:rsid w:val="00C934D9"/>
    <w:rsid w:val="00CD289D"/>
    <w:rsid w:val="00D0699C"/>
    <w:rsid w:val="00D074DA"/>
    <w:rsid w:val="00D12D5C"/>
    <w:rsid w:val="00D26F75"/>
    <w:rsid w:val="00D37100"/>
    <w:rsid w:val="00D56761"/>
    <w:rsid w:val="00D5783C"/>
    <w:rsid w:val="00D7509A"/>
    <w:rsid w:val="00D76E42"/>
    <w:rsid w:val="00D81093"/>
    <w:rsid w:val="00DE2B8C"/>
    <w:rsid w:val="00DE35B4"/>
    <w:rsid w:val="00DE5615"/>
    <w:rsid w:val="00DF1C97"/>
    <w:rsid w:val="00DF5376"/>
    <w:rsid w:val="00DF7270"/>
    <w:rsid w:val="00E019D7"/>
    <w:rsid w:val="00E0544C"/>
    <w:rsid w:val="00E32255"/>
    <w:rsid w:val="00E40199"/>
    <w:rsid w:val="00E44DFA"/>
    <w:rsid w:val="00E4789B"/>
    <w:rsid w:val="00E549C7"/>
    <w:rsid w:val="00E54C06"/>
    <w:rsid w:val="00E82AD1"/>
    <w:rsid w:val="00E83CDC"/>
    <w:rsid w:val="00E8600E"/>
    <w:rsid w:val="00E928EE"/>
    <w:rsid w:val="00E95FA2"/>
    <w:rsid w:val="00EA4788"/>
    <w:rsid w:val="00F0360F"/>
    <w:rsid w:val="00F115B9"/>
    <w:rsid w:val="00F22D9C"/>
    <w:rsid w:val="00F51E41"/>
    <w:rsid w:val="00F55819"/>
    <w:rsid w:val="00FC0424"/>
    <w:rsid w:val="00FC2974"/>
    <w:rsid w:val="00FD1FF6"/>
    <w:rsid w:val="00FD73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3644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68</TotalTime>
  <Pages>1</Pages>
  <Words>88</Words>
  <Characters>504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</dc:creator>
  <cp:keywords/>
  <dc:description/>
  <cp:lastModifiedBy>Karinka</cp:lastModifiedBy>
  <cp:revision>38</cp:revision>
  <cp:lastPrinted>2014-06-26T07:44:00Z</cp:lastPrinted>
  <dcterms:created xsi:type="dcterms:W3CDTF">2014-06-23T09:42:00Z</dcterms:created>
  <dcterms:modified xsi:type="dcterms:W3CDTF">2014-06-27T12:52:00Z</dcterms:modified>
</cp:coreProperties>
</file>