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A8E" w:rsidRDefault="004A5A8E"/>
    <w:p w:rsidR="004A5A8E" w:rsidRDefault="004A5A8E"/>
    <w:p w:rsidR="004A5A8E" w:rsidRPr="003A4229" w:rsidRDefault="004A5A8E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4A5A8E" w:rsidRDefault="004A5A8E" w:rsidP="00F55819"/>
    <w:p w:rsidR="004A5A8E" w:rsidRDefault="004A5A8E" w:rsidP="00F55819">
      <w:pPr>
        <w:spacing w:after="0"/>
      </w:pPr>
      <w:r>
        <w:t xml:space="preserve">          Oznamujeme Vám, </w:t>
      </w:r>
    </w:p>
    <w:p w:rsidR="004A5A8E" w:rsidRDefault="004A5A8E" w:rsidP="00F55819">
      <w:pPr>
        <w:spacing w:after="0"/>
      </w:pPr>
      <w:r>
        <w:t xml:space="preserve">          že za účtovnú jednotku:  </w:t>
      </w:r>
    </w:p>
    <w:p w:rsidR="004A5A8E" w:rsidRDefault="004A5A8E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Services for House s.r.o,</w:t>
      </w:r>
    </w:p>
    <w:p w:rsidR="004A5A8E" w:rsidRDefault="004A5A8E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Jašíkova 19,</w:t>
      </w:r>
      <w:r w:rsidRPr="00D37100">
        <w:t xml:space="preserve"> </w:t>
      </w:r>
      <w:r>
        <w:t xml:space="preserve">Bratislava 821 03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DIČ:2023002883</w:t>
      </w:r>
    </w:p>
    <w:p w:rsidR="004A5A8E" w:rsidRPr="003A4229" w:rsidRDefault="004A5A8E" w:rsidP="003A4229">
      <w:pPr>
        <w:spacing w:after="0"/>
        <w:ind w:left="3540" w:firstLine="708"/>
      </w:pPr>
      <w:r w:rsidRPr="003A4229">
        <w:t>IČO:</w:t>
      </w:r>
      <w:r>
        <w:t>44771444</w:t>
      </w:r>
    </w:p>
    <w:p w:rsidR="004A5A8E" w:rsidRDefault="004A5A8E" w:rsidP="00F55819">
      <w:pPr>
        <w:spacing w:after="0"/>
        <w:rPr>
          <w:b/>
        </w:rPr>
      </w:pPr>
    </w:p>
    <w:p w:rsidR="004A5A8E" w:rsidRDefault="004A5A8E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4A5A8E" w:rsidRPr="00F55819" w:rsidRDefault="004A5A8E" w:rsidP="00F55819">
      <w:pPr>
        <w:spacing w:after="0"/>
      </w:pPr>
    </w:p>
    <w:p w:rsidR="004A5A8E" w:rsidRDefault="004A5A8E" w:rsidP="00F55819">
      <w:pPr>
        <w:spacing w:after="0"/>
      </w:pPr>
      <w:r>
        <w:t xml:space="preserve">         bola valným zhromaždením </w:t>
      </w:r>
    </w:p>
    <w:p w:rsidR="004A5A8E" w:rsidRDefault="004A5A8E" w:rsidP="00F55819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23.06.2014.</w:t>
      </w:r>
    </w:p>
    <w:p w:rsidR="004A5A8E" w:rsidRDefault="004A5A8E" w:rsidP="00F55819">
      <w:pPr>
        <w:spacing w:after="0"/>
      </w:pPr>
    </w:p>
    <w:p w:rsidR="004A5A8E" w:rsidRDefault="004A5A8E"/>
    <w:p w:rsidR="004A5A8E" w:rsidRDefault="004A5A8E"/>
    <w:p w:rsidR="004A5A8E" w:rsidRDefault="004A5A8E"/>
    <w:p w:rsidR="004A5A8E" w:rsidRPr="00523360" w:rsidRDefault="004A5A8E"/>
    <w:p w:rsidR="004A5A8E" w:rsidRDefault="004A5A8E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4A5A8E" w:rsidRDefault="004A5A8E" w:rsidP="00523360">
      <w:pPr>
        <w:spacing w:after="0"/>
        <w:rPr>
          <w:b/>
        </w:rPr>
      </w:pPr>
    </w:p>
    <w:p w:rsidR="004A5A8E" w:rsidRDefault="004A5A8E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4A5A8E" w:rsidRPr="00523360" w:rsidRDefault="004A5A8E">
      <w:pPr>
        <w:rPr>
          <w:b/>
        </w:rPr>
      </w:pPr>
      <w:r>
        <w:rPr>
          <w:b/>
        </w:rPr>
        <w:t xml:space="preserve">                                </w:t>
      </w:r>
    </w:p>
    <w:p w:rsidR="004A5A8E" w:rsidRDefault="004A5A8E"/>
    <w:p w:rsidR="004A5A8E" w:rsidRDefault="004A5A8E"/>
    <w:p w:rsidR="004A5A8E" w:rsidRDefault="004A5A8E"/>
    <w:p w:rsidR="004A5A8E" w:rsidRDefault="004A5A8E"/>
    <w:p w:rsidR="004A5A8E" w:rsidRDefault="004A5A8E"/>
    <w:p w:rsidR="004A5A8E" w:rsidRDefault="004A5A8E"/>
    <w:p w:rsidR="004A5A8E" w:rsidRDefault="004A5A8E"/>
    <w:p w:rsidR="004A5A8E" w:rsidRPr="00C66404" w:rsidRDefault="004A5A8E"/>
    <w:sectPr w:rsidR="004A5A8E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404"/>
    <w:rsid w:val="000036AB"/>
    <w:rsid w:val="00004377"/>
    <w:rsid w:val="00073CF2"/>
    <w:rsid w:val="000D1495"/>
    <w:rsid w:val="000E5A63"/>
    <w:rsid w:val="00101155"/>
    <w:rsid w:val="00113323"/>
    <w:rsid w:val="0012225E"/>
    <w:rsid w:val="00135E53"/>
    <w:rsid w:val="00143D33"/>
    <w:rsid w:val="0014492D"/>
    <w:rsid w:val="00156180"/>
    <w:rsid w:val="00187F68"/>
    <w:rsid w:val="001B6590"/>
    <w:rsid w:val="001C7FC4"/>
    <w:rsid w:val="001F5386"/>
    <w:rsid w:val="00201374"/>
    <w:rsid w:val="00207367"/>
    <w:rsid w:val="00233BB4"/>
    <w:rsid w:val="00241792"/>
    <w:rsid w:val="002534A1"/>
    <w:rsid w:val="002712EE"/>
    <w:rsid w:val="00273807"/>
    <w:rsid w:val="002A4FCA"/>
    <w:rsid w:val="002A688F"/>
    <w:rsid w:val="002B34AF"/>
    <w:rsid w:val="002C6A6B"/>
    <w:rsid w:val="002F589B"/>
    <w:rsid w:val="00303EDB"/>
    <w:rsid w:val="0031072D"/>
    <w:rsid w:val="00317E87"/>
    <w:rsid w:val="00322667"/>
    <w:rsid w:val="0036674E"/>
    <w:rsid w:val="00380394"/>
    <w:rsid w:val="003A4229"/>
    <w:rsid w:val="003D3C2D"/>
    <w:rsid w:val="0041042B"/>
    <w:rsid w:val="00415332"/>
    <w:rsid w:val="00421BA9"/>
    <w:rsid w:val="00486292"/>
    <w:rsid w:val="004874C5"/>
    <w:rsid w:val="00490F18"/>
    <w:rsid w:val="004A5A8E"/>
    <w:rsid w:val="004D4175"/>
    <w:rsid w:val="004F019C"/>
    <w:rsid w:val="004F55E4"/>
    <w:rsid w:val="00523360"/>
    <w:rsid w:val="0054185B"/>
    <w:rsid w:val="00544A4B"/>
    <w:rsid w:val="00580C46"/>
    <w:rsid w:val="00593C2A"/>
    <w:rsid w:val="005B7645"/>
    <w:rsid w:val="005E263A"/>
    <w:rsid w:val="005E54F5"/>
    <w:rsid w:val="006039B0"/>
    <w:rsid w:val="00623644"/>
    <w:rsid w:val="00674C4C"/>
    <w:rsid w:val="006A1206"/>
    <w:rsid w:val="00700F7D"/>
    <w:rsid w:val="00732BA9"/>
    <w:rsid w:val="0075127B"/>
    <w:rsid w:val="0075517C"/>
    <w:rsid w:val="007C76CC"/>
    <w:rsid w:val="007D1FDD"/>
    <w:rsid w:val="007F0554"/>
    <w:rsid w:val="00811552"/>
    <w:rsid w:val="0083284E"/>
    <w:rsid w:val="008427F7"/>
    <w:rsid w:val="008B3F55"/>
    <w:rsid w:val="008D3CAF"/>
    <w:rsid w:val="00922A9D"/>
    <w:rsid w:val="009247E5"/>
    <w:rsid w:val="0095667F"/>
    <w:rsid w:val="009C3670"/>
    <w:rsid w:val="009C42D8"/>
    <w:rsid w:val="00A03BA7"/>
    <w:rsid w:val="00A2653C"/>
    <w:rsid w:val="00A30042"/>
    <w:rsid w:val="00AB6624"/>
    <w:rsid w:val="00AC4DDD"/>
    <w:rsid w:val="00AC6FE9"/>
    <w:rsid w:val="00AD1E40"/>
    <w:rsid w:val="00AE40F9"/>
    <w:rsid w:val="00AF41AA"/>
    <w:rsid w:val="00AF5CF3"/>
    <w:rsid w:val="00B168E7"/>
    <w:rsid w:val="00B16B47"/>
    <w:rsid w:val="00B41715"/>
    <w:rsid w:val="00B60041"/>
    <w:rsid w:val="00B71682"/>
    <w:rsid w:val="00B90EF2"/>
    <w:rsid w:val="00B91DB5"/>
    <w:rsid w:val="00BA1A42"/>
    <w:rsid w:val="00BC5ED1"/>
    <w:rsid w:val="00BD1BCB"/>
    <w:rsid w:val="00BD643F"/>
    <w:rsid w:val="00C12C11"/>
    <w:rsid w:val="00C26A70"/>
    <w:rsid w:val="00C66404"/>
    <w:rsid w:val="00C67720"/>
    <w:rsid w:val="00C934D9"/>
    <w:rsid w:val="00D0699C"/>
    <w:rsid w:val="00D074DA"/>
    <w:rsid w:val="00D12D5C"/>
    <w:rsid w:val="00D26F75"/>
    <w:rsid w:val="00D37100"/>
    <w:rsid w:val="00D56761"/>
    <w:rsid w:val="00D5783C"/>
    <w:rsid w:val="00D7509A"/>
    <w:rsid w:val="00D76E42"/>
    <w:rsid w:val="00D81093"/>
    <w:rsid w:val="00DE2B8C"/>
    <w:rsid w:val="00DE35B4"/>
    <w:rsid w:val="00DE5615"/>
    <w:rsid w:val="00DF1C97"/>
    <w:rsid w:val="00DF5376"/>
    <w:rsid w:val="00DF7270"/>
    <w:rsid w:val="00E019D7"/>
    <w:rsid w:val="00E0544C"/>
    <w:rsid w:val="00E32255"/>
    <w:rsid w:val="00E40199"/>
    <w:rsid w:val="00E44DFA"/>
    <w:rsid w:val="00E549C7"/>
    <w:rsid w:val="00E54C06"/>
    <w:rsid w:val="00E82AD1"/>
    <w:rsid w:val="00E83CDC"/>
    <w:rsid w:val="00E8600E"/>
    <w:rsid w:val="00E928EE"/>
    <w:rsid w:val="00E95FA2"/>
    <w:rsid w:val="00EA4788"/>
    <w:rsid w:val="00F115B9"/>
    <w:rsid w:val="00F22D9C"/>
    <w:rsid w:val="00F51E41"/>
    <w:rsid w:val="00F55819"/>
    <w:rsid w:val="00FC0424"/>
    <w:rsid w:val="00FC2974"/>
    <w:rsid w:val="00FD1FF6"/>
    <w:rsid w:val="00FD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4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1</Pages>
  <Words>90</Words>
  <Characters>518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Karinka</cp:lastModifiedBy>
  <cp:revision>34</cp:revision>
  <cp:lastPrinted>2014-06-26T07:44:00Z</cp:lastPrinted>
  <dcterms:created xsi:type="dcterms:W3CDTF">2014-06-23T09:42:00Z</dcterms:created>
  <dcterms:modified xsi:type="dcterms:W3CDTF">2014-06-27T09:09:00Z</dcterms:modified>
</cp:coreProperties>
</file>