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9D" w:rsidRDefault="000A739D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MK Development, s.r.o., Moyzesova 58,  010 01  Žilina</w:t>
      </w:r>
    </w:p>
    <w:p w:rsidR="000A739D" w:rsidRDefault="000A739D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DIČ: 2023937443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Daňový úrad Žilina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J. Kráľa 2</w:t>
      </w:r>
      <w:r>
        <w:rPr>
          <w:rFonts w:ascii="Times New Roman" w:hAnsi="Times New Roman" w:cs="Times New Roman"/>
        </w:rPr>
        <w:tab/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010 01  Žilina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202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 7.5.2014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Oznámenie o schválení účtovnej závierky</w:t>
      </w:r>
    </w:p>
    <w:p w:rsidR="000A739D" w:rsidRDefault="000A739D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Oznamujeme Vám, že účtovná závierka za účtovné obdobie od </w:t>
      </w:r>
      <w:r>
        <w:rPr>
          <w:rFonts w:ascii="Times New Roman" w:hAnsi="Times New Roman" w:cs="Times New Roman"/>
          <w:b/>
          <w:bCs/>
        </w:rPr>
        <w:t>01.01</w:t>
      </w:r>
      <w:r w:rsidRPr="004725DC">
        <w:rPr>
          <w:rFonts w:ascii="Times New Roman" w:hAnsi="Times New Roman" w:cs="Times New Roman"/>
          <w:b/>
          <w:bCs/>
        </w:rPr>
        <w:t>.2013</w:t>
      </w:r>
      <w:r>
        <w:rPr>
          <w:rFonts w:ascii="Times New Roman" w:hAnsi="Times New Roman" w:cs="Times New Roman"/>
        </w:rPr>
        <w:t xml:space="preserve"> do 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>, zostavená k 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 xml:space="preserve">, bola rozhodnutím jediného spoločníka schválená dňa </w:t>
      </w:r>
      <w:r w:rsidRPr="00463AE2">
        <w:rPr>
          <w:rFonts w:ascii="Times New Roman" w:hAnsi="Times New Roman" w:cs="Times New Roman"/>
          <w:b/>
          <w:bCs/>
        </w:rPr>
        <w:t>13</w:t>
      </w:r>
      <w:r w:rsidRPr="004725DC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3</w:t>
      </w:r>
      <w:r w:rsidRPr="004725DC">
        <w:rPr>
          <w:rFonts w:ascii="Times New Roman" w:hAnsi="Times New Roman" w:cs="Times New Roman"/>
          <w:b/>
          <w:bCs/>
        </w:rPr>
        <w:t>.2014</w:t>
      </w:r>
      <w:r>
        <w:rPr>
          <w:rFonts w:ascii="Times New Roman" w:hAnsi="Times New Roman" w:cs="Times New Roman"/>
        </w:rPr>
        <w:t>.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63AE2">
      <w:pPr>
        <w:spacing w:after="0"/>
        <w:jc w:val="center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ab/>
        <w:t>..........................................................................</w:t>
      </w:r>
    </w:p>
    <w:p w:rsidR="000A739D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Ing. Miroslav Kravárik</w:t>
      </w:r>
    </w:p>
    <w:p w:rsidR="000A739D" w:rsidRPr="004725DC" w:rsidRDefault="000A739D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Konateľ spoločnosti</w:t>
      </w:r>
    </w:p>
    <w:sectPr w:rsidR="000A739D" w:rsidRPr="004725DC" w:rsidSect="0000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DC"/>
    <w:rsid w:val="0000752F"/>
    <w:rsid w:val="000A739D"/>
    <w:rsid w:val="001B7F11"/>
    <w:rsid w:val="001D0A34"/>
    <w:rsid w:val="00226D7D"/>
    <w:rsid w:val="00252424"/>
    <w:rsid w:val="00420286"/>
    <w:rsid w:val="00463AE2"/>
    <w:rsid w:val="004725DC"/>
    <w:rsid w:val="005C61A2"/>
    <w:rsid w:val="006C5F07"/>
    <w:rsid w:val="00862DD8"/>
    <w:rsid w:val="008A0A7C"/>
    <w:rsid w:val="0099361E"/>
    <w:rsid w:val="00A86948"/>
    <w:rsid w:val="00BE4D71"/>
    <w:rsid w:val="00BF33C8"/>
    <w:rsid w:val="00C24517"/>
    <w:rsid w:val="00E30202"/>
    <w:rsid w:val="00EA23BA"/>
    <w:rsid w:val="00EB35E1"/>
    <w:rsid w:val="00FB246C"/>
    <w:rsid w:val="00FB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102</Words>
  <Characters>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ANED SK, s</dc:title>
  <dc:subject/>
  <dc:creator>PC</dc:creator>
  <cp:keywords/>
  <dc:description/>
  <cp:lastModifiedBy>smolkova</cp:lastModifiedBy>
  <cp:revision>2</cp:revision>
  <cp:lastPrinted>2014-05-07T07:46:00Z</cp:lastPrinted>
  <dcterms:created xsi:type="dcterms:W3CDTF">2014-05-07T08:28:00Z</dcterms:created>
  <dcterms:modified xsi:type="dcterms:W3CDTF">2014-05-07T08:28:00Z</dcterms:modified>
</cp:coreProperties>
</file>