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018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018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018F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457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18FF" w:rsidP="009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018FF" w:rsidP="009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18FF" w:rsidP="00923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18FF" w:rsidP="00923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18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18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18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8FF">
              <w:rPr>
                <w:szCs w:val="22"/>
              </w:rPr>
              <w:t>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018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018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1D90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4BF8">
              <w:rPr>
                <w:szCs w:val="22"/>
              </w:rPr>
              <w:t>13774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8FF">
              <w:rPr>
                <w:szCs w:val="22"/>
              </w:rPr>
              <w:t>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E61712">
            <w:pPr>
              <w:spacing w:after="0" w:line="240" w:lineRule="auto"/>
              <w:rPr>
                <w:szCs w:val="22"/>
              </w:rPr>
            </w:pPr>
          </w:p>
          <w:p w:rsidR="00B457BD" w:rsidRPr="003F477D" w:rsidRDefault="00DE4BF8" w:rsidP="00E61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B457BD">
        <w:rPr>
          <w:szCs w:val="22"/>
        </w:rPr>
        <w:t> </w:t>
      </w:r>
      <w:r w:rsidRPr="003F477D">
        <w:rPr>
          <w:szCs w:val="22"/>
        </w:rPr>
        <w:t>príjmov</w:t>
      </w:r>
    </w:p>
    <w:p w:rsidR="00B457BD" w:rsidRDefault="00B457BD" w:rsidP="00B457BD"/>
    <w:p w:rsidR="00B457BD" w:rsidRDefault="00B457BD" w:rsidP="00B457BD"/>
    <w:p w:rsidR="00B457BD" w:rsidRPr="00B457BD" w:rsidRDefault="00B457BD" w:rsidP="00B457BD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4BF8" w:rsidP="00B45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686,44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4BF8" w:rsidP="00E61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232,62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4BF8" w:rsidP="00DE4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324,97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4BF8" w:rsidP="00DE4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1011,44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4BF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4BF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7B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7B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166" w:rsidRDefault="00716166" w:rsidP="00107589">
      <w:pPr>
        <w:spacing w:after="0" w:line="240" w:lineRule="auto"/>
      </w:pPr>
      <w:r>
        <w:separator/>
      </w:r>
    </w:p>
  </w:endnote>
  <w:endnote w:type="continuationSeparator" w:id="1">
    <w:p w:rsidR="00716166" w:rsidRDefault="007161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8FF" w:rsidRPr="003D38D7" w:rsidRDefault="003018F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E4BF8">
      <w:rPr>
        <w:noProof/>
        <w:szCs w:val="22"/>
      </w:rPr>
      <w:t>23</w:t>
    </w:r>
    <w:r w:rsidRPr="003D38D7">
      <w:rPr>
        <w:szCs w:val="22"/>
      </w:rPr>
      <w:fldChar w:fldCharType="end"/>
    </w:r>
  </w:p>
  <w:p w:rsidR="003018FF" w:rsidRDefault="003018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166" w:rsidRDefault="00716166" w:rsidP="00107589">
      <w:pPr>
        <w:spacing w:after="0" w:line="240" w:lineRule="auto"/>
      </w:pPr>
      <w:r>
        <w:separator/>
      </w:r>
    </w:p>
  </w:footnote>
  <w:footnote w:type="continuationSeparator" w:id="1">
    <w:p w:rsidR="00716166" w:rsidRDefault="007161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80"/>
      <w:gridCol w:w="280"/>
      <w:gridCol w:w="291"/>
      <w:gridCol w:w="280"/>
      <w:gridCol w:w="291"/>
    </w:tblGrid>
    <w:tr w:rsidR="003018F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18FF" w:rsidRPr="003F477D" w:rsidRDefault="003018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18FF" w:rsidRPr="003F477D" w:rsidRDefault="003018F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18FF" w:rsidRPr="003F477D" w:rsidRDefault="003018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3018F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3018F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3018F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3018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8FF" w:rsidRPr="003F477D" w:rsidRDefault="003018FF" w:rsidP="003018F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018FF" w:rsidRPr="004268D2" w:rsidRDefault="003018F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8FF" w:rsidRPr="004268D2" w:rsidRDefault="003018F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A8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87447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586F"/>
    <w:rsid w:val="002B61EE"/>
    <w:rsid w:val="002B7B1D"/>
    <w:rsid w:val="002D0376"/>
    <w:rsid w:val="002D372A"/>
    <w:rsid w:val="003018FF"/>
    <w:rsid w:val="003071BE"/>
    <w:rsid w:val="00311795"/>
    <w:rsid w:val="00312D36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11EF"/>
    <w:rsid w:val="003C6761"/>
    <w:rsid w:val="003D38D7"/>
    <w:rsid w:val="003E4C0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5933"/>
    <w:rsid w:val="00512E8A"/>
    <w:rsid w:val="00537F98"/>
    <w:rsid w:val="0054020D"/>
    <w:rsid w:val="00544F4D"/>
    <w:rsid w:val="005649E2"/>
    <w:rsid w:val="005852EB"/>
    <w:rsid w:val="005922FF"/>
    <w:rsid w:val="005A1D90"/>
    <w:rsid w:val="005A765F"/>
    <w:rsid w:val="005C4DA9"/>
    <w:rsid w:val="005D2F62"/>
    <w:rsid w:val="005D6688"/>
    <w:rsid w:val="005E3B59"/>
    <w:rsid w:val="00644520"/>
    <w:rsid w:val="00645466"/>
    <w:rsid w:val="00687B87"/>
    <w:rsid w:val="006A4709"/>
    <w:rsid w:val="006A5428"/>
    <w:rsid w:val="006B42EC"/>
    <w:rsid w:val="006B5F4E"/>
    <w:rsid w:val="006C3827"/>
    <w:rsid w:val="006C695D"/>
    <w:rsid w:val="006D533F"/>
    <w:rsid w:val="006E4959"/>
    <w:rsid w:val="006E5B26"/>
    <w:rsid w:val="00704155"/>
    <w:rsid w:val="00716166"/>
    <w:rsid w:val="00723F0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DB6"/>
    <w:rsid w:val="007F351A"/>
    <w:rsid w:val="007F7879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2F0"/>
    <w:rsid w:val="00934878"/>
    <w:rsid w:val="009463F6"/>
    <w:rsid w:val="009465A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57BD"/>
    <w:rsid w:val="00B5583E"/>
    <w:rsid w:val="00B621D5"/>
    <w:rsid w:val="00B6221B"/>
    <w:rsid w:val="00B6262B"/>
    <w:rsid w:val="00B7696D"/>
    <w:rsid w:val="00B80DB6"/>
    <w:rsid w:val="00B86FC2"/>
    <w:rsid w:val="00BF5010"/>
    <w:rsid w:val="00C04782"/>
    <w:rsid w:val="00C13B7E"/>
    <w:rsid w:val="00C270D3"/>
    <w:rsid w:val="00C56862"/>
    <w:rsid w:val="00C6795C"/>
    <w:rsid w:val="00C93A1A"/>
    <w:rsid w:val="00CA4B07"/>
    <w:rsid w:val="00CC5A42"/>
    <w:rsid w:val="00CD280F"/>
    <w:rsid w:val="00CD7A1F"/>
    <w:rsid w:val="00CF232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BF8"/>
    <w:rsid w:val="00DE76EE"/>
    <w:rsid w:val="00E04DF3"/>
    <w:rsid w:val="00E061B4"/>
    <w:rsid w:val="00E100EF"/>
    <w:rsid w:val="00E109E2"/>
    <w:rsid w:val="00E14247"/>
    <w:rsid w:val="00E2186D"/>
    <w:rsid w:val="00E33704"/>
    <w:rsid w:val="00E33912"/>
    <w:rsid w:val="00E35A2B"/>
    <w:rsid w:val="00E6171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A86"/>
    <w:rsid w:val="00F732EB"/>
    <w:rsid w:val="00F95C3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593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4F593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4F593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6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je%20dokumenty\Rok%202014\Ekonomika\Ochrana%20osobn&#253;ch%20&#250;dajov\poznamky_tabulky_pracovna%20pomock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D3CE-D7A0-4BE1-9510-90A5418B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poznamky_tabulky_pracovna pomocka</Template>
  <TotalTime>4</TotalTime>
  <Pages>24</Pages>
  <Words>4091</Words>
  <Characters>23320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Jahodova</dc:creator>
  <cp:lastModifiedBy>janka</cp:lastModifiedBy>
  <cp:revision>2</cp:revision>
  <cp:lastPrinted>2013-12-05T12:47:00Z</cp:lastPrinted>
  <dcterms:created xsi:type="dcterms:W3CDTF">2014-06-23T16:16:00Z</dcterms:created>
  <dcterms:modified xsi:type="dcterms:W3CDTF">2014-06-23T16:16:00Z</dcterms:modified>
</cp:coreProperties>
</file>