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E11" w:rsidRPr="00760EA4" w:rsidRDefault="005B6E11" w:rsidP="00760EA4">
      <w:pPr>
        <w:tabs>
          <w:tab w:val="left" w:pos="5812"/>
        </w:tabs>
        <w:spacing w:after="0"/>
        <w:jc w:val="center"/>
        <w:rPr>
          <w:rFonts w:ascii="Cambria" w:hAnsi="Cambria"/>
          <w:b/>
          <w:sz w:val="32"/>
        </w:rPr>
      </w:pPr>
      <w:bookmarkStart w:id="0" w:name="_GoBack"/>
      <w:r w:rsidRPr="00760EA4">
        <w:rPr>
          <w:rFonts w:ascii="Cambria" w:hAnsi="Cambria"/>
          <w:b/>
          <w:sz w:val="32"/>
        </w:rPr>
        <w:t>Oznámenie o schválení účtovnej závierky</w:t>
      </w:r>
      <w:bookmarkEnd w:id="0"/>
    </w:p>
    <w:p w:rsidR="005B6E11" w:rsidRPr="00760EA4" w:rsidRDefault="005B6E11" w:rsidP="00760EA4">
      <w:pPr>
        <w:tabs>
          <w:tab w:val="left" w:pos="5812"/>
        </w:tabs>
        <w:spacing w:after="0"/>
        <w:jc w:val="center"/>
        <w:rPr>
          <w:rFonts w:ascii="Cambria" w:hAnsi="Cambria"/>
        </w:rPr>
      </w:pPr>
    </w:p>
    <w:p w:rsidR="005B6E11" w:rsidRDefault="005B6E11" w:rsidP="00760EA4">
      <w:pPr>
        <w:spacing w:after="0"/>
        <w:rPr>
          <w:rFonts w:ascii="Cambria" w:hAnsi="Cambria"/>
        </w:rPr>
      </w:pPr>
    </w:p>
    <w:p w:rsidR="005B6E11" w:rsidRDefault="005B6E11" w:rsidP="00760EA4">
      <w:pPr>
        <w:spacing w:after="0"/>
        <w:rPr>
          <w:rFonts w:ascii="Cambria" w:hAnsi="Cambria"/>
        </w:rPr>
      </w:pPr>
    </w:p>
    <w:p w:rsidR="005B6E11" w:rsidRPr="00760EA4" w:rsidRDefault="005B6E11" w:rsidP="00760EA4">
      <w:pPr>
        <w:spacing w:after="0"/>
        <w:rPr>
          <w:rFonts w:ascii="Cambria" w:hAnsi="Cambria"/>
        </w:rPr>
      </w:pPr>
    </w:p>
    <w:p w:rsidR="005B6E11" w:rsidRPr="00760EA4" w:rsidRDefault="005B6E11" w:rsidP="00760EA4">
      <w:pPr>
        <w:spacing w:after="0"/>
        <w:rPr>
          <w:rFonts w:ascii="Cambria" w:hAnsi="Cambria"/>
        </w:rPr>
      </w:pPr>
    </w:p>
    <w:p w:rsidR="005B6E11" w:rsidRDefault="005B6E11" w:rsidP="00760EA4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Účtovná jednotka: </w:t>
      </w:r>
    </w:p>
    <w:p w:rsidR="005B6E11" w:rsidRDefault="005B6E11" w:rsidP="00760EA4">
      <w:pPr>
        <w:spacing w:after="0"/>
        <w:rPr>
          <w:rFonts w:ascii="Cambria" w:hAnsi="Cambria"/>
        </w:rPr>
      </w:pPr>
    </w:p>
    <w:p w:rsidR="005B6E11" w:rsidRDefault="005B6E11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ROBLA, .s.r.o.</w:t>
      </w:r>
    </w:p>
    <w:p w:rsidR="005B6E11" w:rsidRDefault="005B6E11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Medzilaborecká 19</w:t>
      </w:r>
    </w:p>
    <w:p w:rsidR="005B6E11" w:rsidRDefault="005B6E11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821 01 </w:t>
      </w:r>
      <w:r w:rsidRPr="00760EA4">
        <w:rPr>
          <w:rFonts w:ascii="Cambria" w:hAnsi="Cambria"/>
        </w:rPr>
        <w:t>Bratislava</w:t>
      </w:r>
    </w:p>
    <w:p w:rsidR="005B6E11" w:rsidRPr="00261A75" w:rsidRDefault="005B6E11" w:rsidP="00760EA4">
      <w:pPr>
        <w:spacing w:after="0"/>
        <w:rPr>
          <w:rStyle w:val="ra"/>
        </w:rPr>
      </w:pPr>
      <w:r w:rsidRPr="00760EA4">
        <w:rPr>
          <w:rFonts w:ascii="Cambria" w:hAnsi="Cambria"/>
        </w:rPr>
        <w:t xml:space="preserve">IČO: </w:t>
      </w:r>
      <w:r w:rsidRPr="00261A75">
        <w:rPr>
          <w:rStyle w:val="ra"/>
        </w:rPr>
        <w:t>44043350</w:t>
      </w:r>
    </w:p>
    <w:p w:rsidR="005B6E11" w:rsidRPr="00261A75" w:rsidRDefault="005B6E11" w:rsidP="000B099B">
      <w:pPr>
        <w:tabs>
          <w:tab w:val="left" w:pos="5812"/>
        </w:tabs>
        <w:spacing w:after="0"/>
        <w:rPr>
          <w:rFonts w:ascii="Cambria" w:hAnsi="Cambria"/>
        </w:rPr>
      </w:pPr>
      <w:r>
        <w:rPr>
          <w:rFonts w:ascii="Cambria" w:hAnsi="Cambria"/>
        </w:rPr>
        <w:t xml:space="preserve">DIČ: </w:t>
      </w:r>
      <w:r w:rsidRPr="00261A75">
        <w:rPr>
          <w:rFonts w:ascii="Cambria" w:hAnsi="Cambria"/>
        </w:rPr>
        <w:t>2022563730</w:t>
      </w:r>
    </w:p>
    <w:p w:rsidR="005B6E11" w:rsidRPr="00760EA4" w:rsidRDefault="005B6E11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5B6E11" w:rsidRPr="00760EA4" w:rsidRDefault="005B6E11" w:rsidP="000B099B">
      <w:pPr>
        <w:tabs>
          <w:tab w:val="left" w:pos="5812"/>
        </w:tabs>
        <w:spacing w:after="0"/>
        <w:rPr>
          <w:rFonts w:ascii="Cambria" w:hAnsi="Cambria"/>
        </w:rPr>
      </w:pP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.2013.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.2013 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, </w:t>
      </w:r>
      <w:r w:rsidRPr="00261A75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bola rozhodnutím jediného spoločníka schválená dňa </w:t>
      </w:r>
      <w:r w:rsidRPr="00261A75">
        <w:rPr>
          <w:rFonts w:ascii="Cambria" w:hAnsi="Cambria"/>
        </w:rPr>
        <w:t>.......................................</w:t>
      </w:r>
    </w:p>
    <w:p w:rsidR="005B6E11" w:rsidRPr="00760EA4" w:rsidRDefault="005B6E11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5B6E11" w:rsidRPr="00760EA4" w:rsidRDefault="005B6E11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5B6E11" w:rsidRPr="00760EA4" w:rsidRDefault="005B6E11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  <w:r>
        <w:rPr>
          <w:rFonts w:ascii="Cambria" w:hAnsi="Cambria"/>
        </w:rPr>
        <w:t>V ....................................... dňa .......................................</w:t>
      </w:r>
    </w:p>
    <w:p w:rsidR="005B6E11" w:rsidRPr="00760EA4" w:rsidRDefault="005B6E11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5B6E11" w:rsidRPr="00760EA4" w:rsidRDefault="005B6E11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5B6E11" w:rsidRPr="00760EA4" w:rsidRDefault="005B6E11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5B6E11" w:rsidRPr="00760EA4" w:rsidRDefault="005B6E11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5B6E11" w:rsidRDefault="005B6E11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5B6E11" w:rsidRPr="00760EA4" w:rsidRDefault="005B6E11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ab/>
      </w:r>
    </w:p>
    <w:p w:rsidR="005B6E11" w:rsidRDefault="005B6E11" w:rsidP="00760EA4">
      <w:pPr>
        <w:tabs>
          <w:tab w:val="center" w:pos="7088"/>
        </w:tabs>
        <w:spacing w:after="0"/>
        <w:rPr>
          <w:rFonts w:ascii="Cambria" w:hAnsi="Cambria"/>
        </w:rPr>
      </w:pPr>
      <w:r w:rsidRPr="00760EA4">
        <w:rPr>
          <w:rFonts w:ascii="Cambria" w:hAnsi="Cambria"/>
        </w:rPr>
        <w:tab/>
      </w:r>
      <w:r>
        <w:rPr>
          <w:rFonts w:ascii="Cambria" w:hAnsi="Cambria"/>
        </w:rPr>
        <w:t>Roman Blanár</w:t>
      </w:r>
    </w:p>
    <w:p w:rsidR="005B6E11" w:rsidRPr="00760EA4" w:rsidRDefault="005B6E11" w:rsidP="00760EA4">
      <w:pPr>
        <w:tabs>
          <w:tab w:val="center" w:pos="7088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  <w:r>
        <w:rPr>
          <w:rFonts w:ascii="Cambria" w:hAnsi="Cambria"/>
        </w:rPr>
        <w:tab/>
        <w:t>.......................................</w:t>
      </w:r>
    </w:p>
    <w:p w:rsidR="005B6E11" w:rsidRPr="00760EA4" w:rsidRDefault="005B6E11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Fonts w:ascii="Cambria" w:hAnsi="Cambria"/>
        </w:rPr>
        <w:t>konateľ</w:t>
      </w:r>
    </w:p>
    <w:p w:rsidR="005B6E11" w:rsidRPr="00760EA4" w:rsidRDefault="005B6E11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5B6E11" w:rsidRPr="00760EA4" w:rsidRDefault="005B6E11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5B6E11" w:rsidRPr="00760EA4" w:rsidRDefault="005B6E11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sectPr w:rsidR="005B6E11" w:rsidRPr="00760EA4" w:rsidSect="001D7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B099B"/>
    <w:rsid w:val="000B52AC"/>
    <w:rsid w:val="00113A8F"/>
    <w:rsid w:val="00140B53"/>
    <w:rsid w:val="001D7130"/>
    <w:rsid w:val="00261A75"/>
    <w:rsid w:val="00496409"/>
    <w:rsid w:val="004C1FB4"/>
    <w:rsid w:val="005B06F8"/>
    <w:rsid w:val="005B6E11"/>
    <w:rsid w:val="005F618C"/>
    <w:rsid w:val="006B1E15"/>
    <w:rsid w:val="00751CDA"/>
    <w:rsid w:val="00760EA4"/>
    <w:rsid w:val="00777EDD"/>
    <w:rsid w:val="00795A82"/>
    <w:rsid w:val="00877B72"/>
    <w:rsid w:val="00BA4540"/>
    <w:rsid w:val="00C64C49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13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rFonts w:cs="Times New Roman"/>
      <w:b/>
      <w:bCs/>
    </w:rPr>
  </w:style>
  <w:style w:type="character" w:customStyle="1" w:styleId="ra">
    <w:name w:val="ra"/>
    <w:basedOn w:val="DefaultParagraphFont"/>
    <w:uiPriority w:val="99"/>
    <w:rsid w:val="0049640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76</Words>
  <Characters>436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Milan</cp:lastModifiedBy>
  <cp:revision>3</cp:revision>
  <dcterms:created xsi:type="dcterms:W3CDTF">2014-06-13T07:07:00Z</dcterms:created>
  <dcterms:modified xsi:type="dcterms:W3CDTF">2014-06-13T07:13:00Z</dcterms:modified>
</cp:coreProperties>
</file>