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F70" w:rsidRPr="00760EA4" w:rsidRDefault="00565F70" w:rsidP="00760EA4">
      <w:pPr>
        <w:tabs>
          <w:tab w:val="left" w:pos="5812"/>
        </w:tabs>
        <w:spacing w:after="0"/>
        <w:jc w:val="center"/>
        <w:rPr>
          <w:rFonts w:ascii="Cambria" w:hAnsi="Cambria"/>
          <w:b/>
          <w:sz w:val="32"/>
        </w:rPr>
      </w:pPr>
      <w:bookmarkStart w:id="0" w:name="_GoBack"/>
      <w:r w:rsidRPr="00760EA4">
        <w:rPr>
          <w:rFonts w:ascii="Cambria" w:hAnsi="Cambria"/>
          <w:b/>
          <w:sz w:val="32"/>
        </w:rPr>
        <w:t>Oznámenie o schválení účtovnej závierky</w:t>
      </w:r>
      <w:bookmarkEnd w:id="0"/>
    </w:p>
    <w:p w:rsidR="00565F70" w:rsidRPr="00760EA4" w:rsidRDefault="00565F70" w:rsidP="00760EA4">
      <w:pPr>
        <w:tabs>
          <w:tab w:val="left" w:pos="5812"/>
        </w:tabs>
        <w:spacing w:after="0"/>
        <w:jc w:val="center"/>
        <w:rPr>
          <w:rFonts w:ascii="Cambria" w:hAnsi="Cambria"/>
        </w:rPr>
      </w:pPr>
    </w:p>
    <w:p w:rsidR="00565F70" w:rsidRDefault="00565F70" w:rsidP="00760EA4">
      <w:pPr>
        <w:spacing w:after="0"/>
        <w:rPr>
          <w:rFonts w:ascii="Cambria" w:hAnsi="Cambria"/>
        </w:rPr>
      </w:pPr>
    </w:p>
    <w:p w:rsidR="00565F70" w:rsidRDefault="00565F70" w:rsidP="00760EA4">
      <w:pPr>
        <w:spacing w:after="0"/>
        <w:rPr>
          <w:rFonts w:ascii="Cambria" w:hAnsi="Cambria"/>
        </w:rPr>
      </w:pPr>
    </w:p>
    <w:p w:rsidR="00565F70" w:rsidRPr="00760EA4" w:rsidRDefault="00565F70" w:rsidP="00760EA4">
      <w:pPr>
        <w:spacing w:after="0"/>
        <w:rPr>
          <w:rFonts w:ascii="Cambria" w:hAnsi="Cambria"/>
        </w:rPr>
      </w:pPr>
    </w:p>
    <w:p w:rsidR="00565F70" w:rsidRPr="00760EA4" w:rsidRDefault="00565F70" w:rsidP="00760EA4">
      <w:pPr>
        <w:spacing w:after="0"/>
        <w:rPr>
          <w:rFonts w:ascii="Cambria" w:hAnsi="Cambria"/>
        </w:rPr>
      </w:pPr>
    </w:p>
    <w:p w:rsidR="00565F70" w:rsidRDefault="00565F70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Účtovná jednotka: </w:t>
      </w:r>
    </w:p>
    <w:p w:rsidR="00565F70" w:rsidRDefault="00565F70" w:rsidP="00760EA4">
      <w:pPr>
        <w:spacing w:after="0"/>
        <w:rPr>
          <w:rFonts w:ascii="Cambria" w:hAnsi="Cambria"/>
        </w:rPr>
      </w:pPr>
    </w:p>
    <w:p w:rsidR="00565F70" w:rsidRDefault="00565F70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Dielňa s.r.o.</w:t>
      </w:r>
    </w:p>
    <w:p w:rsidR="00565F70" w:rsidRDefault="00565F70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Na doline 15</w:t>
      </w:r>
    </w:p>
    <w:p w:rsidR="00565F70" w:rsidRDefault="00565F70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831 07 </w:t>
      </w:r>
      <w:r w:rsidRPr="00760EA4">
        <w:rPr>
          <w:rFonts w:ascii="Cambria" w:hAnsi="Cambria"/>
        </w:rPr>
        <w:t>Bratislava</w:t>
      </w:r>
    </w:p>
    <w:p w:rsidR="00565F70" w:rsidRPr="00760EA4" w:rsidRDefault="00565F70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IČO: </w:t>
      </w:r>
      <w:r>
        <w:rPr>
          <w:rStyle w:val="ra"/>
        </w:rPr>
        <w:t>45633483</w:t>
      </w:r>
    </w:p>
    <w:p w:rsidR="00565F70" w:rsidRPr="00496409" w:rsidRDefault="00565F70" w:rsidP="000B099B">
      <w:pPr>
        <w:tabs>
          <w:tab w:val="left" w:pos="5812"/>
        </w:tabs>
        <w:spacing w:after="0"/>
        <w:rPr>
          <w:rFonts w:ascii="Cambria" w:hAnsi="Cambria"/>
        </w:rPr>
      </w:pPr>
      <w:r>
        <w:rPr>
          <w:rFonts w:ascii="Cambria" w:hAnsi="Cambria"/>
        </w:rPr>
        <w:t>DIČ: 2023083095</w:t>
      </w:r>
    </w:p>
    <w:p w:rsidR="00565F70" w:rsidRPr="00760EA4" w:rsidRDefault="00565F70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565F70" w:rsidRPr="00760EA4" w:rsidRDefault="00565F70" w:rsidP="000B099B">
      <w:pPr>
        <w:tabs>
          <w:tab w:val="left" w:pos="5812"/>
        </w:tabs>
        <w:spacing w:after="0"/>
        <w:rPr>
          <w:rFonts w:ascii="Cambria" w:hAnsi="Cambria"/>
        </w:rPr>
      </w:pP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.2013.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.2013 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, </w:t>
      </w:r>
      <w:r w:rsidRPr="00CA1165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bola rozhodnutím jediného spoločníka schválená dňa 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26.06.2014</w:t>
      </w:r>
    </w:p>
    <w:p w:rsidR="00565F70" w:rsidRPr="00760EA4" w:rsidRDefault="00565F70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565F70" w:rsidRPr="00760EA4" w:rsidRDefault="00565F70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565F70" w:rsidRPr="00760EA4" w:rsidRDefault="00565F70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>V Bratislave  dňa  26.06.2014</w:t>
      </w:r>
    </w:p>
    <w:p w:rsidR="00565F70" w:rsidRPr="00760EA4" w:rsidRDefault="00565F70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565F70" w:rsidRPr="00760EA4" w:rsidRDefault="00565F70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565F70" w:rsidRPr="00760EA4" w:rsidRDefault="00565F70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565F70" w:rsidRPr="00760EA4" w:rsidRDefault="00565F70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565F70" w:rsidRDefault="00565F70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565F70" w:rsidRPr="00760EA4" w:rsidRDefault="00565F70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</w:r>
    </w:p>
    <w:p w:rsidR="00565F70" w:rsidRPr="00C26E7A" w:rsidRDefault="00565F70" w:rsidP="00760EA4">
      <w:pPr>
        <w:tabs>
          <w:tab w:val="center" w:pos="7088"/>
        </w:tabs>
        <w:spacing w:after="0"/>
        <w:rPr>
          <w:rStyle w:val="Strong"/>
          <w:rFonts w:ascii="Cambria" w:hAnsi="Cambria"/>
          <w:b w:val="0"/>
          <w:bCs w:val="0"/>
        </w:rPr>
      </w:pPr>
      <w:r w:rsidRPr="00760EA4">
        <w:rPr>
          <w:rFonts w:ascii="Cambria" w:hAnsi="Cambria"/>
        </w:rPr>
        <w:tab/>
      </w:r>
      <w:r>
        <w:rPr>
          <w:rFonts w:ascii="Cambria" w:hAnsi="Cambria"/>
        </w:rPr>
        <w:t>Mgr. Michaela Wickleinová</w:t>
      </w:r>
      <w:r>
        <w:rPr>
          <w:rFonts w:ascii="Cambria" w:hAnsi="Cambria"/>
        </w:rPr>
        <w:tab/>
        <w:t>.......................................</w:t>
      </w:r>
    </w:p>
    <w:p w:rsidR="00565F70" w:rsidRPr="00760EA4" w:rsidRDefault="00565F70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Fonts w:ascii="Cambria" w:hAnsi="Cambria"/>
        </w:rPr>
        <w:t>konateľ</w:t>
      </w:r>
    </w:p>
    <w:p w:rsidR="00565F70" w:rsidRPr="00760EA4" w:rsidRDefault="00565F70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565F70" w:rsidRPr="00760EA4" w:rsidRDefault="00565F70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565F70" w:rsidRPr="00760EA4" w:rsidRDefault="00565F70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sectPr w:rsidR="00565F70" w:rsidRPr="00760EA4" w:rsidSect="001D7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113A8F"/>
    <w:rsid w:val="00140B53"/>
    <w:rsid w:val="001874F3"/>
    <w:rsid w:val="001C173A"/>
    <w:rsid w:val="001D7130"/>
    <w:rsid w:val="00496409"/>
    <w:rsid w:val="004B41E3"/>
    <w:rsid w:val="004C1FB4"/>
    <w:rsid w:val="00565F70"/>
    <w:rsid w:val="005B06F8"/>
    <w:rsid w:val="005F618C"/>
    <w:rsid w:val="006B1E15"/>
    <w:rsid w:val="00745F43"/>
    <w:rsid w:val="00751CDA"/>
    <w:rsid w:val="00760EA4"/>
    <w:rsid w:val="00777EDD"/>
    <w:rsid w:val="00795A82"/>
    <w:rsid w:val="00877B72"/>
    <w:rsid w:val="00957753"/>
    <w:rsid w:val="00B84E5C"/>
    <w:rsid w:val="00BA4540"/>
    <w:rsid w:val="00C26E7A"/>
    <w:rsid w:val="00C64C49"/>
    <w:rsid w:val="00CA1165"/>
    <w:rsid w:val="00F809BB"/>
    <w:rsid w:val="00FE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13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rFonts w:cs="Times New Roman"/>
      <w:b/>
      <w:bCs/>
    </w:rPr>
  </w:style>
  <w:style w:type="character" w:customStyle="1" w:styleId="ra">
    <w:name w:val="ra"/>
    <w:basedOn w:val="DefaultParagraphFont"/>
    <w:uiPriority w:val="99"/>
    <w:rsid w:val="0049640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64</Words>
  <Characters>369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Milan</cp:lastModifiedBy>
  <cp:revision>3</cp:revision>
  <dcterms:created xsi:type="dcterms:W3CDTF">2014-06-26T20:26:00Z</dcterms:created>
  <dcterms:modified xsi:type="dcterms:W3CDTF">2014-06-26T20:31:00Z</dcterms:modified>
</cp:coreProperties>
</file>