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9CF" w:rsidRPr="00583CFC" w:rsidRDefault="00F609CF" w:rsidP="00583CFC">
      <w:pPr>
        <w:pStyle w:val="Heading6"/>
        <w:rPr>
          <w:b w:val="0"/>
          <w:sz w:val="26"/>
          <w:szCs w:val="26"/>
          <w:u w:val="single"/>
        </w:rPr>
      </w:pPr>
      <w:r w:rsidRPr="00583CFC">
        <w:rPr>
          <w:b w:val="0"/>
          <w:sz w:val="26"/>
          <w:szCs w:val="26"/>
          <w:u w:val="single"/>
        </w:rPr>
        <w:t xml:space="preserve">     MAVAS PROJEKT s.r.o., Poľovnícka 473/6, 040 11 Košice, DIČ : 2023274880  </w:t>
      </w:r>
    </w:p>
    <w:p w:rsidR="00F609CF" w:rsidRPr="005E5905" w:rsidRDefault="00F609CF" w:rsidP="005E5905">
      <w:pPr>
        <w:pStyle w:val="Heading6"/>
        <w:rPr>
          <w:b w:val="0"/>
          <w:sz w:val="28"/>
          <w:szCs w:val="28"/>
          <w:u w:val="single"/>
        </w:rPr>
      </w:pPr>
      <w:r w:rsidRPr="005E5905">
        <w:rPr>
          <w:b w:val="0"/>
          <w:sz w:val="28"/>
          <w:szCs w:val="28"/>
          <w:u w:val="single"/>
        </w:rPr>
        <w:t xml:space="preserve"> </w:t>
      </w:r>
    </w:p>
    <w:p w:rsidR="00F609CF" w:rsidRPr="005E5905" w:rsidRDefault="00F609CF" w:rsidP="003105AD">
      <w:pPr>
        <w:jc w:val="center"/>
        <w:rPr>
          <w:b/>
          <w:sz w:val="28"/>
          <w:szCs w:val="28"/>
          <w:u w:val="single"/>
          <w:lang w:val="cs-CZ"/>
        </w:rPr>
      </w:pPr>
    </w:p>
    <w:p w:rsidR="00F609CF" w:rsidRDefault="00F609CF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Rozvojová 2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041 90  Košice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Košice, 30.6.2014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</w:p>
    <w:p w:rsidR="00F609CF" w:rsidRPr="003105AD" w:rsidRDefault="00F609CF" w:rsidP="00633269">
      <w:pPr>
        <w:spacing w:line="240" w:lineRule="auto"/>
        <w:rPr>
          <w:b/>
          <w:sz w:val="32"/>
          <w:szCs w:val="32"/>
          <w:u w:val="single"/>
        </w:rPr>
      </w:pPr>
      <w:r w:rsidRPr="003105AD">
        <w:rPr>
          <w:b/>
          <w:sz w:val="32"/>
          <w:szCs w:val="32"/>
          <w:u w:val="single"/>
        </w:rPr>
        <w:t>Vec:  Oznámenie o schválení účtovnej závierky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Oznamujeme Vám, že účtovná závierka zostavená za účtovné obdobie od 1.1.2013 do 31.12.2013 bola valným zhromaždením schválená dňa 2</w:t>
      </w:r>
      <w:r>
        <w:rPr>
          <w:b/>
          <w:sz w:val="26"/>
          <w:szCs w:val="26"/>
        </w:rPr>
        <w:t>6</w:t>
      </w:r>
      <w:r w:rsidRPr="003105AD">
        <w:rPr>
          <w:b/>
          <w:sz w:val="26"/>
          <w:szCs w:val="26"/>
        </w:rPr>
        <w:t>.06.2014.</w:t>
      </w: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</w:t>
      </w:r>
    </w:p>
    <w:p w:rsidR="00F609CF" w:rsidRPr="003105AD" w:rsidRDefault="00F609CF" w:rsidP="00790AE5">
      <w:pPr>
        <w:spacing w:line="240" w:lineRule="auto"/>
        <w:ind w:firstLine="708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>S pozdravom</w:t>
      </w: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</w:p>
    <w:p w:rsidR="00F609CF" w:rsidRPr="003105AD" w:rsidRDefault="00F609CF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                       </w:t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  <w:t xml:space="preserve">         </w:t>
      </w:r>
      <w:r>
        <w:rPr>
          <w:b/>
          <w:sz w:val="26"/>
          <w:szCs w:val="26"/>
        </w:rPr>
        <w:t xml:space="preserve"> Maroš Vasiľ</w:t>
      </w:r>
    </w:p>
    <w:p w:rsidR="00F609CF" w:rsidRPr="003105AD" w:rsidRDefault="00F609CF" w:rsidP="00583CFC">
      <w:pPr>
        <w:spacing w:line="240" w:lineRule="auto"/>
        <w:ind w:left="5664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konateľ</w:t>
      </w:r>
    </w:p>
    <w:p w:rsidR="00F609CF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609CF" w:rsidRPr="00633269" w:rsidRDefault="00F609CF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F609CF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1282"/>
    <w:rsid w:val="00011158"/>
    <w:rsid w:val="00016C29"/>
    <w:rsid w:val="000232BD"/>
    <w:rsid w:val="00060F38"/>
    <w:rsid w:val="00146BF2"/>
    <w:rsid w:val="00157294"/>
    <w:rsid w:val="00165FF5"/>
    <w:rsid w:val="00190AA0"/>
    <w:rsid w:val="001F6B31"/>
    <w:rsid w:val="002E32C9"/>
    <w:rsid w:val="003105AD"/>
    <w:rsid w:val="003C6807"/>
    <w:rsid w:val="00467935"/>
    <w:rsid w:val="004F26E7"/>
    <w:rsid w:val="004F3D58"/>
    <w:rsid w:val="0051486C"/>
    <w:rsid w:val="005644E7"/>
    <w:rsid w:val="005710E9"/>
    <w:rsid w:val="00573CB9"/>
    <w:rsid w:val="00583CFC"/>
    <w:rsid w:val="005E5905"/>
    <w:rsid w:val="00603DD1"/>
    <w:rsid w:val="00633269"/>
    <w:rsid w:val="006464A9"/>
    <w:rsid w:val="007010B4"/>
    <w:rsid w:val="00707BA3"/>
    <w:rsid w:val="0071381B"/>
    <w:rsid w:val="00753581"/>
    <w:rsid w:val="00764241"/>
    <w:rsid w:val="00790AE5"/>
    <w:rsid w:val="007E75D9"/>
    <w:rsid w:val="008E3588"/>
    <w:rsid w:val="00906381"/>
    <w:rsid w:val="00942B44"/>
    <w:rsid w:val="009C1282"/>
    <w:rsid w:val="009F1DA1"/>
    <w:rsid w:val="00A666EE"/>
    <w:rsid w:val="00AE5EB7"/>
    <w:rsid w:val="00B14571"/>
    <w:rsid w:val="00BA2915"/>
    <w:rsid w:val="00BB6FD4"/>
    <w:rsid w:val="00BC1EAA"/>
    <w:rsid w:val="00BD1A49"/>
    <w:rsid w:val="00C122D4"/>
    <w:rsid w:val="00C3014E"/>
    <w:rsid w:val="00C910F6"/>
    <w:rsid w:val="00CF66B3"/>
    <w:rsid w:val="00D82FD1"/>
    <w:rsid w:val="00DF05D5"/>
    <w:rsid w:val="00E10258"/>
    <w:rsid w:val="00E22D8A"/>
    <w:rsid w:val="00E73008"/>
    <w:rsid w:val="00E80BB1"/>
    <w:rsid w:val="00F60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4571"/>
    <w:pPr>
      <w:spacing w:after="200" w:line="276" w:lineRule="auto"/>
    </w:pPr>
    <w:rPr>
      <w:lang w:val="sk-SK" w:eastAsia="en-US"/>
    </w:rPr>
  </w:style>
  <w:style w:type="paragraph" w:styleId="Heading6">
    <w:name w:val="heading 6"/>
    <w:basedOn w:val="Normal"/>
    <w:link w:val="Heading6Char"/>
    <w:uiPriority w:val="99"/>
    <w:qFormat/>
    <w:locked/>
    <w:rsid w:val="005E5905"/>
    <w:pPr>
      <w:spacing w:before="100" w:beforeAutospacing="1" w:after="100" w:afterAutospacing="1" w:line="240" w:lineRule="auto"/>
      <w:outlineLvl w:val="5"/>
    </w:pPr>
    <w:rPr>
      <w:rFonts w:ascii="Times New Roman" w:hAnsi="Times New Roman"/>
      <w:b/>
      <w:bCs/>
      <w:sz w:val="15"/>
      <w:szCs w:val="15"/>
      <w:lang w:val="cs-CZ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0278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8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114</Words>
  <Characters>678</Characters>
  <Application>Microsoft Office Outlook</Application>
  <DocSecurity>0</DocSecurity>
  <Lines>0</Lines>
  <Paragraphs>0</Paragraphs>
  <ScaleCrop>false</ScaleCrop>
  <Company>SILVA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VENERGO s</dc:title>
  <dc:subject/>
  <dc:creator>Silvia Hynkova</dc:creator>
  <cp:keywords/>
  <dc:description/>
  <cp:lastModifiedBy>Karol</cp:lastModifiedBy>
  <cp:revision>3</cp:revision>
  <cp:lastPrinted>2014-06-30T10:39:00Z</cp:lastPrinted>
  <dcterms:created xsi:type="dcterms:W3CDTF">2014-06-30T10:40:00Z</dcterms:created>
  <dcterms:modified xsi:type="dcterms:W3CDTF">2014-06-30T10:41:00Z</dcterms:modified>
</cp:coreProperties>
</file>