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3C" w:rsidRPr="007002DC" w:rsidRDefault="00DC783C" w:rsidP="00F97EE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DC783C" w:rsidRPr="00F97EE5" w:rsidRDefault="00DC783C" w:rsidP="00F97EE5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C783C" w:rsidRPr="007002DC" w:rsidTr="009C57DE"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DC783C" w:rsidRPr="007002DC" w:rsidTr="009C57DE"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401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421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421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426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439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309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337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337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361"/>
        </w:trPr>
        <w:tc>
          <w:tcPr>
            <w:tcW w:w="15685" w:type="dxa"/>
            <w:gridSpan w:val="12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DC783C" w:rsidRPr="007002DC" w:rsidTr="009C57DE">
        <w:trPr>
          <w:trHeight w:val="361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9C57DE">
        <w:trPr>
          <w:trHeight w:val="361"/>
        </w:trPr>
        <w:tc>
          <w:tcPr>
            <w:tcW w:w="19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C783C" w:rsidRPr="007002DC" w:rsidRDefault="00DC783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C783C" w:rsidRPr="00635D3A" w:rsidRDefault="00DC783C" w:rsidP="00635D3A">
      <w:pPr>
        <w:spacing w:before="0" w:line="240" w:lineRule="auto"/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DC783C" w:rsidRPr="007002DC" w:rsidTr="00635D3A">
        <w:trPr>
          <w:trHeight w:val="399"/>
        </w:trPr>
        <w:tc>
          <w:tcPr>
            <w:tcW w:w="1630" w:type="dxa"/>
            <w:vMerge w:val="restart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DC783C" w:rsidRPr="007002DC" w:rsidTr="00635D3A">
        <w:trPr>
          <w:trHeight w:val="1073"/>
        </w:trPr>
        <w:tc>
          <w:tcPr>
            <w:tcW w:w="1630" w:type="dxa"/>
            <w:vMerge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DC783C" w:rsidRPr="007002DC" w:rsidTr="00635D3A">
        <w:trPr>
          <w:trHeight w:val="283"/>
        </w:trPr>
        <w:tc>
          <w:tcPr>
            <w:tcW w:w="1630" w:type="dxa"/>
            <w:vAlign w:val="center"/>
          </w:tcPr>
          <w:p w:rsidR="00DC783C" w:rsidRPr="007002DC" w:rsidRDefault="00DC783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C783C" w:rsidRPr="007002DC" w:rsidRDefault="00DC783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C783C" w:rsidRPr="007002DC" w:rsidRDefault="00DC783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C783C" w:rsidRPr="007002DC" w:rsidRDefault="00DC783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DC783C" w:rsidRPr="007002DC" w:rsidRDefault="00DC783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635D3A">
        <w:trPr>
          <w:trHeight w:val="283"/>
        </w:trPr>
        <w:tc>
          <w:tcPr>
            <w:tcW w:w="163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C783C" w:rsidRDefault="00DC783C"/>
    <w:p w:rsidR="00DC783C" w:rsidRPr="007002DC" w:rsidRDefault="00DC783C" w:rsidP="002E2A07">
      <w:pPr>
        <w:spacing w:before="0" w:line="240" w:lineRule="auto"/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DC783C" w:rsidRPr="002E2A07" w:rsidRDefault="00DC783C" w:rsidP="002E2A07">
      <w:pPr>
        <w:spacing w:before="0" w:line="240" w:lineRule="auto"/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5"/>
        <w:gridCol w:w="5079"/>
        <w:gridCol w:w="4518"/>
      </w:tblGrid>
      <w:tr w:rsidR="00DC783C" w:rsidRPr="007002DC" w:rsidTr="000D1516">
        <w:tc>
          <w:tcPr>
            <w:tcW w:w="4585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C783C" w:rsidRPr="007002DC" w:rsidTr="000D1516">
        <w:tc>
          <w:tcPr>
            <w:tcW w:w="4585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10,99</w:t>
            </w:r>
          </w:p>
        </w:tc>
        <w:tc>
          <w:tcPr>
            <w:tcW w:w="4518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62,05</w:t>
            </w:r>
          </w:p>
        </w:tc>
      </w:tr>
      <w:tr w:rsidR="00DC783C" w:rsidRPr="007002DC" w:rsidTr="000D1516">
        <w:tc>
          <w:tcPr>
            <w:tcW w:w="4585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0D1516">
        <w:tc>
          <w:tcPr>
            <w:tcW w:w="4585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3 139,80</w:t>
            </w:r>
          </w:p>
        </w:tc>
        <w:tc>
          <w:tcPr>
            <w:tcW w:w="4518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4 441,53</w:t>
            </w:r>
          </w:p>
        </w:tc>
      </w:tr>
      <w:tr w:rsidR="00DC783C" w:rsidRPr="007002DC" w:rsidTr="000D1516">
        <w:tc>
          <w:tcPr>
            <w:tcW w:w="4585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0D1516">
        <w:tc>
          <w:tcPr>
            <w:tcW w:w="4585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0D1516">
        <w:tc>
          <w:tcPr>
            <w:tcW w:w="4585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3 150,79</w:t>
            </w:r>
          </w:p>
        </w:tc>
        <w:tc>
          <w:tcPr>
            <w:tcW w:w="4518" w:type="dxa"/>
            <w:vAlign w:val="center"/>
          </w:tcPr>
          <w:p w:rsidR="00DC783C" w:rsidRPr="000D1516" w:rsidRDefault="00DC783C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4 503,58</w:t>
            </w:r>
          </w:p>
        </w:tc>
      </w:tr>
    </w:tbl>
    <w:p w:rsidR="00DC783C" w:rsidRDefault="00DC783C" w:rsidP="00635D3A">
      <w:pPr>
        <w:ind w:left="-851"/>
      </w:pPr>
    </w:p>
    <w:p w:rsidR="00DC783C" w:rsidRPr="007002DC" w:rsidRDefault="00DC783C" w:rsidP="004060FE">
      <w:pPr>
        <w:spacing w:before="0" w:line="240" w:lineRule="auto"/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DC783C" w:rsidRPr="007002DC" w:rsidTr="004060FE">
        <w:trPr>
          <w:trHeight w:val="397"/>
        </w:trPr>
        <w:tc>
          <w:tcPr>
            <w:tcW w:w="4323" w:type="dxa"/>
            <w:vMerge w:val="restart"/>
          </w:tcPr>
          <w:p w:rsidR="00DC783C" w:rsidRPr="007002DC" w:rsidRDefault="00DC783C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DC783C" w:rsidRPr="007002DC" w:rsidTr="004060FE">
        <w:tc>
          <w:tcPr>
            <w:tcW w:w="4323" w:type="dxa"/>
            <w:vMerge/>
          </w:tcPr>
          <w:p w:rsidR="00DC783C" w:rsidRPr="007002DC" w:rsidRDefault="00DC783C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C783C" w:rsidRPr="007002DC" w:rsidTr="004060FE"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C783C" w:rsidRPr="004060FE" w:rsidRDefault="00DC783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DC783C" w:rsidRPr="007002DC" w:rsidTr="004060FE"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DC783C" w:rsidRPr="007002DC" w:rsidRDefault="00DC783C" w:rsidP="005B3FB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4060FE"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DC783C" w:rsidRPr="007002DC" w:rsidRDefault="00DC783C" w:rsidP="0050184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4060FE"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DC783C" w:rsidRPr="007002DC" w:rsidRDefault="00DC783C" w:rsidP="0050184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DC783C" w:rsidRPr="005B3FBF" w:rsidRDefault="00DC783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C783C" w:rsidRPr="007002DC" w:rsidRDefault="00DC783C" w:rsidP="00B02E7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3"/>
        <w:gridCol w:w="2962"/>
        <w:gridCol w:w="1976"/>
        <w:gridCol w:w="1835"/>
        <w:gridCol w:w="1975"/>
        <w:gridCol w:w="2821"/>
      </w:tblGrid>
      <w:tr w:rsidR="00DC783C" w:rsidRPr="007002DC" w:rsidTr="002B1018"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C783C" w:rsidRPr="007002DC" w:rsidTr="002B1018">
        <w:trPr>
          <w:trHeight w:val="391"/>
        </w:trPr>
        <w:tc>
          <w:tcPr>
            <w:tcW w:w="14245" w:type="dxa"/>
            <w:gridSpan w:val="6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rPr>
          <w:trHeight w:val="391"/>
        </w:trPr>
        <w:tc>
          <w:tcPr>
            <w:tcW w:w="14245" w:type="dxa"/>
            <w:gridSpan w:val="6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B02E76"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-8 185,29</w:t>
            </w: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-4 106,67</w:t>
            </w: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-4 078,62</w:t>
            </w:r>
          </w:p>
        </w:tc>
      </w:tr>
      <w:tr w:rsidR="00DC783C" w:rsidRPr="007002DC" w:rsidTr="00B02E76"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-4 106,67</w:t>
            </w: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-2 029,38</w:t>
            </w: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-4 106,67</w:t>
            </w:r>
          </w:p>
        </w:tc>
        <w:tc>
          <w:tcPr>
            <w:tcW w:w="2835" w:type="dxa"/>
            <w:vAlign w:val="center"/>
          </w:tcPr>
          <w:p w:rsidR="00DC783C" w:rsidRPr="00B02E76" w:rsidRDefault="00DC783C" w:rsidP="0003771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-2 029,38</w:t>
            </w:r>
          </w:p>
        </w:tc>
      </w:tr>
      <w:tr w:rsidR="00DC783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-12 287,96</w:t>
            </w: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-2 029,38</w:t>
            </w:r>
          </w:p>
        </w:tc>
        <w:tc>
          <w:tcPr>
            <w:tcW w:w="1843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-8 213,34</w:t>
            </w:r>
          </w:p>
        </w:tc>
        <w:tc>
          <w:tcPr>
            <w:tcW w:w="2835" w:type="dxa"/>
            <w:vAlign w:val="center"/>
          </w:tcPr>
          <w:p w:rsidR="00DC783C" w:rsidRPr="007002DC" w:rsidRDefault="00DC783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-6 104</w:t>
            </w:r>
          </w:p>
        </w:tc>
      </w:tr>
    </w:tbl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Pr="007002DC" w:rsidRDefault="00DC783C" w:rsidP="00264FB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DC783C" w:rsidRPr="007002DC" w:rsidTr="002B1018">
        <w:trPr>
          <w:trHeight w:val="765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DC783C" w:rsidRPr="007002DC" w:rsidRDefault="00DC783C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DC783C" w:rsidRPr="00264FB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-4 106,67</w:t>
            </w:r>
          </w:p>
        </w:tc>
      </w:tr>
      <w:tr w:rsidR="00DC783C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-4 106,67</w:t>
            </w:r>
          </w:p>
        </w:tc>
      </w:tr>
      <w:tr w:rsidR="00DC783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DC783C" w:rsidRDefault="00DC783C" w:rsidP="00635D3A">
      <w:pPr>
        <w:ind w:left="-851"/>
      </w:pPr>
    </w:p>
    <w:p w:rsidR="00DC783C" w:rsidRPr="007002DC" w:rsidRDefault="00DC783C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5"/>
        <w:gridCol w:w="2653"/>
        <w:gridCol w:w="1955"/>
        <w:gridCol w:w="1818"/>
        <w:gridCol w:w="2096"/>
        <w:gridCol w:w="2653"/>
      </w:tblGrid>
      <w:tr w:rsidR="00DC783C" w:rsidRPr="007002DC" w:rsidTr="001B6238">
        <w:tc>
          <w:tcPr>
            <w:tcW w:w="286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C783C" w:rsidRPr="007002DC" w:rsidTr="001B6238">
        <w:tc>
          <w:tcPr>
            <w:tcW w:w="2865" w:type="dxa"/>
            <w:vAlign w:val="center"/>
          </w:tcPr>
          <w:p w:rsidR="00DC783C" w:rsidRPr="001B6238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1B6238">
        <w:tc>
          <w:tcPr>
            <w:tcW w:w="2865" w:type="dxa"/>
            <w:vAlign w:val="center"/>
          </w:tcPr>
          <w:p w:rsidR="00DC783C" w:rsidRPr="001B6238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1B6238">
        <w:tc>
          <w:tcPr>
            <w:tcW w:w="286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C783C" w:rsidRPr="007002DC" w:rsidTr="001B6238">
        <w:tc>
          <w:tcPr>
            <w:tcW w:w="286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55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1818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</w:tr>
      <w:tr w:rsidR="00DC783C" w:rsidRPr="007002DC" w:rsidTr="001B6238">
        <w:tc>
          <w:tcPr>
            <w:tcW w:w="286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1B6238">
        <w:tc>
          <w:tcPr>
            <w:tcW w:w="286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C783C" w:rsidRPr="007002DC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1B6238">
        <w:trPr>
          <w:trHeight w:val="489"/>
        </w:trPr>
        <w:tc>
          <w:tcPr>
            <w:tcW w:w="286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:rsidR="00DC783C" w:rsidRPr="001B6238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955" w:type="dxa"/>
            <w:vAlign w:val="center"/>
          </w:tcPr>
          <w:p w:rsidR="00DC783C" w:rsidRPr="001B6238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25,00</w:t>
            </w:r>
          </w:p>
        </w:tc>
        <w:tc>
          <w:tcPr>
            <w:tcW w:w="1818" w:type="dxa"/>
            <w:vAlign w:val="center"/>
          </w:tcPr>
          <w:p w:rsidR="00DC783C" w:rsidRPr="001B6238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C783C" w:rsidRPr="001B6238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C783C" w:rsidRPr="001B6238" w:rsidRDefault="00DC783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25,00</w:t>
            </w:r>
          </w:p>
        </w:tc>
      </w:tr>
    </w:tbl>
    <w:p w:rsidR="00DC783C" w:rsidRPr="007002DC" w:rsidRDefault="00DC783C" w:rsidP="001B6238">
      <w:pPr>
        <w:spacing w:before="0" w:line="240" w:lineRule="auto"/>
        <w:rPr>
          <w:rFonts w:ascii="Arial" w:hAnsi="Arial"/>
          <w:sz w:val="16"/>
          <w:szCs w:val="16"/>
        </w:rPr>
      </w:pPr>
    </w:p>
    <w:p w:rsidR="00DC783C" w:rsidRPr="007002DC" w:rsidRDefault="00DC783C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DC783C" w:rsidRPr="007002DC" w:rsidTr="002B10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DC783C" w:rsidRPr="007002DC" w:rsidTr="002B1018">
        <w:tc>
          <w:tcPr>
            <w:tcW w:w="4890" w:type="dxa"/>
            <w:vMerge/>
          </w:tcPr>
          <w:p w:rsidR="00DC783C" w:rsidRPr="007002DC" w:rsidRDefault="00DC783C" w:rsidP="002B101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C783C" w:rsidRPr="007002DC" w:rsidTr="002B1018">
        <w:trPr>
          <w:trHeight w:val="391"/>
        </w:trPr>
        <w:tc>
          <w:tcPr>
            <w:tcW w:w="489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783C" w:rsidRPr="007002DC" w:rsidRDefault="00DC783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783C" w:rsidRPr="007002DC" w:rsidRDefault="00DC783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783C" w:rsidRPr="007002DC" w:rsidTr="002B1018">
        <w:trPr>
          <w:trHeight w:val="391"/>
        </w:trPr>
        <w:tc>
          <w:tcPr>
            <w:tcW w:w="489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DC783C" w:rsidRPr="007002DC" w:rsidRDefault="00DC783C" w:rsidP="005A74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722,55</w:t>
            </w:r>
          </w:p>
        </w:tc>
        <w:tc>
          <w:tcPr>
            <w:tcW w:w="3544" w:type="dxa"/>
            <w:vAlign w:val="center"/>
          </w:tcPr>
          <w:p w:rsidR="00DC783C" w:rsidRPr="007002DC" w:rsidRDefault="00DC783C" w:rsidP="005A74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280,29</w:t>
            </w:r>
          </w:p>
        </w:tc>
      </w:tr>
      <w:tr w:rsidR="00DC783C" w:rsidRPr="007002DC" w:rsidTr="002B1018">
        <w:trPr>
          <w:trHeight w:val="447"/>
        </w:trPr>
        <w:tc>
          <w:tcPr>
            <w:tcW w:w="489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DC783C" w:rsidRPr="007002DC" w:rsidRDefault="00DC783C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722,55</w:t>
            </w:r>
          </w:p>
        </w:tc>
        <w:tc>
          <w:tcPr>
            <w:tcW w:w="35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280,29</w:t>
            </w:r>
          </w:p>
        </w:tc>
      </w:tr>
      <w:tr w:rsidR="00DC783C" w:rsidRPr="007002DC" w:rsidTr="002B1018">
        <w:tc>
          <w:tcPr>
            <w:tcW w:w="489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DC783C" w:rsidRPr="007002DC" w:rsidRDefault="00DC783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DC783C" w:rsidRPr="007002DC" w:rsidTr="002B1018">
        <w:trPr>
          <w:trHeight w:val="478"/>
        </w:trPr>
        <w:tc>
          <w:tcPr>
            <w:tcW w:w="489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DC783C" w:rsidRPr="007002DC" w:rsidRDefault="00DC783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409"/>
        </w:trPr>
        <w:tc>
          <w:tcPr>
            <w:tcW w:w="489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DC783C" w:rsidRPr="007002DC" w:rsidRDefault="00DC783C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  <w:tr w:rsidR="00DC783C" w:rsidRPr="007002DC" w:rsidTr="002B1018">
        <w:trPr>
          <w:trHeight w:val="409"/>
        </w:trPr>
        <w:tc>
          <w:tcPr>
            <w:tcW w:w="489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DC783C" w:rsidRPr="007002DC" w:rsidRDefault="00DC783C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872,55</w:t>
            </w:r>
          </w:p>
        </w:tc>
        <w:tc>
          <w:tcPr>
            <w:tcW w:w="35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430,29</w:t>
            </w:r>
          </w:p>
        </w:tc>
      </w:tr>
    </w:tbl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Pr="007002DC" w:rsidRDefault="00DC783C" w:rsidP="00D41D32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DC783C" w:rsidRPr="007002DC" w:rsidTr="002B1018"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C783C" w:rsidRPr="007002DC" w:rsidTr="002B1018">
        <w:trPr>
          <w:trHeight w:val="610"/>
        </w:trPr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75"/>
        </w:trPr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279"/>
        </w:trPr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411"/>
        </w:trPr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557"/>
        </w:trPr>
        <w:tc>
          <w:tcPr>
            <w:tcW w:w="432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C783C" w:rsidRPr="007002DC" w:rsidRDefault="00DC783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C783C" w:rsidRDefault="00DC783C" w:rsidP="00635D3A">
      <w:pPr>
        <w:ind w:left="-851"/>
      </w:pPr>
    </w:p>
    <w:p w:rsidR="00DC783C" w:rsidRPr="007002DC" w:rsidRDefault="00DC783C" w:rsidP="0038209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0"/>
        <w:gridCol w:w="1120"/>
        <w:gridCol w:w="1809"/>
        <w:gridCol w:w="1542"/>
        <w:gridCol w:w="2100"/>
        <w:gridCol w:w="2645"/>
        <w:gridCol w:w="3074"/>
      </w:tblGrid>
      <w:tr w:rsidR="00DC783C" w:rsidRPr="007002DC" w:rsidTr="0088549C">
        <w:tc>
          <w:tcPr>
            <w:tcW w:w="175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DC783C" w:rsidRPr="007002DC" w:rsidTr="0088549C">
        <w:tc>
          <w:tcPr>
            <w:tcW w:w="175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88549C">
        <w:trPr>
          <w:trHeight w:val="391"/>
        </w:trPr>
        <w:tc>
          <w:tcPr>
            <w:tcW w:w="175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07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DC783C" w:rsidRPr="007002DC" w:rsidTr="0088549C">
        <w:tc>
          <w:tcPr>
            <w:tcW w:w="175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2013</w:t>
            </w:r>
          </w:p>
        </w:tc>
        <w:tc>
          <w:tcPr>
            <w:tcW w:w="2100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C783C" w:rsidRPr="007002DC" w:rsidRDefault="00DC783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307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88549C">
        <w:tc>
          <w:tcPr>
            <w:tcW w:w="175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88549C">
        <w:trPr>
          <w:trHeight w:val="375"/>
        </w:trPr>
        <w:tc>
          <w:tcPr>
            <w:tcW w:w="175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C783C" w:rsidRPr="007002DC" w:rsidRDefault="00DC783C" w:rsidP="0015779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350</w:t>
            </w:r>
          </w:p>
        </w:tc>
        <w:tc>
          <w:tcPr>
            <w:tcW w:w="3074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</w:tbl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Default="00DC783C" w:rsidP="00635D3A">
      <w:pPr>
        <w:ind w:left="-851"/>
      </w:pPr>
    </w:p>
    <w:p w:rsidR="00DC783C" w:rsidRPr="002B1018" w:rsidRDefault="00DC783C" w:rsidP="00635D3A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8"/>
        <w:gridCol w:w="2268"/>
        <w:gridCol w:w="2268"/>
        <w:gridCol w:w="2552"/>
        <w:gridCol w:w="2693"/>
      </w:tblGrid>
      <w:tr w:rsidR="00DC783C" w:rsidRPr="007002DC" w:rsidTr="002B1018"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</w:tr>
      <w:tr w:rsidR="00DC783C" w:rsidRPr="007002DC" w:rsidTr="002B1018">
        <w:trPr>
          <w:trHeight w:val="525"/>
        </w:trPr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647"/>
        </w:trPr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711"/>
        </w:trPr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554"/>
        </w:trPr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559"/>
        </w:trPr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553"/>
        </w:trPr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553"/>
        </w:trPr>
        <w:tc>
          <w:tcPr>
            <w:tcW w:w="233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75"/>
        </w:trPr>
        <w:tc>
          <w:tcPr>
            <w:tcW w:w="2338" w:type="dxa"/>
            <w:vAlign w:val="center"/>
          </w:tcPr>
          <w:p w:rsidR="00DC783C" w:rsidRPr="002B1018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C783C" w:rsidRPr="002B1018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C783C" w:rsidRPr="007002DC" w:rsidRDefault="00DC783C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DC783C" w:rsidRPr="007002DC" w:rsidRDefault="00DC783C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DC783C" w:rsidRPr="007002DC" w:rsidTr="002B1018">
        <w:tc>
          <w:tcPr>
            <w:tcW w:w="715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C783C" w:rsidRPr="007002DC" w:rsidTr="002B1018">
        <w:trPr>
          <w:trHeight w:val="397"/>
        </w:trPr>
        <w:tc>
          <w:tcPr>
            <w:tcW w:w="715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Organizovanie športových podujatí</w:t>
            </w:r>
          </w:p>
        </w:tc>
        <w:tc>
          <w:tcPr>
            <w:tcW w:w="3969" w:type="dxa"/>
            <w:vAlign w:val="center"/>
          </w:tcPr>
          <w:p w:rsidR="00DC783C" w:rsidRPr="007002DC" w:rsidRDefault="00DC783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DC783C" w:rsidRPr="007002DC" w:rsidRDefault="00DC783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1 109,88</w:t>
            </w:r>
          </w:p>
        </w:tc>
      </w:tr>
      <w:tr w:rsidR="00DC783C" w:rsidRPr="007002DC" w:rsidTr="002B1018">
        <w:trPr>
          <w:trHeight w:val="397"/>
        </w:trPr>
        <w:tc>
          <w:tcPr>
            <w:tcW w:w="715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DC783C" w:rsidRPr="007002DC" w:rsidRDefault="00DC783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C783C" w:rsidRPr="007002DC" w:rsidRDefault="00DC783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97"/>
        </w:trPr>
        <w:tc>
          <w:tcPr>
            <w:tcW w:w="7158" w:type="dxa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DC783C" w:rsidRPr="007002DC" w:rsidRDefault="00DC783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C783C" w:rsidRPr="007002DC" w:rsidRDefault="00DC783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rPr>
          <w:trHeight w:val="397"/>
        </w:trPr>
        <w:tc>
          <w:tcPr>
            <w:tcW w:w="11127" w:type="dxa"/>
            <w:gridSpan w:val="2"/>
            <w:vAlign w:val="center"/>
          </w:tcPr>
          <w:p w:rsidR="00DC783C" w:rsidRPr="007002DC" w:rsidRDefault="00DC783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 0</w:t>
            </w:r>
          </w:p>
        </w:tc>
        <w:tc>
          <w:tcPr>
            <w:tcW w:w="3260" w:type="dxa"/>
            <w:vAlign w:val="center"/>
          </w:tcPr>
          <w:p w:rsidR="00DC783C" w:rsidRPr="007002DC" w:rsidRDefault="00DC783C" w:rsidP="00E9130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1 109,88</w:t>
            </w:r>
          </w:p>
        </w:tc>
      </w:tr>
    </w:tbl>
    <w:p w:rsidR="00DC783C" w:rsidRPr="007002DC" w:rsidRDefault="00DC783C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DC783C" w:rsidRPr="007002DC" w:rsidRDefault="00DC783C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DC783C" w:rsidRPr="007002DC" w:rsidTr="002B1018">
        <w:tc>
          <w:tcPr>
            <w:tcW w:w="630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DC783C" w:rsidRPr="007002DC" w:rsidTr="002B1018">
        <w:tc>
          <w:tcPr>
            <w:tcW w:w="630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c>
          <w:tcPr>
            <w:tcW w:w="630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c>
          <w:tcPr>
            <w:tcW w:w="630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c>
          <w:tcPr>
            <w:tcW w:w="630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c>
          <w:tcPr>
            <w:tcW w:w="630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C783C" w:rsidRPr="007002DC" w:rsidTr="002B1018">
        <w:tc>
          <w:tcPr>
            <w:tcW w:w="6307" w:type="dxa"/>
            <w:vAlign w:val="center"/>
          </w:tcPr>
          <w:p w:rsidR="00DC783C" w:rsidRPr="007002DC" w:rsidRDefault="00DC783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DC783C" w:rsidRPr="007002DC" w:rsidRDefault="00DC783C" w:rsidP="005359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C783C" w:rsidRDefault="00DC783C" w:rsidP="00635D3A">
      <w:pPr>
        <w:ind w:left="-851"/>
      </w:pPr>
    </w:p>
    <w:sectPr w:rsidR="00DC783C" w:rsidSect="00F97E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83C" w:rsidRDefault="00DC783C" w:rsidP="00F97EE5">
      <w:pPr>
        <w:spacing w:before="0" w:after="0" w:line="240" w:lineRule="auto"/>
      </w:pPr>
      <w:r>
        <w:separator/>
      </w:r>
    </w:p>
  </w:endnote>
  <w:endnote w:type="continuationSeparator" w:id="0">
    <w:p w:rsidR="00DC783C" w:rsidRDefault="00DC783C" w:rsidP="00F97E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83C" w:rsidRDefault="00DC783C" w:rsidP="00F97EE5">
      <w:pPr>
        <w:spacing w:before="0" w:after="0" w:line="240" w:lineRule="auto"/>
      </w:pPr>
      <w:r>
        <w:separator/>
      </w:r>
    </w:p>
  </w:footnote>
  <w:footnote w:type="continuationSeparator" w:id="0">
    <w:p w:rsidR="00DC783C" w:rsidRDefault="00DC783C" w:rsidP="00F97E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3C" w:rsidRDefault="00DC783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C4C85"/>
    <w:multiLevelType w:val="hybridMultilevel"/>
    <w:tmpl w:val="44F8675A"/>
    <w:lvl w:ilvl="0" w:tplc="3E1C40B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EE5"/>
    <w:rsid w:val="00037719"/>
    <w:rsid w:val="000D1516"/>
    <w:rsid w:val="001527C2"/>
    <w:rsid w:val="001574BC"/>
    <w:rsid w:val="0015779F"/>
    <w:rsid w:val="00171A3D"/>
    <w:rsid w:val="001B6238"/>
    <w:rsid w:val="001E7C73"/>
    <w:rsid w:val="00250ACC"/>
    <w:rsid w:val="00252B69"/>
    <w:rsid w:val="002549F4"/>
    <w:rsid w:val="00264FBC"/>
    <w:rsid w:val="002A1653"/>
    <w:rsid w:val="002A42F6"/>
    <w:rsid w:val="002A57CB"/>
    <w:rsid w:val="002B1018"/>
    <w:rsid w:val="002E2A07"/>
    <w:rsid w:val="00305A5D"/>
    <w:rsid w:val="0032421B"/>
    <w:rsid w:val="0038209C"/>
    <w:rsid w:val="004060FE"/>
    <w:rsid w:val="00436408"/>
    <w:rsid w:val="004E3087"/>
    <w:rsid w:val="004F56DF"/>
    <w:rsid w:val="00501841"/>
    <w:rsid w:val="00515BC6"/>
    <w:rsid w:val="00535910"/>
    <w:rsid w:val="005A7454"/>
    <w:rsid w:val="005B3FBF"/>
    <w:rsid w:val="005D7991"/>
    <w:rsid w:val="00635D3A"/>
    <w:rsid w:val="0069131C"/>
    <w:rsid w:val="007002DC"/>
    <w:rsid w:val="00814A9B"/>
    <w:rsid w:val="0086463F"/>
    <w:rsid w:val="0088549C"/>
    <w:rsid w:val="008D2F30"/>
    <w:rsid w:val="009065B8"/>
    <w:rsid w:val="0092145D"/>
    <w:rsid w:val="0095633B"/>
    <w:rsid w:val="009A2215"/>
    <w:rsid w:val="009C57DE"/>
    <w:rsid w:val="009E53CE"/>
    <w:rsid w:val="009F09D1"/>
    <w:rsid w:val="00A133AA"/>
    <w:rsid w:val="00A36FF4"/>
    <w:rsid w:val="00A643B6"/>
    <w:rsid w:val="00AF159F"/>
    <w:rsid w:val="00B02E76"/>
    <w:rsid w:val="00B63F1A"/>
    <w:rsid w:val="00BE4EC3"/>
    <w:rsid w:val="00C04CF0"/>
    <w:rsid w:val="00C10CBB"/>
    <w:rsid w:val="00CB3532"/>
    <w:rsid w:val="00CF1C65"/>
    <w:rsid w:val="00CF730C"/>
    <w:rsid w:val="00CF7B02"/>
    <w:rsid w:val="00D05099"/>
    <w:rsid w:val="00D21078"/>
    <w:rsid w:val="00D41D32"/>
    <w:rsid w:val="00DC783C"/>
    <w:rsid w:val="00E772C4"/>
    <w:rsid w:val="00E91303"/>
    <w:rsid w:val="00EB0612"/>
    <w:rsid w:val="00EE3B10"/>
    <w:rsid w:val="00F255AC"/>
    <w:rsid w:val="00F3778D"/>
    <w:rsid w:val="00F761C6"/>
    <w:rsid w:val="00F97EE5"/>
    <w:rsid w:val="00FA677B"/>
    <w:rsid w:val="00FE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F97EE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D3A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2E76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264F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8</Pages>
  <Words>1069</Words>
  <Characters>6096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tabuľka  k čl</dc:title>
  <dc:subject/>
  <dc:creator>pc</dc:creator>
  <cp:keywords/>
  <dc:description/>
  <cp:lastModifiedBy>Janka Balážová</cp:lastModifiedBy>
  <cp:revision>9</cp:revision>
  <dcterms:created xsi:type="dcterms:W3CDTF">2014-03-31T11:10:00Z</dcterms:created>
  <dcterms:modified xsi:type="dcterms:W3CDTF">2014-03-31T11:26:00Z</dcterms:modified>
</cp:coreProperties>
</file>