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A9" w:rsidRPr="00E63C40" w:rsidRDefault="00F750A9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F750A9" w:rsidRPr="00E63C40" w:rsidRDefault="00F750A9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2013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</w:p>
    <w:p w:rsidR="00F750A9" w:rsidRDefault="00F750A9" w:rsidP="00FB6F88">
      <w:pPr>
        <w:pStyle w:val="Heading1"/>
        <w:keepNext w:val="0"/>
        <w:numPr>
          <w:ilvl w:val="0"/>
          <w:numId w:val="4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F750A9" w:rsidRPr="00E63C40" w:rsidRDefault="00F750A9" w:rsidP="00687C0F">
      <w:pPr>
        <w:pStyle w:val="Heading2"/>
        <w:numPr>
          <w:ilvl w:val="1"/>
          <w:numId w:val="4"/>
        </w:numPr>
      </w:pPr>
      <w:r w:rsidRPr="00E63C40">
        <w:t>Obchodné meno a sídlo</w:t>
      </w:r>
    </w:p>
    <w:p w:rsidR="00F750A9" w:rsidRDefault="00F750A9" w:rsidP="00750432">
      <w:pPr>
        <w:pStyle w:val="odstavec"/>
        <w:rPr>
          <w:rStyle w:val="ra"/>
          <w:rFonts w:cs="Helv"/>
        </w:rPr>
      </w:pPr>
      <w:r>
        <w:rPr>
          <w:rStyle w:val="ra"/>
          <w:rFonts w:cs="Helv"/>
        </w:rPr>
        <w:t>W2E Bošany, s.r.o.</w:t>
      </w:r>
    </w:p>
    <w:p w:rsidR="00F750A9" w:rsidRPr="00C16EBE" w:rsidRDefault="00F750A9" w:rsidP="00750432">
      <w:pPr>
        <w:pStyle w:val="odstavec"/>
      </w:pPr>
      <w:r>
        <w:rPr>
          <w:rStyle w:val="ra"/>
          <w:rFonts w:cs="Helv"/>
        </w:rPr>
        <w:t>Údernícka 11,</w:t>
      </w:r>
    </w:p>
    <w:p w:rsidR="00F750A9" w:rsidRPr="00C16EBE" w:rsidRDefault="00F750A9" w:rsidP="00750432">
      <w:pPr>
        <w:pStyle w:val="odstavec"/>
      </w:pPr>
      <w:r w:rsidRPr="00C16EBE">
        <w:t>8</w:t>
      </w:r>
      <w:r>
        <w:t>51 03</w:t>
      </w:r>
      <w:r w:rsidRPr="00C16EBE">
        <w:t xml:space="preserve"> Bratislava</w:t>
      </w:r>
    </w:p>
    <w:p w:rsidR="00F750A9" w:rsidRPr="00D30969" w:rsidRDefault="00F750A9" w:rsidP="00750432">
      <w:pPr>
        <w:pStyle w:val="odstavec"/>
      </w:pPr>
    </w:p>
    <w:p w:rsidR="00F750A9" w:rsidRPr="00D30969" w:rsidRDefault="00F750A9" w:rsidP="00750432">
      <w:pPr>
        <w:pStyle w:val="odstavec"/>
      </w:pPr>
      <w:r w:rsidRPr="00D30969">
        <w:t xml:space="preserve">Spoločnosť </w:t>
      </w:r>
      <w:r>
        <w:rPr>
          <w:rStyle w:val="ra"/>
          <w:rFonts w:cs="Helv"/>
        </w:rPr>
        <w:t>W2E Bošany, s.r.o.</w:t>
      </w:r>
      <w:r w:rsidRPr="00D30969">
        <w:t xml:space="preserve"> (ďalej len „Spoločnosť“) bola  do Obchodného registra zapísaná </w:t>
      </w:r>
      <w:r>
        <w:t>25</w:t>
      </w:r>
      <w:r w:rsidRPr="00D30969">
        <w:t xml:space="preserve">. </w:t>
      </w:r>
      <w:r>
        <w:t>augusta</w:t>
      </w:r>
      <w:r w:rsidRPr="00D30969">
        <w:t xml:space="preserve"> 20</w:t>
      </w:r>
      <w:r>
        <w:t>10</w:t>
      </w:r>
      <w:r w:rsidRPr="00D30969">
        <w:t xml:space="preserve"> (Obchodný register Okresného súdu Bratislava I, oddiel</w:t>
      </w:r>
      <w:r w:rsidRPr="00D30969">
        <w:rPr>
          <w:i/>
        </w:rPr>
        <w:t xml:space="preserve"> </w:t>
      </w:r>
      <w:r w:rsidRPr="00D30969">
        <w:t xml:space="preserve">Sro, vložka č. </w:t>
      </w:r>
      <w:r>
        <w:t>91073</w:t>
      </w:r>
      <w:r w:rsidRPr="00D30969">
        <w:t>/B).</w:t>
      </w:r>
    </w:p>
    <w:p w:rsidR="00F750A9" w:rsidRDefault="00F750A9" w:rsidP="00750432">
      <w:pPr>
        <w:pStyle w:val="odstavec"/>
      </w:pPr>
    </w:p>
    <w:p w:rsidR="00F750A9" w:rsidRDefault="00F750A9" w:rsidP="00750432">
      <w:pPr>
        <w:pStyle w:val="odstavec"/>
      </w:pPr>
      <w:r>
        <w:t xml:space="preserve">Spoločnosť W2E Bošany s.r.o, od 13.07.2013 zmenila štruktúru spoločníkov, obchodné meno, sídlo a konateľov. </w:t>
      </w:r>
    </w:p>
    <w:p w:rsidR="00F750A9" w:rsidRDefault="00F750A9" w:rsidP="00750432">
      <w:pPr>
        <w:pStyle w:val="odstavec"/>
      </w:pPr>
    </w:p>
    <w:p w:rsidR="00F750A9" w:rsidRPr="000E1EC1" w:rsidRDefault="00F750A9" w:rsidP="007C1F44">
      <w:pPr>
        <w:ind w:firstLine="505"/>
        <w:rPr>
          <w:rFonts w:ascii="Helv" w:hAnsi="Helv" w:cs="Helv"/>
          <w:b/>
          <w:bCs/>
          <w:i/>
          <w:iCs/>
          <w:sz w:val="20"/>
          <w:szCs w:val="20"/>
        </w:rPr>
      </w:pPr>
      <w:r w:rsidRPr="000E1EC1">
        <w:rPr>
          <w:rFonts w:ascii="Helv" w:hAnsi="Helv" w:cs="Helv"/>
          <w:b/>
          <w:bCs/>
          <w:i/>
          <w:iCs/>
          <w:sz w:val="20"/>
          <w:szCs w:val="20"/>
        </w:rPr>
        <w:t>A) Základne údaje spoločnosti pred vykonanou zmenou:</w:t>
      </w:r>
    </w:p>
    <w:p w:rsidR="00F750A9" w:rsidRPr="007C1F44" w:rsidRDefault="00F750A9" w:rsidP="007C1F44">
      <w:pPr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Obchodné meno:</w:t>
      </w:r>
      <w:r>
        <w:rPr>
          <w:rFonts w:ascii="Helv" w:hAnsi="Helv" w:cs="Helv"/>
          <w:bCs/>
          <w:iCs/>
          <w:sz w:val="20"/>
          <w:szCs w:val="20"/>
        </w:rPr>
        <w:tab/>
      </w:r>
      <w:r w:rsidRPr="007C1F44">
        <w:rPr>
          <w:rFonts w:ascii="Helv" w:hAnsi="Helv" w:cs="Helv"/>
          <w:bCs/>
          <w:iCs/>
          <w:sz w:val="20"/>
          <w:szCs w:val="20"/>
        </w:rPr>
        <w:t xml:space="preserve">BIOGAS ENERGY, s. r. o. 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Sídlo :       </w:t>
      </w:r>
      <w:r>
        <w:rPr>
          <w:rFonts w:ascii="Helv" w:hAnsi="Helv" w:cs="Helv"/>
          <w:bCs/>
          <w:iCs/>
          <w:sz w:val="20"/>
          <w:szCs w:val="20"/>
        </w:rPr>
        <w:tab/>
      </w:r>
      <w:r w:rsidRPr="007C1F44">
        <w:rPr>
          <w:rFonts w:ascii="Helv" w:hAnsi="Helv" w:cs="Helv"/>
          <w:bCs/>
          <w:iCs/>
          <w:sz w:val="20"/>
          <w:szCs w:val="20"/>
        </w:rPr>
        <w:t>Dončova 9/1445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              </w:t>
      </w:r>
      <w:r>
        <w:rPr>
          <w:rFonts w:ascii="Helv" w:hAnsi="Helv" w:cs="Helv"/>
          <w:bCs/>
          <w:iCs/>
          <w:sz w:val="20"/>
          <w:szCs w:val="20"/>
        </w:rPr>
        <w:tab/>
      </w:r>
      <w:r>
        <w:rPr>
          <w:rFonts w:ascii="Helv" w:hAnsi="Helv" w:cs="Helv"/>
          <w:bCs/>
          <w:iCs/>
          <w:sz w:val="20"/>
          <w:szCs w:val="20"/>
        </w:rPr>
        <w:tab/>
      </w:r>
      <w:r w:rsidRPr="007C1F44">
        <w:rPr>
          <w:rFonts w:ascii="Helv" w:hAnsi="Helv" w:cs="Helv"/>
          <w:bCs/>
          <w:iCs/>
          <w:sz w:val="20"/>
          <w:szCs w:val="20"/>
        </w:rPr>
        <w:t>Ružomberok 03401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Spoločníci: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1.</w:t>
      </w:r>
      <w:r>
        <w:rPr>
          <w:rFonts w:ascii="Helv" w:hAnsi="Helv" w:cs="Helv"/>
          <w:bCs/>
          <w:iCs/>
          <w:sz w:val="20"/>
          <w:szCs w:val="20"/>
        </w:rPr>
        <w:t xml:space="preserve"> </w:t>
      </w:r>
      <w:r w:rsidRPr="007C1F44">
        <w:rPr>
          <w:rFonts w:ascii="Helv" w:hAnsi="Helv" w:cs="Helv"/>
          <w:bCs/>
          <w:iCs/>
          <w:sz w:val="20"/>
          <w:szCs w:val="20"/>
        </w:rPr>
        <w:t xml:space="preserve">Ing.Róbert Kralovenský 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Karola Krčméryho 485/10 </w:t>
      </w:r>
    </w:p>
    <w:p w:rsidR="00F750A9" w:rsidRPr="007C1F44" w:rsidRDefault="00F750A9" w:rsidP="007C1F44">
      <w:pPr>
        <w:ind w:left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Ružomberok 03401</w:t>
      </w:r>
    </w:p>
    <w:p w:rsidR="00F750A9" w:rsidRPr="007C1F44" w:rsidRDefault="00F750A9" w:rsidP="007C1F44">
      <w:pPr>
        <w:ind w:left="1416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  </w:t>
      </w:r>
    </w:p>
    <w:p w:rsidR="00F750A9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Konatelia: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Ing Kralovenský Robert</w:t>
      </w:r>
    </w:p>
    <w:p w:rsidR="00F750A9" w:rsidRPr="007C1F44" w:rsidRDefault="00F750A9" w:rsidP="007C1F44">
      <w:pPr>
        <w:ind w:left="91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/>
        <w:rPr>
          <w:rFonts w:ascii="Helv" w:hAnsi="Helv" w:cs="Helv"/>
          <w:bCs/>
          <w:iCs/>
          <w:sz w:val="20"/>
          <w:szCs w:val="20"/>
        </w:rPr>
      </w:pPr>
    </w:p>
    <w:p w:rsidR="00F750A9" w:rsidRPr="000E1EC1" w:rsidRDefault="00F750A9" w:rsidP="007C1F44">
      <w:pPr>
        <w:ind w:left="911" w:hanging="431"/>
        <w:rPr>
          <w:rFonts w:ascii="Helv" w:hAnsi="Helv" w:cs="Helv"/>
          <w:b/>
          <w:bCs/>
          <w:i/>
          <w:iCs/>
          <w:sz w:val="20"/>
          <w:szCs w:val="20"/>
        </w:rPr>
      </w:pPr>
      <w:r w:rsidRPr="000E1EC1">
        <w:rPr>
          <w:rFonts w:ascii="Helv" w:hAnsi="Helv" w:cs="Helv"/>
          <w:b/>
          <w:bCs/>
          <w:i/>
          <w:iCs/>
          <w:sz w:val="20"/>
          <w:szCs w:val="20"/>
        </w:rPr>
        <w:t>B) Základne údaje spoločnosti po vykonanej zmene: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Obchodné meno:</w:t>
      </w:r>
      <w:r>
        <w:rPr>
          <w:rFonts w:ascii="Helv" w:hAnsi="Helv" w:cs="Helv"/>
          <w:bCs/>
          <w:iCs/>
          <w:sz w:val="20"/>
          <w:szCs w:val="20"/>
        </w:rPr>
        <w:tab/>
      </w:r>
      <w:r w:rsidRPr="007C1F44">
        <w:rPr>
          <w:rFonts w:ascii="Helv" w:hAnsi="Helv" w:cs="Helv"/>
          <w:bCs/>
          <w:iCs/>
          <w:sz w:val="20"/>
          <w:szCs w:val="20"/>
        </w:rPr>
        <w:t>W2E Bošany s.r.o.</w:t>
      </w:r>
    </w:p>
    <w:p w:rsidR="00F750A9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Sídlo :        </w:t>
      </w:r>
      <w:r>
        <w:rPr>
          <w:rFonts w:ascii="Helv" w:hAnsi="Helv" w:cs="Helv"/>
          <w:bCs/>
          <w:iCs/>
          <w:sz w:val="20"/>
          <w:szCs w:val="20"/>
        </w:rPr>
        <w:tab/>
      </w:r>
      <w:r w:rsidRPr="007C1F44">
        <w:rPr>
          <w:rFonts w:ascii="Helv" w:hAnsi="Helv" w:cs="Helv"/>
          <w:bCs/>
          <w:iCs/>
          <w:sz w:val="20"/>
          <w:szCs w:val="20"/>
        </w:rPr>
        <w:t xml:space="preserve">Údernícka 11, </w:t>
      </w:r>
    </w:p>
    <w:p w:rsidR="00F750A9" w:rsidRPr="007C1F44" w:rsidRDefault="00F750A9" w:rsidP="007C1F44">
      <w:pPr>
        <w:ind w:left="1619" w:firstLine="505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85103 Bratislav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>Spoločníci: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1.W2E Slovakia, s.r.o.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Dončova   9/1445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Ružomberok 034 01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  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2.ACORD, s.r.o.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Údernícka   11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Bratislava - Petržalka   851 01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  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3.Agro-coop Klátová Nová Ves, a.s.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Klátová Nová Ves   958 44 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Konatelia:   </w:t>
      </w:r>
    </w:p>
    <w:p w:rsidR="00F750A9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r w:rsidRPr="007C1F44">
        <w:rPr>
          <w:rFonts w:ascii="Helv" w:hAnsi="Helv" w:cs="Helv"/>
          <w:bCs/>
          <w:iCs/>
          <w:sz w:val="20"/>
          <w:szCs w:val="20"/>
        </w:rPr>
        <w:t xml:space="preserve">PhDr. Michalovič Peter a </w:t>
      </w:r>
    </w:p>
    <w:p w:rsidR="00F750A9" w:rsidRPr="007C1F44" w:rsidRDefault="00F750A9" w:rsidP="007C1F44">
      <w:pPr>
        <w:ind w:left="911" w:hanging="431"/>
        <w:rPr>
          <w:rFonts w:ascii="Helv" w:hAnsi="Helv" w:cs="Helv"/>
          <w:bCs/>
          <w:iCs/>
          <w:sz w:val="20"/>
          <w:szCs w:val="20"/>
        </w:rPr>
      </w:pPr>
      <w:smartTag w:uri="urn:schemas-microsoft-com:office:smarttags" w:element="PersonName">
        <w:smartTagPr>
          <w:attr w:name="ProductID" w:val="Por Frieso"/>
        </w:smartTagPr>
        <w:r w:rsidRPr="007C1F44">
          <w:rPr>
            <w:rFonts w:ascii="Helv" w:hAnsi="Helv" w:cs="Helv"/>
            <w:bCs/>
            <w:iCs/>
            <w:sz w:val="20"/>
            <w:szCs w:val="20"/>
          </w:rPr>
          <w:t>Por Frieso</w:t>
        </w:r>
      </w:smartTag>
    </w:p>
    <w:p w:rsidR="00F750A9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</w:p>
    <w:p w:rsidR="00F750A9" w:rsidRDefault="00F750A9" w:rsidP="00E7668B">
      <w:pPr>
        <w:pStyle w:val="Heading2"/>
        <w:numPr>
          <w:ilvl w:val="1"/>
          <w:numId w:val="4"/>
        </w:numPr>
      </w:pPr>
      <w:r>
        <w:t xml:space="preserve"> </w:t>
      </w:r>
      <w:r w:rsidRPr="00E63C40">
        <w:t>Hlavné činnosti Spoločnosti podľa výpisu z Obchodného registra</w:t>
      </w:r>
    </w:p>
    <w:p w:rsidR="00F750A9" w:rsidRDefault="00F750A9" w:rsidP="00750432">
      <w:pPr>
        <w:pStyle w:val="odstavec"/>
      </w:pPr>
      <w:r w:rsidRPr="000E1EC1">
        <w:t>kúpa tovaru na účely jeho predaja konečnému spotrebiteľovi (maloobchod) alebo iným prevádzkovateľom živnosti (veľkoobchod)</w:t>
      </w:r>
    </w:p>
    <w:p w:rsidR="00F750A9" w:rsidRDefault="00F750A9" w:rsidP="00750432">
      <w:pPr>
        <w:pStyle w:val="odstavec"/>
      </w:pPr>
    </w:p>
    <w:p w:rsidR="00F750A9" w:rsidRDefault="00F750A9" w:rsidP="00750432">
      <w:pPr>
        <w:pStyle w:val="odstavec"/>
      </w:pPr>
      <w:r w:rsidRPr="000E1EC1">
        <w:t xml:space="preserve">poskytovanie služieb v poľnohospodárstve a záhradníctve </w:t>
      </w:r>
    </w:p>
    <w:p w:rsidR="00F750A9" w:rsidRDefault="00F750A9" w:rsidP="00750432">
      <w:pPr>
        <w:pStyle w:val="odstavec"/>
      </w:pPr>
    </w:p>
    <w:p w:rsidR="00F750A9" w:rsidRDefault="00F750A9" w:rsidP="00750432">
      <w:pPr>
        <w:pStyle w:val="odstavec"/>
      </w:pPr>
      <w:r w:rsidRPr="000E1EC1">
        <w:t>Výroba a dodávka elektriny zariadeniami na výrobu elektriny s celkovým inštalovaným výkonom do 1 MW vrátane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E7668B">
      <w:pPr>
        <w:pStyle w:val="Heading2"/>
        <w:numPr>
          <w:ilvl w:val="1"/>
          <w:numId w:val="4"/>
        </w:numPr>
      </w:pPr>
      <w:r w:rsidRPr="003462A6">
        <w:t>Neobmedzené ručenie</w:t>
      </w:r>
    </w:p>
    <w:p w:rsidR="00F750A9" w:rsidRDefault="00F750A9" w:rsidP="003462A6">
      <w:pPr>
        <w:pStyle w:val="Heading2"/>
      </w:pPr>
      <w:r w:rsidRPr="003462A6">
        <w:rPr>
          <w:rFonts w:ascii="Helv" w:hAnsi="Helv" w:cs="Helv"/>
          <w:b w:val="0"/>
          <w:bCs/>
          <w:szCs w:val="20"/>
        </w:rPr>
        <w:t>Spoločnosť nie je  neobmedzene ručiacim spoločníkom v iných účtovných jednotkách.</w:t>
      </w:r>
    </w:p>
    <w:p w:rsidR="00F750A9" w:rsidRPr="003462A6" w:rsidRDefault="00F750A9" w:rsidP="003462A6"/>
    <w:p w:rsidR="00F750A9" w:rsidRPr="003462A6" w:rsidRDefault="00F750A9" w:rsidP="00E7668B">
      <w:pPr>
        <w:pStyle w:val="Heading2"/>
        <w:numPr>
          <w:ilvl w:val="1"/>
          <w:numId w:val="4"/>
        </w:numPr>
      </w:pPr>
      <w:r w:rsidRPr="003462A6">
        <w:t>Počet zamestnancov</w:t>
      </w:r>
    </w:p>
    <w:p w:rsidR="00F750A9" w:rsidRDefault="00F750A9" w:rsidP="00750432">
      <w:pPr>
        <w:pStyle w:val="odstavec"/>
      </w:pPr>
      <w:bookmarkStart w:id="0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2"/>
        <w:gridCol w:w="2172"/>
      </w:tblGrid>
      <w:tr w:rsidR="00F750A9" w:rsidTr="00E8554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F750A9" w:rsidTr="00E8554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50A9" w:rsidTr="00E8554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50A9" w:rsidTr="00E8554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750A9" w:rsidRDefault="00F750A9" w:rsidP="00750432">
      <w:pPr>
        <w:pStyle w:val="odstavec"/>
      </w:pPr>
    </w:p>
    <w:bookmarkEnd w:id="0"/>
    <w:p w:rsidR="00F750A9" w:rsidRDefault="00F750A9" w:rsidP="003462A6">
      <w:pPr>
        <w:pStyle w:val="Heading2"/>
      </w:pPr>
    </w:p>
    <w:p w:rsidR="00F750A9" w:rsidRPr="00E63C40" w:rsidRDefault="00F750A9" w:rsidP="00E7668B">
      <w:pPr>
        <w:pStyle w:val="Heading2"/>
        <w:numPr>
          <w:ilvl w:val="1"/>
          <w:numId w:val="4"/>
        </w:numPr>
      </w:pPr>
      <w:r w:rsidRPr="00E63C40">
        <w:t>Právny dôvod na zostavenie účtovnej závierky</w:t>
      </w:r>
    </w:p>
    <w:p w:rsidR="00F750A9" w:rsidRPr="00E63C40" w:rsidRDefault="00F750A9" w:rsidP="00750432">
      <w:pPr>
        <w:pStyle w:val="odstavec"/>
      </w:pPr>
      <w:r w:rsidRPr="00D30969">
        <w:t>Účtovná závierka Spoločnosti k 31. decembru 2013 je zostavená ako riadna účtovná závierka podľa § 17 ods. 6 zákona NR SR č. 431/2002 Z.z. o účtovníctve v znení neskorších predpisov (ďalej len „zákon o účtovníctve“) za účtovné obdobie od 1. januára 2013 do 31. decembra 2013</w:t>
      </w:r>
      <w:r w:rsidRPr="00E63C40">
        <w:t>.</w:t>
      </w:r>
    </w:p>
    <w:p w:rsidR="00F750A9" w:rsidRDefault="00F750A9" w:rsidP="00750432">
      <w:pPr>
        <w:pStyle w:val="odstavec"/>
      </w:pPr>
    </w:p>
    <w:p w:rsidR="00F750A9" w:rsidRPr="00537FD2" w:rsidRDefault="00F750A9" w:rsidP="00537FD2">
      <w:pPr>
        <w:pStyle w:val="BodyText"/>
        <w:ind w:left="480"/>
        <w:rPr>
          <w:rFonts w:ascii="Helv" w:hAnsi="Helv" w:cs="Helv"/>
          <w:bCs/>
          <w:iCs/>
          <w:sz w:val="20"/>
          <w:szCs w:val="20"/>
        </w:rPr>
      </w:pPr>
      <w:r w:rsidRPr="00537FD2">
        <w:rPr>
          <w:rFonts w:ascii="Helv" w:hAnsi="Helv" w:cs="Helv"/>
          <w:bCs/>
          <w:iCs/>
          <w:sz w:val="20"/>
          <w:szCs w:val="20"/>
        </w:rPr>
        <w:t xml:space="preserve">V zmysle § 3 ods. </w:t>
      </w:r>
      <w:smartTag w:uri="urn:schemas-microsoft-com:office:smarttags" w:element="metricconverter">
        <w:smartTagPr>
          <w:attr w:name="ProductID" w:val="4 a"/>
        </w:smartTagPr>
        <w:r w:rsidRPr="00537FD2">
          <w:rPr>
            <w:rFonts w:ascii="Helv" w:hAnsi="Helv" w:cs="Helv"/>
            <w:bCs/>
            <w:iCs/>
            <w:sz w:val="20"/>
            <w:szCs w:val="20"/>
          </w:rPr>
          <w:t>4 a</w:t>
        </w:r>
      </w:smartTag>
      <w:r w:rsidRPr="00537FD2">
        <w:rPr>
          <w:rFonts w:ascii="Helv" w:hAnsi="Helv" w:cs="Helv"/>
          <w:bCs/>
          <w:iCs/>
          <w:sz w:val="20"/>
          <w:szCs w:val="20"/>
        </w:rPr>
        <w:t xml:space="preserve"> 5 opatrenia MF SR číslo 4455/2003-92 Spoločnosť neuvádza v týchto </w:t>
      </w:r>
      <w:r>
        <w:rPr>
          <w:rFonts w:ascii="Helv" w:hAnsi="Helv" w:cs="Helv"/>
          <w:bCs/>
          <w:iCs/>
          <w:sz w:val="20"/>
          <w:szCs w:val="20"/>
        </w:rPr>
        <w:t xml:space="preserve">    </w:t>
      </w:r>
      <w:r w:rsidRPr="00537FD2">
        <w:rPr>
          <w:rFonts w:ascii="Helv" w:hAnsi="Helv" w:cs="Helv"/>
          <w:bCs/>
          <w:iCs/>
          <w:sz w:val="20"/>
          <w:szCs w:val="20"/>
        </w:rPr>
        <w:t>Poznámkach tie časti poznámok, pre ktoré nemá obsahovú náplň.</w:t>
      </w:r>
    </w:p>
    <w:p w:rsidR="00F750A9" w:rsidRDefault="00F750A9" w:rsidP="00750432">
      <w:pPr>
        <w:pStyle w:val="odstavec"/>
      </w:pPr>
    </w:p>
    <w:p w:rsidR="00F750A9" w:rsidRPr="00E63C40" w:rsidRDefault="00F750A9" w:rsidP="00E7668B">
      <w:pPr>
        <w:pStyle w:val="Heading2"/>
        <w:numPr>
          <w:ilvl w:val="1"/>
          <w:numId w:val="4"/>
        </w:numPr>
      </w:pPr>
      <w:r w:rsidRPr="00E63C40">
        <w:t>Dátum schválenia účtovnej závierky za predchádzajúce účtovné obdobie</w:t>
      </w:r>
    </w:p>
    <w:p w:rsidR="00F750A9" w:rsidRPr="00D30969" w:rsidRDefault="00F750A9" w:rsidP="00750432">
      <w:pPr>
        <w:pStyle w:val="odstavec"/>
      </w:pPr>
      <w:r w:rsidRPr="00D30969">
        <w:t xml:space="preserve">Valné zhromaždenie </w:t>
      </w:r>
      <w:r>
        <w:t xml:space="preserve">pred predajom obchodných podielov </w:t>
      </w:r>
      <w:r w:rsidRPr="00D30969">
        <w:t>schválilo účtovnú závierku Spoločnosti za predchádzajúce účtovné obdobie.</w:t>
      </w:r>
    </w:p>
    <w:p w:rsidR="00F750A9" w:rsidRPr="00E63C40" w:rsidRDefault="00F750A9" w:rsidP="00750432">
      <w:pPr>
        <w:pStyle w:val="odstavec"/>
      </w:pPr>
    </w:p>
    <w:p w:rsidR="00F750A9" w:rsidRDefault="00F750A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F750A9" w:rsidRPr="00B927DA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 w:rsidRPr="00B927DA">
        <w:rPr>
          <w:rFonts w:ascii="Arial" w:hAnsi="Arial"/>
        </w:rPr>
        <w:t>ORGÁNY A </w:t>
      </w:r>
      <w:r w:rsidRPr="00D30969">
        <w:rPr>
          <w:rFonts w:ascii="Arial" w:hAnsi="Arial"/>
        </w:rPr>
        <w:t>SPOLOČNÍCI</w:t>
      </w:r>
      <w:r w:rsidRPr="00D30969">
        <w:rPr>
          <w:rFonts w:ascii="Arial" w:hAnsi="Arial"/>
          <w:i/>
        </w:rPr>
        <w:t xml:space="preserve"> </w:t>
      </w:r>
      <w:r w:rsidRPr="00D30969">
        <w:rPr>
          <w:rFonts w:ascii="Arial" w:hAnsi="Arial"/>
        </w:rPr>
        <w:t>S</w:t>
      </w:r>
      <w:r w:rsidRPr="00B927DA">
        <w:rPr>
          <w:rFonts w:ascii="Arial" w:hAnsi="Arial"/>
        </w:rPr>
        <w:t>POLOČNOSTI</w:t>
      </w:r>
    </w:p>
    <w:p w:rsidR="00F750A9" w:rsidRPr="008C00EB" w:rsidRDefault="00F750A9" w:rsidP="00E7668B">
      <w:pPr>
        <w:pStyle w:val="Heading2"/>
        <w:numPr>
          <w:ilvl w:val="1"/>
          <w:numId w:val="4"/>
        </w:numPr>
      </w:pPr>
      <w:r w:rsidRPr="008C00EB">
        <w:t xml:space="preserve">Orgány Spoločnosti </w:t>
      </w:r>
    </w:p>
    <w:tbl>
      <w:tblPr>
        <w:tblW w:w="894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3"/>
        <w:gridCol w:w="3993"/>
        <w:gridCol w:w="3260"/>
      </w:tblGrid>
      <w:tr w:rsidR="00F750A9" w:rsidRPr="00B927DA" w:rsidTr="002F38B4">
        <w:trPr>
          <w:cantSplit/>
          <w:trHeight w:val="170"/>
        </w:trPr>
        <w:tc>
          <w:tcPr>
            <w:tcW w:w="1693" w:type="dxa"/>
            <w:tcBorders>
              <w:bottom w:val="single" w:sz="4" w:space="0" w:color="auto"/>
            </w:tcBorders>
          </w:tcPr>
          <w:p w:rsidR="00F750A9" w:rsidRPr="00B927DA" w:rsidRDefault="00F750A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  <w:vAlign w:val="bottom"/>
          </w:tcPr>
          <w:p w:rsidR="00F750A9" w:rsidRPr="00B927DA" w:rsidRDefault="00F750A9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F750A9" w:rsidRPr="00B927DA" w:rsidRDefault="00F750A9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</w:tr>
      <w:tr w:rsidR="00F750A9" w:rsidRPr="00B927DA" w:rsidTr="002F38B4">
        <w:trPr>
          <w:cantSplit/>
          <w:trHeight w:val="170"/>
        </w:trPr>
        <w:tc>
          <w:tcPr>
            <w:tcW w:w="1693" w:type="dxa"/>
            <w:vAlign w:val="bottom"/>
          </w:tcPr>
          <w:p w:rsidR="00F750A9" w:rsidRPr="00B927DA" w:rsidRDefault="00F750A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3" w:type="dxa"/>
            <w:vAlign w:val="bottom"/>
          </w:tcPr>
          <w:p w:rsidR="00F750A9" w:rsidRPr="00B927DA" w:rsidRDefault="00F750A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:rsidR="00F750A9" w:rsidRPr="00B927DA" w:rsidRDefault="00F750A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750A9" w:rsidRPr="00B927DA" w:rsidTr="002F38B4">
        <w:trPr>
          <w:cantSplit/>
          <w:trHeight w:val="170"/>
        </w:trPr>
        <w:tc>
          <w:tcPr>
            <w:tcW w:w="1693" w:type="dxa"/>
            <w:vAlign w:val="bottom"/>
          </w:tcPr>
          <w:p w:rsidR="00F750A9" w:rsidRPr="00B927DA" w:rsidRDefault="00F750A9" w:rsidP="00750432">
            <w:pPr>
              <w:pStyle w:val="odstavec"/>
            </w:pPr>
            <w:r w:rsidRPr="00B927DA">
              <w:t>Konatelia:</w:t>
            </w:r>
          </w:p>
        </w:tc>
        <w:tc>
          <w:tcPr>
            <w:tcW w:w="3993" w:type="dxa"/>
            <w:vAlign w:val="bottom"/>
          </w:tcPr>
          <w:p w:rsidR="00F750A9" w:rsidRPr="00B927DA" w:rsidRDefault="00F750A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PhDr. Michalovič Peter (do 13.7.2013) </w:t>
            </w:r>
          </w:p>
        </w:tc>
        <w:tc>
          <w:tcPr>
            <w:tcW w:w="3260" w:type="dxa"/>
            <w:vAlign w:val="bottom"/>
          </w:tcPr>
          <w:p w:rsidR="00F750A9" w:rsidRPr="00B927DA" w:rsidRDefault="00F750A9" w:rsidP="002F38B4">
            <w:pPr>
              <w:suppressAutoHyphens/>
              <w:ind w:left="113" w:right="57" w:hanging="113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16EBE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Kralovenský Robert (do 12.7.2013)</w:t>
            </w:r>
          </w:p>
        </w:tc>
      </w:tr>
      <w:tr w:rsidR="00F750A9" w:rsidRPr="00B927DA" w:rsidTr="002F38B4">
        <w:trPr>
          <w:cantSplit/>
          <w:trHeight w:val="170"/>
        </w:trPr>
        <w:tc>
          <w:tcPr>
            <w:tcW w:w="1693" w:type="dxa"/>
            <w:vAlign w:val="bottom"/>
          </w:tcPr>
          <w:p w:rsidR="00F750A9" w:rsidRPr="00B927DA" w:rsidRDefault="00F750A9" w:rsidP="00750432">
            <w:pPr>
              <w:pStyle w:val="odstavec"/>
            </w:pPr>
          </w:p>
        </w:tc>
        <w:tc>
          <w:tcPr>
            <w:tcW w:w="3993" w:type="dxa"/>
            <w:vAlign w:val="bottom"/>
          </w:tcPr>
          <w:p w:rsidR="00F750A9" w:rsidRPr="00B927DA" w:rsidRDefault="00F750A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Frieso Por"/>
              </w:smartTagPr>
              <w:r>
                <w:rPr>
                  <w:rFonts w:ascii="Arial" w:hAnsi="Arial" w:cs="Arial"/>
                  <w:bCs/>
                  <w:sz w:val="18"/>
                  <w:szCs w:val="18"/>
                </w:rPr>
                <w:t>Frieso Por</w:t>
              </w:r>
            </w:smartTag>
            <w:r>
              <w:rPr>
                <w:rFonts w:ascii="Arial" w:hAnsi="Arial" w:cs="Arial"/>
                <w:bCs/>
                <w:sz w:val="18"/>
                <w:szCs w:val="18"/>
              </w:rPr>
              <w:t xml:space="preserve"> (do 13.7.2013) </w:t>
            </w:r>
            <w:r w:rsidRPr="00C16E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bottom"/>
          </w:tcPr>
          <w:p w:rsidR="00F750A9" w:rsidRPr="00B927DA" w:rsidRDefault="00F750A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750A9" w:rsidRPr="00B927DA" w:rsidRDefault="00F750A9" w:rsidP="00FB6F88">
      <w:pPr>
        <w:suppressAutoHyphens/>
        <w:rPr>
          <w:sz w:val="20"/>
          <w:szCs w:val="20"/>
        </w:rPr>
      </w:pPr>
    </w:p>
    <w:p w:rsidR="00F750A9" w:rsidRPr="00B927DA" w:rsidRDefault="00F750A9" w:rsidP="00750432">
      <w:pPr>
        <w:pStyle w:val="odstavec"/>
      </w:pPr>
    </w:p>
    <w:p w:rsidR="00F750A9" w:rsidRPr="00B927DA" w:rsidRDefault="00F750A9" w:rsidP="00E7668B">
      <w:pPr>
        <w:pStyle w:val="Heading2"/>
        <w:numPr>
          <w:ilvl w:val="1"/>
          <w:numId w:val="4"/>
        </w:numPr>
      </w:pPr>
      <w:r w:rsidRPr="00D30969">
        <w:t>Spoločníci</w:t>
      </w:r>
      <w:r w:rsidRPr="00B927DA">
        <w:t xml:space="preserve"> Spoločnosti</w:t>
      </w:r>
    </w:p>
    <w:p w:rsidR="00F750A9" w:rsidRPr="00B927DA" w:rsidRDefault="00F750A9" w:rsidP="00750432">
      <w:pPr>
        <w:pStyle w:val="odstavec"/>
      </w:pPr>
      <w:r w:rsidRPr="00B927DA">
        <w:t xml:space="preserve">Štruktúra </w:t>
      </w:r>
      <w:r w:rsidRPr="00DC0ABF">
        <w:t>spoločníkov</w:t>
      </w:r>
      <w:r w:rsidRPr="00B927DA">
        <w:t xml:space="preserve"> Spoločnosti k 31. decembru 2013 a k 31. decembru 2012: </w:t>
      </w:r>
    </w:p>
    <w:p w:rsidR="00F750A9" w:rsidRPr="00B927DA" w:rsidRDefault="00F750A9" w:rsidP="00750432">
      <w:pPr>
        <w:pStyle w:val="odstavec"/>
      </w:pPr>
      <w:bookmarkStart w:id="2" w:name="FWT_Structure_of_shareholder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65"/>
        <w:gridCol w:w="1095"/>
        <w:gridCol w:w="1660"/>
        <w:gridCol w:w="1660"/>
        <w:gridCol w:w="1660"/>
      </w:tblGrid>
      <w:tr w:rsidR="00F750A9" w:rsidTr="002F38B4">
        <w:trPr>
          <w:trHeight w:val="240"/>
        </w:trPr>
        <w:tc>
          <w:tcPr>
            <w:tcW w:w="31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bookmarkEnd w:id="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750A9" w:rsidTr="002F38B4">
        <w:trPr>
          <w:trHeight w:val="679"/>
        </w:trPr>
        <w:tc>
          <w:tcPr>
            <w:tcW w:w="3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0A9" w:rsidRDefault="00F75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0A9" w:rsidRDefault="00F75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0A9" w:rsidRDefault="00F75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750A9" w:rsidTr="002F38B4">
        <w:trPr>
          <w:trHeight w:val="240"/>
        </w:trPr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0A9" w:rsidRDefault="00F750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750A9" w:rsidTr="002F38B4">
        <w:trPr>
          <w:trHeight w:val="24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W2E Slovakia s.r.o.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233 750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A07D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0A9" w:rsidTr="002F38B4">
        <w:trPr>
          <w:trHeight w:val="24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ACORD s.r.o.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A07D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0A9" w:rsidTr="002F38B4">
        <w:trPr>
          <w:trHeight w:val="24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sz w:val="18"/>
                <w:szCs w:val="18"/>
              </w:rPr>
            </w:pPr>
            <w:r w:rsidRPr="002F38B4">
              <w:rPr>
                <w:rFonts w:ascii="Arial" w:hAnsi="Arial" w:cs="Arial"/>
                <w:sz w:val="18"/>
                <w:szCs w:val="18"/>
              </w:rPr>
              <w:t>Agro-coop Klátová Nová Ves, a.s.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A07D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 w:rsidP="00346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0A9" w:rsidTr="002F38B4">
        <w:trPr>
          <w:trHeight w:val="255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0A9" w:rsidRDefault="00F75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750A9" w:rsidRDefault="00F750A9" w:rsidP="001166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750A9" w:rsidRDefault="00F750A9" w:rsidP="001166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750A9" w:rsidRPr="00B927DA" w:rsidRDefault="00F750A9" w:rsidP="00750432">
      <w:pPr>
        <w:pStyle w:val="odstavec"/>
      </w:pPr>
    </w:p>
    <w:bookmarkEnd w:id="2"/>
    <w:p w:rsidR="00F750A9" w:rsidRPr="00B927DA" w:rsidRDefault="00F750A9" w:rsidP="00750432">
      <w:pPr>
        <w:pStyle w:val="odstavec"/>
      </w:pPr>
    </w:p>
    <w:p w:rsidR="00F750A9" w:rsidRPr="00E63C40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 w:rsidRPr="00B927DA">
        <w:rPr>
          <w:rFonts w:ascii="Arial" w:hAnsi="Arial"/>
        </w:rPr>
        <w:t>KONSOLIDOVA</w:t>
      </w:r>
      <w:r w:rsidRPr="00E63C40">
        <w:rPr>
          <w:rFonts w:ascii="Arial" w:hAnsi="Arial"/>
        </w:rPr>
        <w:t>NÝ CELOK</w:t>
      </w:r>
    </w:p>
    <w:p w:rsidR="00F750A9" w:rsidRPr="00C16EBE" w:rsidRDefault="00F750A9" w:rsidP="00750432">
      <w:pPr>
        <w:pStyle w:val="odstavec"/>
      </w:pPr>
      <w:r w:rsidRPr="00C16EBE">
        <w:t xml:space="preserve">Spoločnosť sa </w:t>
      </w:r>
      <w:r>
        <w:t>ne</w:t>
      </w:r>
      <w:r w:rsidRPr="00C16EBE">
        <w:t>zahrňuje do konsolidovanej účtovnej závierky.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Východiská pre zostavenie účtovnej závierky</w:t>
      </w:r>
    </w:p>
    <w:p w:rsidR="00F750A9" w:rsidRPr="00E63C40" w:rsidRDefault="00F750A9" w:rsidP="00750432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Peňažné údaje v účtovnej závierke sú uvedené v celých EUR, pokiaľ nie je určené inak.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F750A9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Dlhodobý hmotný majetok</w:t>
      </w:r>
    </w:p>
    <w:p w:rsidR="00F750A9" w:rsidRPr="00C16EBE" w:rsidRDefault="00F750A9" w:rsidP="00750432">
      <w:pPr>
        <w:pStyle w:val="odstavec"/>
      </w:pPr>
      <w:r w:rsidRPr="00E63C40">
        <w:t>Dlhodobý</w:t>
      </w:r>
      <w:r w:rsidRPr="00C16EBE">
        <w:t xml:space="preserve"> majetok nakupovaný sa oceňuje obstarávacou cenou, ktorá zahrňuje cenu, za ktorú sa majetok obstaral, a náklady súvisiace s obstaraním (clo, prepravu, montáž, poistné a pod.).</w:t>
      </w:r>
    </w:p>
    <w:p w:rsidR="00F750A9" w:rsidRPr="00E63C40" w:rsidRDefault="00F750A9" w:rsidP="00750432">
      <w:pPr>
        <w:pStyle w:val="odstavec"/>
      </w:pPr>
    </w:p>
    <w:p w:rsidR="00F750A9" w:rsidRPr="00DC0D91" w:rsidRDefault="00F750A9" w:rsidP="00750432">
      <w:pPr>
        <w:pStyle w:val="odstavec"/>
      </w:pPr>
      <w:r w:rsidRPr="00DC0D91">
        <w:t>Hodnota obstarávaného dlhodobého hmotného majetku, ktorý sa používa, sa zníži o opravnú položku vo výške zodpovedajúcej opotrebeniu.</w:t>
      </w:r>
    </w:p>
    <w:p w:rsidR="00F750A9" w:rsidRDefault="00F750A9" w:rsidP="00750432">
      <w:pPr>
        <w:pStyle w:val="odstavec"/>
      </w:pPr>
    </w:p>
    <w:p w:rsidR="00F750A9" w:rsidRDefault="00F750A9" w:rsidP="00750432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</w:t>
      </w:r>
      <w:r w:rsidRPr="00C16EBE">
        <w:t>Odpisovať sa začína dňom zaradenia majetku do používania</w:t>
      </w:r>
      <w:r w:rsidRPr="00E63C40">
        <w:t xml:space="preserve">. Hmotný majetok, ktorého obstarávacia cena (resp. vlastné náklady) neprevýši 1 700 EUR, sa </w:t>
      </w:r>
      <w:r w:rsidRPr="00476EE3">
        <w:t>nezaraďuje</w:t>
      </w:r>
      <w:r w:rsidRPr="00E63C40">
        <w:t xml:space="preserve"> na účty dlhodobého majetku a odpisuje sa jednorazovo pri uvedení do používania </w:t>
      </w:r>
    </w:p>
    <w:p w:rsidR="00F750A9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Predpokladaná doba používania, metóda odpisovania a odpisová sadzba sú uvedené v nasledujúcej tabuľke:</w:t>
      </w:r>
    </w:p>
    <w:p w:rsidR="00F750A9" w:rsidRPr="00E63C40" w:rsidRDefault="00F750A9" w:rsidP="0075043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F750A9" w:rsidRPr="00AA65A7" w:rsidTr="0040573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750A9" w:rsidRPr="00E63C40" w:rsidRDefault="00F750A9" w:rsidP="0040573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50A9" w:rsidRPr="00AA65A7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50A9" w:rsidRPr="00AA65A7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F750A9" w:rsidRPr="00AA65A7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F750A9" w:rsidRPr="00AA65A7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750A9" w:rsidRPr="00AA65A7" w:rsidTr="0040573B">
        <w:trPr>
          <w:cantSplit/>
        </w:trPr>
        <w:tc>
          <w:tcPr>
            <w:tcW w:w="3346" w:type="dxa"/>
            <w:vAlign w:val="bottom"/>
          </w:tcPr>
          <w:p w:rsidR="00F750A9" w:rsidRPr="00456267" w:rsidRDefault="00F750A9" w:rsidP="0040573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5626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30-40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3462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2,5</w:t>
            </w:r>
            <w:r>
              <w:rPr>
                <w:rFonts w:ascii="Arial" w:hAnsi="Arial" w:cs="Arial"/>
                <w:sz w:val="18"/>
                <w:szCs w:val="18"/>
              </w:rPr>
              <w:t>-3,33</w:t>
            </w:r>
          </w:p>
        </w:tc>
      </w:tr>
      <w:tr w:rsidR="00F750A9" w:rsidRPr="00AA65A7" w:rsidTr="0040573B">
        <w:trPr>
          <w:cantSplit/>
        </w:trPr>
        <w:tc>
          <w:tcPr>
            <w:tcW w:w="3346" w:type="dxa"/>
            <w:vAlign w:val="bottom"/>
          </w:tcPr>
          <w:p w:rsidR="00F750A9" w:rsidRPr="00456267" w:rsidRDefault="00F750A9" w:rsidP="0040573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5626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50A9" w:rsidRPr="00AA65A7" w:rsidTr="0040573B">
        <w:trPr>
          <w:cantSplit/>
        </w:trPr>
        <w:tc>
          <w:tcPr>
            <w:tcW w:w="3346" w:type="dxa"/>
            <w:vAlign w:val="bottom"/>
          </w:tcPr>
          <w:p w:rsidR="00F750A9" w:rsidRPr="00456267" w:rsidRDefault="00F750A9" w:rsidP="0040573B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5626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8-15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3462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6,66-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16EBE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F750A9" w:rsidRPr="00AA65A7" w:rsidTr="0040573B">
        <w:trPr>
          <w:cantSplit/>
        </w:trPr>
        <w:tc>
          <w:tcPr>
            <w:tcW w:w="3346" w:type="dxa"/>
            <w:vAlign w:val="bottom"/>
          </w:tcPr>
          <w:p w:rsidR="00F750A9" w:rsidRPr="00456267" w:rsidRDefault="00F750A9" w:rsidP="0040573B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5626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4-8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3462A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12,5-25</w:t>
            </w:r>
          </w:p>
        </w:tc>
      </w:tr>
      <w:tr w:rsidR="00F750A9" w:rsidRPr="00E63C40" w:rsidTr="0040573B">
        <w:trPr>
          <w:cantSplit/>
        </w:trPr>
        <w:tc>
          <w:tcPr>
            <w:tcW w:w="3346" w:type="dxa"/>
            <w:vAlign w:val="bottom"/>
          </w:tcPr>
          <w:p w:rsidR="00F750A9" w:rsidRPr="00456267" w:rsidRDefault="00F750A9" w:rsidP="0040573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56267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40573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Jednorázov</w:t>
            </w:r>
            <w:r>
              <w:rPr>
                <w:rFonts w:ascii="Arial" w:hAnsi="Arial" w:cs="Arial"/>
                <w:sz w:val="18"/>
                <w:szCs w:val="18"/>
              </w:rPr>
              <w:t>ý odpis</w:t>
            </w:r>
          </w:p>
        </w:tc>
        <w:tc>
          <w:tcPr>
            <w:tcW w:w="1980" w:type="dxa"/>
            <w:vAlign w:val="bottom"/>
          </w:tcPr>
          <w:p w:rsidR="00F750A9" w:rsidRPr="00C16EBE" w:rsidRDefault="00F750A9" w:rsidP="003462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EB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750A9" w:rsidRPr="00E63C40" w:rsidRDefault="00F750A9" w:rsidP="00750432">
      <w:pPr>
        <w:pStyle w:val="odstavec"/>
      </w:pPr>
    </w:p>
    <w:p w:rsidR="00F750A9" w:rsidRDefault="00F750A9" w:rsidP="00A07D8C">
      <w:pPr>
        <w:ind w:left="425"/>
        <w:rPr>
          <w:rFonts w:ascii="Helv" w:hAnsi="Helv" w:cs="Helv"/>
          <w:bCs/>
          <w:iCs/>
          <w:sz w:val="20"/>
          <w:szCs w:val="20"/>
        </w:rPr>
      </w:pPr>
    </w:p>
    <w:p w:rsidR="00F750A9" w:rsidRPr="00056203" w:rsidRDefault="00F750A9" w:rsidP="00A07D8C">
      <w:pPr>
        <w:ind w:left="425"/>
        <w:rPr>
          <w:rFonts w:ascii="Helv" w:hAnsi="Helv" w:cs="Helv"/>
          <w:bCs/>
          <w:iCs/>
          <w:sz w:val="20"/>
          <w:szCs w:val="20"/>
        </w:rPr>
      </w:pPr>
      <w:r w:rsidRPr="00056203">
        <w:rPr>
          <w:rFonts w:ascii="Helv" w:hAnsi="Helv" w:cs="Helv"/>
          <w:bCs/>
          <w:iCs/>
          <w:sz w:val="20"/>
          <w:szCs w:val="20"/>
        </w:rPr>
        <w:t>Úroky z úverov sa účtujú vo vecnej a časovej súvislosti do nákladov s výnimkou úrokov z úverov, ktoré sa účtovná jednotka rozhodla do času uvedenia dlhodobého nehmotného majetku do užívania účtovať ako súčasť nákladov súvisiacich s obstaraním dlhodobého nehmotného majetku</w:t>
      </w:r>
      <w:r>
        <w:rPr>
          <w:rFonts w:ascii="Helv" w:hAnsi="Helv" w:cs="Helv"/>
          <w:bCs/>
          <w:iCs/>
          <w:sz w:val="20"/>
          <w:szCs w:val="20"/>
        </w:rPr>
        <w:t>.</w:t>
      </w:r>
    </w:p>
    <w:p w:rsidR="00F750A9" w:rsidRPr="00056203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Zásoby</w:t>
      </w:r>
    </w:p>
    <w:p w:rsidR="00F750A9" w:rsidRPr="00C16EBE" w:rsidRDefault="00F750A9" w:rsidP="00750432">
      <w:pPr>
        <w:pStyle w:val="odstavec"/>
      </w:pPr>
      <w:r w:rsidRPr="00E63C40">
        <w:t xml:space="preserve">Zásoby </w:t>
      </w:r>
      <w:r w:rsidRPr="00C16EBE">
        <w:t>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F750A9" w:rsidRPr="00C16EBE" w:rsidRDefault="00F750A9" w:rsidP="00750432">
      <w:pPr>
        <w:pStyle w:val="odstavec"/>
      </w:pPr>
    </w:p>
    <w:p w:rsidR="00F750A9" w:rsidRPr="00400CEA" w:rsidRDefault="00F750A9" w:rsidP="00750432">
      <w:pPr>
        <w:pStyle w:val="odstavec"/>
      </w:pPr>
    </w:p>
    <w:p w:rsidR="00F750A9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Pohľadávky</w:t>
      </w:r>
    </w:p>
    <w:p w:rsidR="00F750A9" w:rsidRPr="00E63C40" w:rsidRDefault="00F750A9" w:rsidP="00750432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Finančné účty</w:t>
      </w:r>
    </w:p>
    <w:p w:rsidR="00F750A9" w:rsidRDefault="00F750A9" w:rsidP="00750432">
      <w:pPr>
        <w:pStyle w:val="odstavec"/>
      </w:pPr>
      <w:r w:rsidRPr="00E63C40">
        <w:t>Finančné ú</w:t>
      </w:r>
      <w:r>
        <w:t xml:space="preserve">čty </w:t>
      </w:r>
      <w:r w:rsidRPr="00C16EBE">
        <w:t>tvorí zostat</w:t>
      </w:r>
      <w:r>
        <w:t>o</w:t>
      </w:r>
      <w:r w:rsidRPr="00C16EBE">
        <w:t>k na bankov</w:t>
      </w:r>
      <w:r>
        <w:t>om</w:t>
      </w:r>
      <w:r w:rsidRPr="00C16EBE">
        <w:t xml:space="preserve"> účt</w:t>
      </w:r>
      <w:r>
        <w:t>e</w:t>
      </w:r>
      <w:r w:rsidRPr="00C16EBE">
        <w:t>.</w:t>
      </w:r>
      <w:r>
        <w:t xml:space="preserve"> </w:t>
      </w:r>
    </w:p>
    <w:p w:rsidR="00F750A9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Náklady budúcich období a príjmy budúcich období</w:t>
      </w:r>
    </w:p>
    <w:p w:rsidR="00F750A9" w:rsidRPr="00E63C40" w:rsidRDefault="00F750A9" w:rsidP="00750432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Opravné položky</w:t>
      </w:r>
    </w:p>
    <w:p w:rsidR="00F750A9" w:rsidRPr="00E63C40" w:rsidRDefault="00F750A9" w:rsidP="00750432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Rezervy</w:t>
      </w:r>
    </w:p>
    <w:p w:rsidR="00F750A9" w:rsidRPr="00E63C40" w:rsidRDefault="00F750A9" w:rsidP="00750432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Záväzky</w:t>
      </w:r>
    </w:p>
    <w:p w:rsidR="00F750A9" w:rsidRPr="00E63C40" w:rsidRDefault="00F750A9" w:rsidP="00750432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Zamestnanecké požitky</w:t>
      </w:r>
    </w:p>
    <w:p w:rsidR="00F750A9" w:rsidRPr="00E63C40" w:rsidRDefault="00F750A9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E63C40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</w:t>
      </w:r>
      <w:r>
        <w:rPr>
          <w:rFonts w:cs="Arial"/>
          <w:sz w:val="20"/>
          <w:lang w:val="sk-SK"/>
        </w:rPr>
        <w:t>, s ktorým vecne a časovo súvisia.</w:t>
      </w:r>
    </w:p>
    <w:p w:rsidR="00F750A9" w:rsidRPr="00E63C40" w:rsidRDefault="00F750A9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F750A9" w:rsidRPr="006E1337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Splatná daň z príjmu</w:t>
      </w:r>
    </w:p>
    <w:p w:rsidR="00F750A9" w:rsidRDefault="00F750A9" w:rsidP="00750432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</w:t>
      </w:r>
      <w:r>
        <w:t>sa</w:t>
      </w:r>
      <w:r w:rsidRPr="00E63C40">
        <w:t xml:space="preserve">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F750A9" w:rsidRDefault="00F750A9" w:rsidP="00750432">
      <w:pPr>
        <w:pStyle w:val="odstavec"/>
      </w:pPr>
      <w:r>
        <w:t>Daňový záväzok je uvedený po znížení o preddavky na daň z príjmov, ktoré spoločnosť uhradila v priebehu roka. V prípade, že uhradené preddavky na daň z príjmu v priebehu roka sú vyššie ako daňová povinnosť za tento rok, Spoločnosť nevykazuje výslednú daňovú pohľadávku.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Odložená daň z príjmu</w:t>
      </w:r>
    </w:p>
    <w:p w:rsidR="00F750A9" w:rsidRPr="00E63C40" w:rsidRDefault="00F750A9" w:rsidP="00750432">
      <w:pPr>
        <w:pStyle w:val="odstavec"/>
      </w:pPr>
      <w:r w:rsidRPr="00E63C40">
        <w:t>Odložená daň z príjmu vyplýva z: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:rsidR="00F750A9" w:rsidRPr="00E63C40" w:rsidRDefault="00F750A9" w:rsidP="00750432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:rsidR="00F750A9" w:rsidRPr="00E63C40" w:rsidRDefault="00F750A9" w:rsidP="00750432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F750A9" w:rsidRPr="00E63C40" w:rsidRDefault="00F750A9" w:rsidP="00750432">
      <w:pPr>
        <w:pStyle w:val="odstavec"/>
      </w:pPr>
    </w:p>
    <w:p w:rsidR="00F750A9" w:rsidRDefault="00F750A9" w:rsidP="00750432">
      <w:pPr>
        <w:pStyle w:val="odstavec"/>
      </w:pPr>
      <w:r w:rsidRPr="00E63C40">
        <w:t>Pri výpočte odloženej dane sa použije sadzba dane z príjmov, o ktorej sa predpokladá, že bude platiť v čase vyrovnania odloženej dane.</w:t>
      </w:r>
    </w:p>
    <w:p w:rsidR="00F750A9" w:rsidRDefault="00F750A9" w:rsidP="00750432">
      <w:pPr>
        <w:pStyle w:val="odstavec"/>
      </w:pPr>
    </w:p>
    <w:p w:rsidR="00F750A9" w:rsidRDefault="00F750A9" w:rsidP="00750432">
      <w:pPr>
        <w:pStyle w:val="odstavec"/>
      </w:pPr>
      <w:r>
        <w:t>Spoločnosť si započítava odložené daňové pohľadávky s odloženými daňovými záväzkami, ak má Spoločnosť právne vymožiteľný nárok ich započítať, a ak sa týkajú dani z príjmov vyberaných tým istým daňovým úradom.</w:t>
      </w:r>
    </w:p>
    <w:p w:rsidR="00F750A9" w:rsidRPr="002E444B" w:rsidRDefault="00F750A9" w:rsidP="00750432">
      <w:pPr>
        <w:pStyle w:val="odstavec"/>
      </w:pPr>
    </w:p>
    <w:p w:rsidR="00F750A9" w:rsidRDefault="00F750A9" w:rsidP="00750432">
      <w:pPr>
        <w:pStyle w:val="odstavec"/>
      </w:pPr>
    </w:p>
    <w:p w:rsidR="00F750A9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Výdavky budúcich období a výnosy budúcich období</w:t>
      </w:r>
    </w:p>
    <w:p w:rsidR="00F750A9" w:rsidRPr="00E63C40" w:rsidRDefault="00F750A9" w:rsidP="00750432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Cudzia mena</w:t>
      </w:r>
    </w:p>
    <w:p w:rsidR="00F750A9" w:rsidRDefault="00F750A9" w:rsidP="00750432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F750A9" w:rsidRDefault="00F750A9" w:rsidP="00750432">
      <w:pPr>
        <w:pStyle w:val="odstavec"/>
      </w:pPr>
    </w:p>
    <w:p w:rsidR="00F750A9" w:rsidRDefault="00F750A9" w:rsidP="00FB6F88">
      <w:pPr>
        <w:pStyle w:val="abc"/>
        <w:numPr>
          <w:ilvl w:val="0"/>
          <w:numId w:val="6"/>
        </w:numPr>
        <w:suppressAutoHyphens/>
      </w:pPr>
      <w:r w:rsidRPr="00E63C40">
        <w:t>Vykazovanie výnosov</w:t>
      </w:r>
    </w:p>
    <w:p w:rsidR="00F750A9" w:rsidRPr="00E63C40" w:rsidRDefault="00F750A9" w:rsidP="00750432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F750A9" w:rsidRPr="00E63C40" w:rsidRDefault="00F750A9" w:rsidP="00750432">
      <w:pPr>
        <w:pStyle w:val="odstavec"/>
      </w:pPr>
    </w:p>
    <w:p w:rsidR="00F750A9" w:rsidRPr="00E63C40" w:rsidRDefault="00F750A9" w:rsidP="00750432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750A9" w:rsidRPr="00E63C40" w:rsidRDefault="00F750A9" w:rsidP="00750432">
      <w:pPr>
        <w:pStyle w:val="odstavec"/>
      </w:pPr>
    </w:p>
    <w:p w:rsidR="00F750A9" w:rsidRPr="00C16EBE" w:rsidRDefault="00F750A9" w:rsidP="00750432">
      <w:pPr>
        <w:pStyle w:val="odstavec"/>
      </w:pPr>
      <w:r w:rsidRPr="00C16EBE">
        <w:t>Výnosy sa vykazujú po odpočítaní dane z pridanej hodnoty, zliav a zrážok (rabaty, bonusy, skontá, dobropisy a pod.). Výnosové úroky sa účtujú na základe časového rozlíšenia metódou efektívnej úrokovej miery.</w:t>
      </w:r>
    </w:p>
    <w:p w:rsidR="00F750A9" w:rsidRPr="00C16EBE" w:rsidRDefault="00F750A9" w:rsidP="00750432">
      <w:pPr>
        <w:pStyle w:val="odstavec"/>
      </w:pPr>
    </w:p>
    <w:p w:rsidR="00F750A9" w:rsidRPr="00E63C40" w:rsidRDefault="00F750A9" w:rsidP="00750432">
      <w:pPr>
        <w:pStyle w:val="odstavec"/>
        <w:rPr>
          <w:i/>
        </w:rPr>
      </w:pPr>
      <w:r w:rsidRPr="00C16EBE">
        <w:t>Výnosy Spoločnosti tvoria najmä tržby z predaja elektrickej energie</w:t>
      </w:r>
      <w:r>
        <w:t>.</w:t>
      </w:r>
    </w:p>
    <w:p w:rsidR="00F750A9" w:rsidRPr="00E63C40" w:rsidRDefault="00F750A9" w:rsidP="00750432">
      <w:pPr>
        <w:pStyle w:val="odstavec"/>
      </w:pPr>
    </w:p>
    <w:p w:rsidR="00F750A9" w:rsidRPr="0000153A" w:rsidRDefault="00F750A9" w:rsidP="00750432">
      <w:pPr>
        <w:pStyle w:val="odstavec"/>
      </w:pPr>
    </w:p>
    <w:p w:rsidR="00F750A9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>
        <w:rPr>
          <w:rFonts w:ascii="Arial" w:hAnsi="Arial"/>
        </w:rPr>
        <w:t xml:space="preserve">ÚDAJE NA STRANE </w:t>
      </w:r>
      <w:r w:rsidRPr="00E63C40">
        <w:rPr>
          <w:rFonts w:ascii="Arial" w:hAnsi="Arial"/>
        </w:rPr>
        <w:t>AKTÍV</w:t>
      </w:r>
      <w:r>
        <w:rPr>
          <w:rFonts w:ascii="Arial" w:hAnsi="Arial"/>
        </w:rPr>
        <w:t xml:space="preserve"> A PASÍV</w:t>
      </w:r>
    </w:p>
    <w:p w:rsidR="00F750A9" w:rsidRPr="005A5644" w:rsidRDefault="00F750A9" w:rsidP="005A5644"/>
    <w:tbl>
      <w:tblPr>
        <w:tblW w:w="7805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085"/>
        <w:gridCol w:w="1440"/>
        <w:gridCol w:w="1440"/>
        <w:gridCol w:w="3840"/>
      </w:tblGrid>
      <w:tr w:rsidR="00F750A9" w:rsidTr="005A5644">
        <w:trPr>
          <w:trHeight w:val="2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účtu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Aktíva  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Pasíva       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Názov účtu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8 022,40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8 022,40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PS :Január 2013 *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3 178 982,88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3 178 982,88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PS :December 2013 *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266 792,20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Goodwill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85 000,00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Pozemky 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3 103 820,62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Bošany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-141 199,57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Bankové účty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3 407,71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Poskytnuté preddavky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238 880,41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Daň z pridanej hodnoty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Ost. krátkodobé fin. výpomoci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665 181,12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Dodávatelia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74 107,84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Ost. záväzky voči spoloč. a člen..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425 000,00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Základné imanie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31,90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Neuhradená strata z min. rokov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1 746 821,88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Bankové úvery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638 000,00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Ostatné dlhodobé záväzky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-2 441,37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Účet ziskov a strát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3 556 701,37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3 556 701,37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KS :December 2013 *               </w:t>
            </w:r>
          </w:p>
        </w:tc>
      </w:tr>
    </w:tbl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roku 2013 začala realizovať výstavbu bioplynovej stanice v obci Bošany (ďalej BPS Bošany). </w:t>
      </w: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Jedná sa o </w:t>
      </w:r>
      <w:r w:rsidRPr="00A07D8C">
        <w:rPr>
          <w:rFonts w:ascii="Helv" w:hAnsi="Helv" w:cs="Helv"/>
          <w:bCs/>
          <w:iCs/>
          <w:sz w:val="20"/>
          <w:szCs w:val="20"/>
        </w:rPr>
        <w:t>elektroenergetické zariadenie na výrobu elektriny zo spaľovania alebo spoluspaľovania bioplynu vyrobeného anaeróbnou fermentačnou technológiou s plánovaným inštalovaným výkonom 0,999 MWp označené ako bioplynová elektráreň „Poľnohospodárska bioplynová stanica Bošany“ ktorá sa bude nachádzať v obci Bošany na Pozemkoch pre projekt</w:t>
      </w:r>
      <w:r>
        <w:rPr>
          <w:rFonts w:ascii="Helv" w:hAnsi="Helv" w:cs="Helv"/>
          <w:bCs/>
          <w:iCs/>
          <w:sz w:val="20"/>
          <w:szCs w:val="20"/>
        </w:rPr>
        <w:t>.</w:t>
      </w: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 w:rsidRPr="00A07D8C">
        <w:rPr>
          <w:rFonts w:ascii="Helv" w:hAnsi="Helv" w:cs="Helv"/>
          <w:bCs/>
          <w:iCs/>
          <w:sz w:val="20"/>
          <w:szCs w:val="20"/>
        </w:rPr>
        <w:t xml:space="preserve">Adresa umiestnenia zariadenia výrobcu elektriny (obec, ulica, PSČ, par. č., k. ú.) : </w:t>
      </w: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 w:rsidRPr="00A07D8C">
        <w:rPr>
          <w:rFonts w:ascii="Helv" w:hAnsi="Helv" w:cs="Helv"/>
          <w:bCs/>
          <w:iCs/>
          <w:sz w:val="20"/>
          <w:szCs w:val="20"/>
        </w:rPr>
        <w:t xml:space="preserve">Bošany , Ul. ČSA 1315, </w:t>
      </w:r>
    </w:p>
    <w:p w:rsidR="00F750A9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 w:rsidRPr="00A07D8C">
        <w:rPr>
          <w:rFonts w:ascii="Helv" w:hAnsi="Helv" w:cs="Helv"/>
          <w:bCs/>
          <w:iCs/>
          <w:sz w:val="20"/>
          <w:szCs w:val="20"/>
        </w:rPr>
        <w:t xml:space="preserve">956 18 Bošany, </w:t>
      </w:r>
    </w:p>
    <w:p w:rsidR="00F750A9" w:rsidRPr="00A07D8C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 w:rsidRPr="00A07D8C">
        <w:rPr>
          <w:rFonts w:ascii="Helv" w:hAnsi="Helv" w:cs="Helv"/>
          <w:bCs/>
          <w:iCs/>
          <w:sz w:val="20"/>
          <w:szCs w:val="20"/>
        </w:rPr>
        <w:t>katastrálne územie Veľké Bošany, parcele čísla: 1346/11, 1346/12, 1346/13, 1346/9, 1346/10, 1346/14, 1346/15, 1346/16,</w:t>
      </w:r>
    </w:p>
    <w:p w:rsidR="00F750A9" w:rsidRDefault="00F750A9" w:rsidP="005A5644">
      <w:pPr>
        <w:rPr>
          <w:rFonts w:ascii="Helv" w:hAnsi="Helv" w:cs="Helv"/>
          <w:bCs/>
          <w:iCs/>
          <w:sz w:val="20"/>
          <w:szCs w:val="20"/>
        </w:rPr>
      </w:pPr>
    </w:p>
    <w:p w:rsidR="00F750A9" w:rsidRPr="00A07D8C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Plánovaná v</w:t>
      </w:r>
      <w:r w:rsidRPr="00A07D8C">
        <w:rPr>
          <w:rFonts w:ascii="Helv" w:hAnsi="Helv" w:cs="Helv"/>
          <w:bCs/>
          <w:iCs/>
          <w:sz w:val="20"/>
          <w:szCs w:val="20"/>
        </w:rPr>
        <w:t>ýšk</w:t>
      </w:r>
      <w:r>
        <w:rPr>
          <w:rFonts w:ascii="Helv" w:hAnsi="Helv" w:cs="Helv"/>
          <w:bCs/>
          <w:iCs/>
          <w:sz w:val="20"/>
          <w:szCs w:val="20"/>
        </w:rPr>
        <w:t>a</w:t>
      </w:r>
      <w:r w:rsidRPr="00A07D8C">
        <w:rPr>
          <w:rFonts w:ascii="Helv" w:hAnsi="Helv" w:cs="Helv"/>
          <w:bCs/>
          <w:iCs/>
          <w:sz w:val="20"/>
          <w:szCs w:val="20"/>
        </w:rPr>
        <w:t xml:space="preserve"> celkových obstarávacích nákladov na výstavbu zariadenia na výrobu elektriny, (€):</w:t>
      </w:r>
    </w:p>
    <w:p w:rsidR="00F750A9" w:rsidRPr="00A07D8C" w:rsidRDefault="00F750A9" w:rsidP="00A07D8C">
      <w:pPr>
        <w:rPr>
          <w:rFonts w:ascii="Helv" w:hAnsi="Helv" w:cs="Helv"/>
          <w:bCs/>
          <w:iCs/>
          <w:sz w:val="20"/>
          <w:szCs w:val="20"/>
        </w:rPr>
      </w:pPr>
    </w:p>
    <w:tbl>
      <w:tblPr>
        <w:tblW w:w="93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27"/>
        <w:gridCol w:w="3127"/>
        <w:gridCol w:w="3127"/>
      </w:tblGrid>
      <w:tr w:rsidR="00F750A9" w:rsidRPr="00A07D8C" w:rsidTr="00A07D8C">
        <w:trPr>
          <w:trHeight w:val="262"/>
        </w:trPr>
        <w:tc>
          <w:tcPr>
            <w:tcW w:w="3127" w:type="dxa"/>
            <w:tcBorders>
              <w:top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 xml:space="preserve">celkové obstarávacie náklady </w:t>
            </w:r>
          </w:p>
        </w:tc>
        <w:tc>
          <w:tcPr>
            <w:tcW w:w="3127" w:type="dxa"/>
            <w:tcBorders>
              <w:top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 xml:space="preserve">technologická časť stavby </w:t>
            </w:r>
          </w:p>
        </w:tc>
        <w:tc>
          <w:tcPr>
            <w:tcW w:w="3127" w:type="dxa"/>
            <w:tcBorders>
              <w:top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 xml:space="preserve">stavebná časť stavby </w:t>
            </w:r>
          </w:p>
        </w:tc>
      </w:tr>
      <w:tr w:rsidR="00F750A9" w:rsidRPr="00A07D8C" w:rsidTr="00A07D8C">
        <w:trPr>
          <w:trHeight w:val="299"/>
        </w:trPr>
        <w:tc>
          <w:tcPr>
            <w:tcW w:w="3127" w:type="dxa"/>
            <w:tcBorders>
              <w:bottom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>3.598.000,-EUR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>2.200.000,-EUR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noWrap/>
            <w:vAlign w:val="bottom"/>
          </w:tcPr>
          <w:p w:rsidR="00F750A9" w:rsidRPr="00A07D8C" w:rsidRDefault="00F750A9" w:rsidP="00A07D8C">
            <w:pPr>
              <w:jc w:val="center"/>
              <w:rPr>
                <w:rFonts w:ascii="Helv" w:hAnsi="Helv" w:cs="Helv"/>
                <w:bCs/>
                <w:iCs/>
                <w:sz w:val="20"/>
                <w:szCs w:val="20"/>
              </w:rPr>
            </w:pPr>
            <w:r w:rsidRPr="00A07D8C">
              <w:rPr>
                <w:rFonts w:ascii="Helv" w:hAnsi="Helv" w:cs="Helv"/>
                <w:bCs/>
                <w:iCs/>
                <w:sz w:val="20"/>
                <w:szCs w:val="20"/>
              </w:rPr>
              <w:t>1.398.000,-EUR</w:t>
            </w:r>
          </w:p>
        </w:tc>
      </w:tr>
    </w:tbl>
    <w:p w:rsidR="00F750A9" w:rsidRPr="003E4D9B" w:rsidRDefault="00F750A9" w:rsidP="00A07D8C">
      <w:pPr>
        <w:rPr>
          <w:rFonts w:ascii="Arial" w:hAnsi="Arial" w:cs="Arial"/>
          <w:b/>
          <w:bCs/>
          <w:sz w:val="20"/>
          <w:szCs w:val="20"/>
        </w:rPr>
      </w:pPr>
    </w:p>
    <w:p w:rsidR="00F750A9" w:rsidRPr="00A07D8C" w:rsidRDefault="00F750A9" w:rsidP="00A07D8C">
      <w:pPr>
        <w:rPr>
          <w:rFonts w:ascii="Helv" w:hAnsi="Helv" w:cs="Helv"/>
          <w:bCs/>
          <w:iCs/>
          <w:sz w:val="20"/>
          <w:szCs w:val="20"/>
        </w:rPr>
      </w:pPr>
      <w:r w:rsidRPr="00A07D8C">
        <w:rPr>
          <w:rFonts w:ascii="Helv" w:hAnsi="Helv" w:cs="Helv"/>
          <w:bCs/>
          <w:iCs/>
          <w:sz w:val="20"/>
          <w:szCs w:val="20"/>
        </w:rPr>
        <w:t>Dátum uvedenia zariadenia výrobcu elektriny do prevádzky (deň/mesiac/rok) : 12.12.2013</w:t>
      </w:r>
    </w:p>
    <w:p w:rsidR="00F750A9" w:rsidRDefault="00F750A9" w:rsidP="004A56FF">
      <w:pPr>
        <w:pStyle w:val="SOAltHead3"/>
        <w:numPr>
          <w:ilvl w:val="0"/>
          <w:numId w:val="0"/>
        </w:numPr>
        <w:ind w:left="120"/>
      </w:pPr>
    </w:p>
    <w:p w:rsidR="00F750A9" w:rsidRDefault="00F750A9" w:rsidP="004A56FF">
      <w:pPr>
        <w:jc w:val="both"/>
        <w:rPr>
          <w:rFonts w:ascii="Helv" w:hAnsi="Helv" w:cs="Helv"/>
          <w:bCs/>
          <w:iCs/>
          <w:sz w:val="20"/>
          <w:szCs w:val="20"/>
        </w:rPr>
      </w:pPr>
      <w:r w:rsidRPr="004A56FF">
        <w:rPr>
          <w:rFonts w:ascii="Helv" w:hAnsi="Helv" w:cs="Helv"/>
          <w:bCs/>
          <w:iCs/>
          <w:sz w:val="20"/>
          <w:szCs w:val="20"/>
        </w:rPr>
        <w:t>Na financovanie uvedenej investície spoločnosť uzavrela  so spoločnosťou Sberbank Slovensko, a. s., so sídlom Vysoká 9, 810 00 Bratislava zmluvu o úvere do celkovej výšky 3 280 000,00 EUR  v nasledovnej štruktúre:</w:t>
      </w:r>
    </w:p>
    <w:p w:rsidR="00F750A9" w:rsidRPr="004A56FF" w:rsidRDefault="00F750A9" w:rsidP="004A56FF">
      <w:pPr>
        <w:rPr>
          <w:rFonts w:ascii="Helv" w:hAnsi="Helv" w:cs="Helv"/>
          <w:bCs/>
          <w:iCs/>
          <w:sz w:val="20"/>
          <w:szCs w:val="20"/>
        </w:rPr>
      </w:pPr>
    </w:p>
    <w:p w:rsidR="00F750A9" w:rsidRPr="004A56FF" w:rsidRDefault="00F750A9" w:rsidP="004A56FF">
      <w:pPr>
        <w:rPr>
          <w:rFonts w:ascii="Helv" w:hAnsi="Helv" w:cs="Helv"/>
          <w:bCs/>
          <w:iCs/>
          <w:sz w:val="20"/>
          <w:szCs w:val="20"/>
        </w:rPr>
      </w:pPr>
      <w:bookmarkStart w:id="4" w:name="_Ref228973795"/>
      <w:r>
        <w:rPr>
          <w:rFonts w:ascii="Helv" w:hAnsi="Helv" w:cs="Helv"/>
          <w:bCs/>
          <w:iCs/>
          <w:sz w:val="20"/>
          <w:szCs w:val="20"/>
        </w:rPr>
        <w:t xml:space="preserve">1. </w:t>
      </w:r>
      <w:r w:rsidRPr="004A56FF">
        <w:rPr>
          <w:rFonts w:ascii="Helv" w:hAnsi="Helv" w:cs="Helv"/>
          <w:bCs/>
          <w:iCs/>
          <w:sz w:val="20"/>
          <w:szCs w:val="20"/>
        </w:rPr>
        <w:t>Splátkový úver najviac do výšky 2 750 000,00 EUR, ktorý pozostáva z:</w:t>
      </w:r>
      <w:bookmarkEnd w:id="4"/>
    </w:p>
    <w:p w:rsidR="00F750A9" w:rsidRPr="004A56FF" w:rsidRDefault="00F750A9" w:rsidP="004A56FF">
      <w:pPr>
        <w:numPr>
          <w:ilvl w:val="0"/>
          <w:numId w:val="11"/>
        </w:numPr>
        <w:rPr>
          <w:rFonts w:ascii="Helv" w:hAnsi="Helv" w:cs="Helv"/>
          <w:bCs/>
          <w:iCs/>
          <w:sz w:val="20"/>
          <w:szCs w:val="20"/>
        </w:rPr>
      </w:pPr>
      <w:bookmarkStart w:id="5" w:name="_Ref207515975"/>
      <w:r w:rsidRPr="004A56FF">
        <w:rPr>
          <w:rFonts w:ascii="Helv" w:hAnsi="Helv" w:cs="Helv"/>
          <w:bCs/>
          <w:iCs/>
          <w:sz w:val="20"/>
          <w:szCs w:val="20"/>
        </w:rPr>
        <w:t>Tranže A najviac do výšky 2 600 000,00 EUR (slovom: dvamiliónyšesťstotisíc eur),</w:t>
      </w:r>
      <w:bookmarkEnd w:id="5"/>
      <w:r w:rsidRPr="004A56FF">
        <w:rPr>
          <w:rFonts w:ascii="Helv" w:hAnsi="Helv" w:cs="Helv"/>
          <w:bCs/>
          <w:iCs/>
          <w:sz w:val="20"/>
          <w:szCs w:val="20"/>
        </w:rPr>
        <w:t xml:space="preserve"> </w:t>
      </w:r>
    </w:p>
    <w:p w:rsidR="00F750A9" w:rsidRPr="004A56FF" w:rsidRDefault="00F750A9" w:rsidP="004A56FF">
      <w:pPr>
        <w:numPr>
          <w:ilvl w:val="0"/>
          <w:numId w:val="11"/>
        </w:numPr>
        <w:rPr>
          <w:rFonts w:ascii="Helv" w:hAnsi="Helv" w:cs="Helv"/>
          <w:bCs/>
          <w:iCs/>
          <w:sz w:val="20"/>
          <w:szCs w:val="20"/>
        </w:rPr>
      </w:pPr>
      <w:bookmarkStart w:id="6" w:name="_Ref207516630"/>
      <w:r w:rsidRPr="004A56FF">
        <w:rPr>
          <w:rFonts w:ascii="Helv" w:hAnsi="Helv" w:cs="Helv"/>
          <w:bCs/>
          <w:iCs/>
          <w:sz w:val="20"/>
          <w:szCs w:val="20"/>
        </w:rPr>
        <w:t>Tranže B najviac do výšky 150 000,00 EUR (slovom: jednostopäťdesiattisíc eur)</w:t>
      </w:r>
      <w:bookmarkEnd w:id="6"/>
      <w:r w:rsidRPr="004A56FF">
        <w:rPr>
          <w:rFonts w:ascii="Helv" w:hAnsi="Helv" w:cs="Helv"/>
          <w:bCs/>
          <w:iCs/>
          <w:sz w:val="20"/>
          <w:szCs w:val="20"/>
        </w:rPr>
        <w:t xml:space="preserve">. </w:t>
      </w:r>
    </w:p>
    <w:p w:rsidR="00F750A9" w:rsidRDefault="00F750A9" w:rsidP="004A56FF">
      <w:pPr>
        <w:rPr>
          <w:rFonts w:ascii="Helv" w:hAnsi="Helv" w:cs="Helv"/>
          <w:bCs/>
          <w:iCs/>
          <w:sz w:val="20"/>
          <w:szCs w:val="20"/>
        </w:rPr>
      </w:pPr>
      <w:bookmarkStart w:id="7" w:name="_Ref207516778"/>
    </w:p>
    <w:p w:rsidR="00F750A9" w:rsidRPr="004A56FF" w:rsidRDefault="00F750A9" w:rsidP="004A56FF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2. </w:t>
      </w:r>
      <w:r w:rsidRPr="004A56FF">
        <w:rPr>
          <w:rFonts w:ascii="Helv" w:hAnsi="Helv" w:cs="Helv"/>
          <w:bCs/>
          <w:iCs/>
          <w:sz w:val="20"/>
          <w:szCs w:val="20"/>
        </w:rPr>
        <w:t xml:space="preserve">Kontokorent DPH najviac do výšky 400 000,00 EUR </w:t>
      </w:r>
      <w:bookmarkEnd w:id="7"/>
    </w:p>
    <w:p w:rsidR="00F750A9" w:rsidRPr="004A56FF" w:rsidRDefault="00F750A9" w:rsidP="004A56FF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3. </w:t>
      </w:r>
      <w:r w:rsidRPr="004A56FF">
        <w:rPr>
          <w:rFonts w:ascii="Helv" w:hAnsi="Helv" w:cs="Helv"/>
          <w:bCs/>
          <w:iCs/>
          <w:sz w:val="20"/>
          <w:szCs w:val="20"/>
        </w:rPr>
        <w:t xml:space="preserve">Kontokorent vstupov najviac do výšky 130 000,00 EUR </w:t>
      </w:r>
    </w:p>
    <w:p w:rsidR="00F750A9" w:rsidRPr="00056203" w:rsidRDefault="00F750A9" w:rsidP="005A5644">
      <w:pPr>
        <w:rPr>
          <w:rFonts w:ascii="Helv" w:hAnsi="Helv" w:cs="Helv"/>
          <w:bCs/>
          <w:iCs/>
          <w:sz w:val="20"/>
          <w:szCs w:val="20"/>
        </w:rPr>
      </w:pPr>
    </w:p>
    <w:p w:rsidR="00F750A9" w:rsidRDefault="00F750A9" w:rsidP="00537FD2">
      <w:r>
        <w:t>Analytická evidencia:</w:t>
      </w:r>
    </w:p>
    <w:p w:rsidR="00F750A9" w:rsidRDefault="00F750A9" w:rsidP="00537FD2"/>
    <w:tbl>
      <w:tblPr>
        <w:tblW w:w="7805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085"/>
        <w:gridCol w:w="1386"/>
        <w:gridCol w:w="1456"/>
        <w:gridCol w:w="3878"/>
      </w:tblGrid>
      <w:tr w:rsidR="00F750A9" w:rsidTr="005A5644">
        <w:trPr>
          <w:trHeight w:val="2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účtu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Aktíva       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Pasíva        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Názov účtu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8 022,40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8 022,40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PS :Január 2013 *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3 178 982,88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3 178 982,88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PS :December 2013 *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266 792,20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Goodwill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85 000,00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- Pozemky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48 509,21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BPS: Rozpočet W2E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13 207,80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BPS: Pezam (pripoj. poplatky_)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42,1011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45 652,53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BPS: Rozpočet W2E nadpráce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42,1012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29 775,00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BPS: Rozpočet W2E projekty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803 970,00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ZoD: R-ACORD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42,111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5 176,00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ZoD: R-ACORD -nad Rozp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112 275,00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ZoD: R-RUBA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42,13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476 416,00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ZoD: R-Vítkovice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1 522 900,00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KZ: RUBA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45 939,08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BPS Fin. Náklady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4 154,81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SB_401 bežný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-145 678,59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SB_428 DPH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-21,62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SB_436 vstupy BPS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412,85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SB_444 zádržné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-22,34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SB_452 dlhová služba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-22,34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SB_460 fond oprav1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-22,34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SB_479 fond oprav2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3 407,71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Poskytnuté preddavky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238 880,41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DP-DPH  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249,1303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Agro-coop fin. výpomoci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59 391,22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Dodávatelia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605 354,90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Zahraničie_ Dodávatelia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Zádržné - Dodávatelia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365,1301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73 000,00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W2E Slovakia - záväzky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365,1302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1 107,84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ACORD - záväzky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411,1301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233 750,00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 W2E Slovakia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411,1302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106 250,00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 ACORD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411,1303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85 000,00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 Agro-coop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31,90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Neuhradená strata z min. rokov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461,2013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1 746 821,88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SB_úver 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479,1301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638 000,00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W2E Slovakia - pôžička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-2 441,37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Účet ziskov a strát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3 556 701,37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3 556 701,37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KS :December 2013 *               </w:t>
            </w:r>
          </w:p>
        </w:tc>
      </w:tr>
    </w:tbl>
    <w:p w:rsidR="00F750A9" w:rsidRDefault="00F750A9" w:rsidP="00537FD2"/>
    <w:p w:rsidR="00F750A9" w:rsidRDefault="00F750A9" w:rsidP="00537FD2"/>
    <w:p w:rsidR="00F750A9" w:rsidRDefault="00F750A9" w:rsidP="00537FD2"/>
    <w:p w:rsidR="00F750A9" w:rsidRPr="00E63C40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NÁKLADY</w:t>
      </w:r>
      <w:r>
        <w:rPr>
          <w:rFonts w:ascii="Arial" w:hAnsi="Arial"/>
        </w:rPr>
        <w:t xml:space="preserve"> A  </w:t>
      </w:r>
      <w:r w:rsidRPr="00E63C40">
        <w:rPr>
          <w:rFonts w:ascii="Arial" w:hAnsi="Arial"/>
        </w:rPr>
        <w:t>VÝNOSY</w:t>
      </w:r>
    </w:p>
    <w:p w:rsidR="00F750A9" w:rsidRDefault="00F750A9" w:rsidP="001128D5">
      <w:pPr>
        <w:rPr>
          <w:rFonts w:ascii="Arial" w:hAnsi="Arial" w:cs="Arial"/>
          <w:bCs/>
          <w:iCs/>
          <w:sz w:val="20"/>
          <w:szCs w:val="20"/>
        </w:rPr>
      </w:pPr>
    </w:p>
    <w:tbl>
      <w:tblPr>
        <w:tblW w:w="7085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085"/>
        <w:gridCol w:w="1320"/>
        <w:gridCol w:w="1320"/>
        <w:gridCol w:w="3360"/>
      </w:tblGrid>
      <w:tr w:rsidR="00F750A9" w:rsidTr="005A5644">
        <w:trPr>
          <w:trHeight w:val="25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účtu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rok   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Výnosy rok      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Názov  účtu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2 444,13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*TR:01.2013-12.2013 *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2 019,31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Spotreba energie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Ostatné služby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Ostatné dane a poplatky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Úroky   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271,03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poplatky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Splatná daň z príj. bežnej čin.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Úroky                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-2 441,37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*HV:01.2013-12.2013 *           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-2 154,83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PREV.HV (tr.60az65)-(tr.50az55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-286,13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FIN. HV (tr.66az67)-(tr.56az57    </w:t>
            </w:r>
          </w:p>
        </w:tc>
      </w:tr>
      <w:tr w:rsidR="00F750A9" w:rsidTr="005A5644">
        <w:trPr>
          <w:trHeight w:val="25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F750A9" w:rsidRDefault="00F750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750A9" w:rsidRDefault="00F750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MIM. HV (tr.68)-(tr.58)-593-59    </w:t>
            </w:r>
          </w:p>
        </w:tc>
      </w:tr>
    </w:tbl>
    <w:p w:rsidR="00F750A9" w:rsidRDefault="00F750A9" w:rsidP="00D44283"/>
    <w:p w:rsidR="00F750A9" w:rsidRDefault="00F750A9" w:rsidP="00D44283"/>
    <w:p w:rsidR="00F750A9" w:rsidRDefault="00F750A9" w:rsidP="00537FD2">
      <w:pPr>
        <w:pStyle w:val="BodyText"/>
        <w:rPr>
          <w:rFonts w:ascii="Arial" w:hAnsi="Arial" w:cs="Arial"/>
          <w:b/>
          <w:sz w:val="20"/>
        </w:rPr>
      </w:pPr>
      <w:r w:rsidRPr="001601A1">
        <w:rPr>
          <w:rFonts w:ascii="Arial" w:hAnsi="Arial" w:cs="Arial"/>
          <w:b/>
          <w:sz w:val="20"/>
        </w:rPr>
        <w:t>S: Prehľad peňažných tokov pri použití priamej metódy</w:t>
      </w:r>
    </w:p>
    <w:p w:rsidR="00F750A9" w:rsidRPr="00DA41E6" w:rsidRDefault="00F750A9" w:rsidP="00537FD2">
      <w:pPr>
        <w:pStyle w:val="BodyText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 prehľad peňažných tokov.</w:t>
      </w:r>
    </w:p>
    <w:p w:rsidR="00F750A9" w:rsidRDefault="00F750A9" w:rsidP="00537FD2">
      <w:pPr>
        <w:pStyle w:val="BodyText"/>
        <w:rPr>
          <w:rFonts w:ascii="Arial" w:hAnsi="Arial" w:cs="Arial"/>
          <w:b/>
          <w:sz w:val="20"/>
        </w:rPr>
      </w:pPr>
    </w:p>
    <w:p w:rsidR="00F750A9" w:rsidRDefault="00F750A9" w:rsidP="00537FD2">
      <w:pPr>
        <w:pStyle w:val="Body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</w:t>
      </w:r>
      <w:r w:rsidRPr="001601A1">
        <w:rPr>
          <w:rFonts w:ascii="Arial" w:hAnsi="Arial" w:cs="Arial"/>
          <w:b/>
          <w:sz w:val="20"/>
        </w:rPr>
        <w:t xml:space="preserve">: Prehľad peňažných tokov pri použití </w:t>
      </w:r>
      <w:r>
        <w:rPr>
          <w:rFonts w:ascii="Arial" w:hAnsi="Arial" w:cs="Arial"/>
          <w:b/>
          <w:sz w:val="20"/>
        </w:rPr>
        <w:t>ne</w:t>
      </w:r>
      <w:r w:rsidRPr="001601A1">
        <w:rPr>
          <w:rFonts w:ascii="Arial" w:hAnsi="Arial" w:cs="Arial"/>
          <w:b/>
          <w:sz w:val="20"/>
        </w:rPr>
        <w:t>priamej metódy</w:t>
      </w:r>
    </w:p>
    <w:p w:rsidR="00F750A9" w:rsidRPr="00DA41E6" w:rsidRDefault="00F750A9" w:rsidP="00537FD2">
      <w:pPr>
        <w:pStyle w:val="BodyText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 prehľad peňažných tokov.</w:t>
      </w:r>
    </w:p>
    <w:p w:rsidR="00F750A9" w:rsidRDefault="00F750A9" w:rsidP="00D44283">
      <w:pPr>
        <w:rPr>
          <w:rFonts w:cs="Arial"/>
          <w:kern w:val="32"/>
          <w:sz w:val="20"/>
          <w:szCs w:val="20"/>
        </w:rPr>
      </w:pPr>
    </w:p>
    <w:p w:rsidR="00F750A9" w:rsidRPr="00E63C40" w:rsidRDefault="00F750A9" w:rsidP="00FB6F88">
      <w:pPr>
        <w:pStyle w:val="Heading1"/>
        <w:keepNext w:val="0"/>
        <w:numPr>
          <w:ilvl w:val="0"/>
          <w:numId w:val="4"/>
        </w:numPr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750A9" w:rsidRDefault="00F750A9" w:rsidP="00750432">
      <w:pPr>
        <w:pStyle w:val="odstavec"/>
      </w:pPr>
      <w:r w:rsidRPr="00750432">
        <w:t>Posunutie termínu zahájenia prevádzky</w:t>
      </w:r>
      <w:r>
        <w:t>:</w:t>
      </w:r>
    </w:p>
    <w:p w:rsidR="00F750A9" w:rsidRPr="00750432" w:rsidRDefault="00F750A9" w:rsidP="00750432">
      <w:pPr>
        <w:pStyle w:val="odstavec"/>
      </w:pPr>
    </w:p>
    <w:p w:rsidR="00F750A9" w:rsidRDefault="00F750A9" w:rsidP="00750432">
      <w:pPr>
        <w:pStyle w:val="msolistparagraph0"/>
        <w:ind w:left="360"/>
        <w:jc w:val="both"/>
        <w:rPr>
          <w:rFonts w:ascii="Arial" w:hAnsi="Arial" w:cs="Arial"/>
          <w:sz w:val="20"/>
          <w:szCs w:val="24"/>
        </w:rPr>
      </w:pPr>
      <w:r w:rsidRPr="00750432">
        <w:rPr>
          <w:rFonts w:ascii="Arial" w:hAnsi="Arial" w:cs="Arial"/>
          <w:sz w:val="20"/>
          <w:szCs w:val="24"/>
        </w:rPr>
        <w:t>Posunutie termínu zahájenia prevádzky bolo spôsobené hlavne zmenami v technológii. Po vykonaní funkčných skúšok a kolaudácii v decembri 2013 prišlo k rozhodnutiu použiť nový riadiaci systém, ktorý umožní efektívnejšie riadenie BPS, pričom jeho namontovanie bolo plánované na mesiace február – marec. Vzhľadom k posunu termínu  v súvislosti s uvoľnením finančných prostriedkov z bankovej garancie voči subdodávateľovi Vítkovice prišlo aj k posunu namontovania riadiaceho systému a súvisiacej technológie na mesiace apríl – máj 2014. V súčasnosti môžeme konštatovať, že tak stavebná, ako aj technologická časť BPS je ukončená. V súvislosti so spustením BPS sa ešte vykonávajú kontroly a úpravy systému tak, aby zodpovedal konkrétnej situácii, ako aj plánovanej surovine.</w:t>
      </w:r>
      <w:r>
        <w:rPr>
          <w:rFonts w:ascii="Arial" w:hAnsi="Arial" w:cs="Arial"/>
          <w:sz w:val="20"/>
          <w:szCs w:val="24"/>
        </w:rPr>
        <w:t xml:space="preserve"> J</w:t>
      </w:r>
      <w:r w:rsidRPr="00750432">
        <w:rPr>
          <w:rFonts w:ascii="Arial" w:hAnsi="Arial" w:cs="Arial"/>
          <w:sz w:val="20"/>
          <w:szCs w:val="24"/>
        </w:rPr>
        <w:t xml:space="preserve">e potrebné počítať s určitým časovým úsekom medzi ukončením výstavby a spustením prevádzky BPS, resp. dosiahnutím jej plánovaného výkonu, ktoré súvisí s nastavením všetkých procesov pri fermentácii tak, aby bolo možné dosiahnuť dostatočné množstvo plynu v požadovanej kvalite. To súvisí aj s ďalšími prácami priamo súvisiacimi na procesy splyňovania, ale aj bezpečnosť procesov. </w:t>
      </w:r>
    </w:p>
    <w:p w:rsidR="00F750A9" w:rsidRPr="00750432" w:rsidRDefault="00F750A9" w:rsidP="00750432">
      <w:pPr>
        <w:pStyle w:val="odstavec"/>
      </w:pPr>
    </w:p>
    <w:sectPr w:rsidR="00F750A9" w:rsidRPr="00750432" w:rsidSect="007A54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0A9" w:rsidRDefault="00F750A9">
      <w:r>
        <w:separator/>
      </w:r>
    </w:p>
  </w:endnote>
  <w:endnote w:type="continuationSeparator" w:id="0">
    <w:p w:rsidR="00F750A9" w:rsidRDefault="00F7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0A9" w:rsidRDefault="00F750A9">
      <w:r>
        <w:separator/>
      </w:r>
    </w:p>
  </w:footnote>
  <w:footnote w:type="continuationSeparator" w:id="0">
    <w:p w:rsidR="00F750A9" w:rsidRDefault="00F75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A9" w:rsidRPr="00980076" w:rsidRDefault="00F750A9" w:rsidP="007F4B1B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W2E Bošany</w:t>
    </w:r>
    <w:r w:rsidRPr="00C16EBE">
      <w:rPr>
        <w:rFonts w:ascii="Arial" w:hAnsi="Arial" w:cs="Arial"/>
        <w:sz w:val="20"/>
        <w:szCs w:val="20"/>
      </w:rPr>
      <w:t>,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F750A9" w:rsidRPr="00980076" w:rsidRDefault="00F750A9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F750A9" w:rsidRPr="004D5ED9" w:rsidRDefault="00F750A9">
    <w:pPr>
      <w:pStyle w:val="Header"/>
      <w:rPr>
        <w:rFonts w:ascii="Arial" w:hAnsi="Arial" w:cs="Arial"/>
        <w:sz w:val="20"/>
        <w:szCs w:val="20"/>
      </w:rPr>
    </w:pPr>
  </w:p>
  <w:p w:rsidR="00F750A9" w:rsidRPr="004D5ED9" w:rsidRDefault="00F750A9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7E9A705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AE0EBF4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040A48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F3CEE7C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76813A9"/>
    <w:multiLevelType w:val="hybridMultilevel"/>
    <w:tmpl w:val="D680AD7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8327F0"/>
    <w:multiLevelType w:val="hybridMultilevel"/>
    <w:tmpl w:val="915860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E4B4E3E"/>
    <w:multiLevelType w:val="multilevel"/>
    <w:tmpl w:val="72D03924"/>
    <w:name w:val="AOHead"/>
    <w:lvl w:ilvl="0">
      <w:start w:val="1"/>
      <w:numFmt w:val="decimal"/>
      <w:pStyle w:val="S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2">
      <w:start w:val="1"/>
      <w:numFmt w:val="lowerLetter"/>
      <w:pStyle w:val="S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lowerRoman"/>
      <w:pStyle w:val="SOHead4"/>
      <w:lvlText w:val="(%4)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</w:rPr>
    </w:lvl>
    <w:lvl w:ilvl="4">
      <w:start w:val="1"/>
      <w:numFmt w:val="upperLetter"/>
      <w:pStyle w:val="S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upperRoman"/>
      <w:pStyle w:val="S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9">
    <w:nsid w:val="72D5166C"/>
    <w:multiLevelType w:val="hybridMultilevel"/>
    <w:tmpl w:val="C834FBEE"/>
    <w:lvl w:ilvl="0" w:tplc="041B0005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85"/>
        </w:tabs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05"/>
        </w:tabs>
        <w:ind w:left="41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45"/>
        </w:tabs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65"/>
        </w:tabs>
        <w:ind w:left="62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</w:r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E4738BB"/>
    <w:multiLevelType w:val="hybridMultilevel"/>
    <w:tmpl w:val="2E9464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5B61"/>
    <w:rsid w:val="00056203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0071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EC1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2BE"/>
    <w:rsid w:val="00106608"/>
    <w:rsid w:val="00106901"/>
    <w:rsid w:val="00107D13"/>
    <w:rsid w:val="00110F3A"/>
    <w:rsid w:val="00111C04"/>
    <w:rsid w:val="001128D5"/>
    <w:rsid w:val="001130AF"/>
    <w:rsid w:val="0011375B"/>
    <w:rsid w:val="00113B90"/>
    <w:rsid w:val="00114937"/>
    <w:rsid w:val="00114DD7"/>
    <w:rsid w:val="00115694"/>
    <w:rsid w:val="001161B8"/>
    <w:rsid w:val="0011663E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0561"/>
    <w:rsid w:val="00141457"/>
    <w:rsid w:val="00142A8C"/>
    <w:rsid w:val="0014348E"/>
    <w:rsid w:val="0014471B"/>
    <w:rsid w:val="00144AF6"/>
    <w:rsid w:val="001453EC"/>
    <w:rsid w:val="001466E4"/>
    <w:rsid w:val="001507AA"/>
    <w:rsid w:val="00155E90"/>
    <w:rsid w:val="00156FBE"/>
    <w:rsid w:val="001573C1"/>
    <w:rsid w:val="001574DF"/>
    <w:rsid w:val="0015775E"/>
    <w:rsid w:val="0016015D"/>
    <w:rsid w:val="001601A1"/>
    <w:rsid w:val="0016039B"/>
    <w:rsid w:val="00160910"/>
    <w:rsid w:val="00162183"/>
    <w:rsid w:val="00164712"/>
    <w:rsid w:val="001657DB"/>
    <w:rsid w:val="00165970"/>
    <w:rsid w:val="0016694A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268D"/>
    <w:rsid w:val="001E4DDB"/>
    <w:rsid w:val="001E552C"/>
    <w:rsid w:val="001E6101"/>
    <w:rsid w:val="001E7A77"/>
    <w:rsid w:val="001F1131"/>
    <w:rsid w:val="001F17BA"/>
    <w:rsid w:val="001F2596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55125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5EDC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38B4"/>
    <w:rsid w:val="002F50AE"/>
    <w:rsid w:val="002F5205"/>
    <w:rsid w:val="002F5809"/>
    <w:rsid w:val="002F75EC"/>
    <w:rsid w:val="002F7E57"/>
    <w:rsid w:val="00300533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2A6"/>
    <w:rsid w:val="00346D2C"/>
    <w:rsid w:val="00347C36"/>
    <w:rsid w:val="0035158B"/>
    <w:rsid w:val="00353B4B"/>
    <w:rsid w:val="0035558D"/>
    <w:rsid w:val="00360016"/>
    <w:rsid w:val="003624AC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4D9B"/>
    <w:rsid w:val="003E5E0D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573B"/>
    <w:rsid w:val="00406E94"/>
    <w:rsid w:val="004074E7"/>
    <w:rsid w:val="00413A4B"/>
    <w:rsid w:val="0041609A"/>
    <w:rsid w:val="00416BD7"/>
    <w:rsid w:val="00420AC7"/>
    <w:rsid w:val="00420C91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0D94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56221"/>
    <w:rsid w:val="0045626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76EE3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56FF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C787B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05AF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37FD2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14F3"/>
    <w:rsid w:val="00571511"/>
    <w:rsid w:val="00572F8B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644"/>
    <w:rsid w:val="005A5C0C"/>
    <w:rsid w:val="005A6F52"/>
    <w:rsid w:val="005B0A65"/>
    <w:rsid w:val="005B34D0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048A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B71"/>
    <w:rsid w:val="00651A36"/>
    <w:rsid w:val="00654E0F"/>
    <w:rsid w:val="006578CB"/>
    <w:rsid w:val="0065790C"/>
    <w:rsid w:val="0066208D"/>
    <w:rsid w:val="00662718"/>
    <w:rsid w:val="0066324E"/>
    <w:rsid w:val="00664FAC"/>
    <w:rsid w:val="006655F6"/>
    <w:rsid w:val="00665AA5"/>
    <w:rsid w:val="0066685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7C0F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A04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C6B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6A0B"/>
    <w:rsid w:val="007371D1"/>
    <w:rsid w:val="0074135C"/>
    <w:rsid w:val="00741459"/>
    <w:rsid w:val="00742ED2"/>
    <w:rsid w:val="007439C1"/>
    <w:rsid w:val="00747744"/>
    <w:rsid w:val="00747F9A"/>
    <w:rsid w:val="00750432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1F44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3F99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2FDE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77F41"/>
    <w:rsid w:val="008806D9"/>
    <w:rsid w:val="00880B53"/>
    <w:rsid w:val="00883E7C"/>
    <w:rsid w:val="00883EFA"/>
    <w:rsid w:val="008867CD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3EA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00EB"/>
    <w:rsid w:val="008C2944"/>
    <w:rsid w:val="008C435D"/>
    <w:rsid w:val="008C4660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103"/>
    <w:rsid w:val="00900CB6"/>
    <w:rsid w:val="00901313"/>
    <w:rsid w:val="00905906"/>
    <w:rsid w:val="0090780E"/>
    <w:rsid w:val="00907BF8"/>
    <w:rsid w:val="0091109A"/>
    <w:rsid w:val="009124A2"/>
    <w:rsid w:val="00914C98"/>
    <w:rsid w:val="00916179"/>
    <w:rsid w:val="009166D9"/>
    <w:rsid w:val="009179AD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5767E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B90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1F57"/>
    <w:rsid w:val="009A2F1D"/>
    <w:rsid w:val="009A65F8"/>
    <w:rsid w:val="009A7B67"/>
    <w:rsid w:val="009B0634"/>
    <w:rsid w:val="009B288D"/>
    <w:rsid w:val="009B3423"/>
    <w:rsid w:val="009B4309"/>
    <w:rsid w:val="009B7336"/>
    <w:rsid w:val="009B7615"/>
    <w:rsid w:val="009C1865"/>
    <w:rsid w:val="009C2672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5E09"/>
    <w:rsid w:val="009F7212"/>
    <w:rsid w:val="009F7E76"/>
    <w:rsid w:val="00A02131"/>
    <w:rsid w:val="00A02B4E"/>
    <w:rsid w:val="00A035E6"/>
    <w:rsid w:val="00A037CE"/>
    <w:rsid w:val="00A04A42"/>
    <w:rsid w:val="00A05E67"/>
    <w:rsid w:val="00A07D8C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0149"/>
    <w:rsid w:val="00A314C9"/>
    <w:rsid w:val="00A34D05"/>
    <w:rsid w:val="00A35791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903"/>
    <w:rsid w:val="00A877D3"/>
    <w:rsid w:val="00A91EE8"/>
    <w:rsid w:val="00A92D67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07F5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17148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259C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0C06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144B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EBE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47537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64C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3611"/>
    <w:rsid w:val="00C959B8"/>
    <w:rsid w:val="00C95CFC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0BEE"/>
    <w:rsid w:val="00CC3F15"/>
    <w:rsid w:val="00CC566E"/>
    <w:rsid w:val="00CC5989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01C4"/>
    <w:rsid w:val="00D215F7"/>
    <w:rsid w:val="00D25B4F"/>
    <w:rsid w:val="00D25C63"/>
    <w:rsid w:val="00D2603F"/>
    <w:rsid w:val="00D30969"/>
    <w:rsid w:val="00D32DDB"/>
    <w:rsid w:val="00D34F84"/>
    <w:rsid w:val="00D372D7"/>
    <w:rsid w:val="00D40441"/>
    <w:rsid w:val="00D40912"/>
    <w:rsid w:val="00D41045"/>
    <w:rsid w:val="00D44283"/>
    <w:rsid w:val="00D4564F"/>
    <w:rsid w:val="00D46618"/>
    <w:rsid w:val="00D51856"/>
    <w:rsid w:val="00D51ADC"/>
    <w:rsid w:val="00D546B4"/>
    <w:rsid w:val="00D554C3"/>
    <w:rsid w:val="00D62DDA"/>
    <w:rsid w:val="00D64BC4"/>
    <w:rsid w:val="00D6541C"/>
    <w:rsid w:val="00D6636D"/>
    <w:rsid w:val="00D67D6D"/>
    <w:rsid w:val="00D67DDC"/>
    <w:rsid w:val="00D70791"/>
    <w:rsid w:val="00D72943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1E6"/>
    <w:rsid w:val="00DA452B"/>
    <w:rsid w:val="00DA46F9"/>
    <w:rsid w:val="00DB00F2"/>
    <w:rsid w:val="00DB1157"/>
    <w:rsid w:val="00DB1816"/>
    <w:rsid w:val="00DB3BC5"/>
    <w:rsid w:val="00DB3CA5"/>
    <w:rsid w:val="00DB78B1"/>
    <w:rsid w:val="00DB7AE5"/>
    <w:rsid w:val="00DB7BD7"/>
    <w:rsid w:val="00DC0324"/>
    <w:rsid w:val="00DC07F7"/>
    <w:rsid w:val="00DC0ABF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1D4C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7F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05E"/>
    <w:rsid w:val="00E60965"/>
    <w:rsid w:val="00E60B18"/>
    <w:rsid w:val="00E61919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668B"/>
    <w:rsid w:val="00E77CA1"/>
    <w:rsid w:val="00E825EB"/>
    <w:rsid w:val="00E83CEF"/>
    <w:rsid w:val="00E84BD8"/>
    <w:rsid w:val="00E85547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06F3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50A9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84E"/>
    <w:rsid w:val="00FA031D"/>
    <w:rsid w:val="00FA12B8"/>
    <w:rsid w:val="00FA2042"/>
    <w:rsid w:val="00FA27AF"/>
    <w:rsid w:val="00FA2A2D"/>
    <w:rsid w:val="00FA3D91"/>
    <w:rsid w:val="00FA4639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"/>
      </w:numPr>
      <w:tabs>
        <w:tab w:val="clear" w:pos="643"/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462A6"/>
    <w:pPr>
      <w:suppressAutoHyphens/>
      <w:spacing w:before="60" w:after="240"/>
      <w:ind w:left="425"/>
      <w:jc w:val="both"/>
      <w:outlineLvl w:val="1"/>
    </w:pPr>
    <w:rPr>
      <w:rFonts w:ascii="Arial" w:hAnsi="Arial" w:cs="Arial"/>
      <w:b/>
      <w:iCs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7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8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8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8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81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81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812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81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3E5812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812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81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81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750432"/>
    <w:pPr>
      <w:suppressAutoHyphens/>
      <w:ind w:left="505" w:hanging="145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117013"/>
    <w:pPr>
      <w:numPr>
        <w:numId w:val="3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812"/>
    <w:rPr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812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812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581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5812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5812"/>
    <w:rPr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581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581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12"/>
    <w:rPr>
      <w:sz w:val="0"/>
      <w:szCs w:val="0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750432"/>
    <w:rPr>
      <w:rFonts w:ascii="Helv" w:hAnsi="Helv" w:cs="Helv"/>
      <w:bCs/>
      <w:iCs/>
      <w:lang w:val="sk-SK" w:eastAsia="sk-SK" w:bidi="ar-SA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C104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04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0476"/>
    <w:rPr>
      <w:b/>
      <w:bCs/>
    </w:rPr>
  </w:style>
  <w:style w:type="paragraph" w:styleId="DocumentMap">
    <w:name w:val="Document Map"/>
    <w:basedOn w:val="Normal"/>
    <w:link w:val="DocumentMap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62D6"/>
    <w:pPr>
      <w:ind w:left="720"/>
      <w:contextualSpacing/>
    </w:pPr>
  </w:style>
  <w:style w:type="character" w:customStyle="1" w:styleId="ra">
    <w:name w:val="ra"/>
    <w:basedOn w:val="DefaultParagraphFont"/>
    <w:uiPriority w:val="99"/>
    <w:rsid w:val="007C1F44"/>
    <w:rPr>
      <w:rFonts w:cs="Times New Roman"/>
    </w:rPr>
  </w:style>
  <w:style w:type="paragraph" w:customStyle="1" w:styleId="SOHead1">
    <w:name w:val="SOHead1"/>
    <w:basedOn w:val="Normal"/>
    <w:next w:val="SOHead2"/>
    <w:uiPriority w:val="99"/>
    <w:rsid w:val="00A07D8C"/>
    <w:pPr>
      <w:keepNext/>
      <w:numPr>
        <w:numId w:val="9"/>
      </w:numPr>
      <w:spacing w:before="120" w:line="260" w:lineRule="atLeast"/>
      <w:jc w:val="both"/>
      <w:outlineLvl w:val="0"/>
    </w:pPr>
    <w:rPr>
      <w:rFonts w:ascii="Arial" w:hAnsi="Arial"/>
      <w:b/>
      <w:caps/>
      <w:kern w:val="28"/>
      <w:sz w:val="18"/>
      <w:szCs w:val="20"/>
      <w:lang w:eastAsia="en-US"/>
    </w:rPr>
  </w:style>
  <w:style w:type="paragraph" w:customStyle="1" w:styleId="SOHead2">
    <w:name w:val="SOHead2"/>
    <w:basedOn w:val="Normal"/>
    <w:next w:val="Normal"/>
    <w:uiPriority w:val="99"/>
    <w:rsid w:val="00A07D8C"/>
    <w:pPr>
      <w:keepNext/>
      <w:numPr>
        <w:ilvl w:val="1"/>
        <w:numId w:val="9"/>
      </w:numPr>
      <w:spacing w:before="120" w:line="260" w:lineRule="atLeast"/>
      <w:jc w:val="both"/>
      <w:outlineLvl w:val="1"/>
    </w:pPr>
    <w:rPr>
      <w:rFonts w:ascii="Arial" w:hAnsi="Arial"/>
      <w:b/>
      <w:sz w:val="18"/>
      <w:szCs w:val="20"/>
      <w:lang w:eastAsia="en-US"/>
    </w:rPr>
  </w:style>
  <w:style w:type="paragraph" w:customStyle="1" w:styleId="SOHead3">
    <w:name w:val="SOHead3"/>
    <w:basedOn w:val="Normal"/>
    <w:next w:val="Normal"/>
    <w:uiPriority w:val="99"/>
    <w:rsid w:val="00A07D8C"/>
    <w:pPr>
      <w:numPr>
        <w:ilvl w:val="2"/>
        <w:numId w:val="9"/>
      </w:numPr>
      <w:spacing w:before="120" w:line="200" w:lineRule="atLeast"/>
      <w:jc w:val="both"/>
      <w:outlineLvl w:val="2"/>
    </w:pPr>
    <w:rPr>
      <w:rFonts w:ascii="Arial" w:hAnsi="Arial"/>
      <w:sz w:val="18"/>
      <w:szCs w:val="20"/>
      <w:lang w:eastAsia="en-US"/>
    </w:rPr>
  </w:style>
  <w:style w:type="paragraph" w:customStyle="1" w:styleId="SOHead4">
    <w:name w:val="SOHead4"/>
    <w:basedOn w:val="Normal"/>
    <w:next w:val="Normal"/>
    <w:uiPriority w:val="99"/>
    <w:rsid w:val="00A07D8C"/>
    <w:pPr>
      <w:numPr>
        <w:ilvl w:val="3"/>
        <w:numId w:val="9"/>
      </w:numPr>
      <w:spacing w:before="120" w:line="200" w:lineRule="atLeast"/>
      <w:jc w:val="both"/>
      <w:outlineLvl w:val="3"/>
    </w:pPr>
    <w:rPr>
      <w:rFonts w:ascii="Arial" w:hAnsi="Arial"/>
      <w:sz w:val="18"/>
      <w:szCs w:val="20"/>
      <w:lang w:eastAsia="en-US"/>
    </w:rPr>
  </w:style>
  <w:style w:type="paragraph" w:customStyle="1" w:styleId="SOHead5">
    <w:name w:val="SOHead5"/>
    <w:basedOn w:val="Normal"/>
    <w:next w:val="Normal"/>
    <w:uiPriority w:val="99"/>
    <w:rsid w:val="00A07D8C"/>
    <w:pPr>
      <w:numPr>
        <w:ilvl w:val="4"/>
        <w:numId w:val="9"/>
      </w:numPr>
      <w:spacing w:before="240" w:line="260" w:lineRule="atLeast"/>
      <w:jc w:val="both"/>
      <w:outlineLvl w:val="4"/>
    </w:pPr>
    <w:rPr>
      <w:rFonts w:ascii="Arial" w:hAnsi="Arial"/>
      <w:sz w:val="18"/>
      <w:szCs w:val="20"/>
      <w:lang w:eastAsia="en-US"/>
    </w:rPr>
  </w:style>
  <w:style w:type="paragraph" w:customStyle="1" w:styleId="SOHead6">
    <w:name w:val="SOHead6"/>
    <w:basedOn w:val="Normal"/>
    <w:next w:val="Normal"/>
    <w:uiPriority w:val="99"/>
    <w:rsid w:val="00A07D8C"/>
    <w:pPr>
      <w:numPr>
        <w:ilvl w:val="5"/>
        <w:numId w:val="9"/>
      </w:numPr>
      <w:spacing w:before="240" w:line="260" w:lineRule="atLeast"/>
      <w:jc w:val="both"/>
      <w:outlineLvl w:val="5"/>
    </w:pPr>
    <w:rPr>
      <w:rFonts w:ascii="Arial" w:hAnsi="Arial"/>
      <w:sz w:val="18"/>
      <w:szCs w:val="20"/>
      <w:lang w:eastAsia="en-US"/>
    </w:rPr>
  </w:style>
  <w:style w:type="paragraph" w:customStyle="1" w:styleId="SOAltHead3">
    <w:name w:val="SOAltHead3"/>
    <w:basedOn w:val="SOHead3"/>
    <w:next w:val="Normal"/>
    <w:uiPriority w:val="99"/>
    <w:rsid w:val="00A07D8C"/>
  </w:style>
  <w:style w:type="paragraph" w:customStyle="1" w:styleId="SOAltHead4">
    <w:name w:val="SOAltHead4"/>
    <w:basedOn w:val="SOHead4"/>
    <w:next w:val="Normal"/>
    <w:uiPriority w:val="99"/>
    <w:rsid w:val="00A07D8C"/>
  </w:style>
  <w:style w:type="paragraph" w:customStyle="1" w:styleId="SOAltHead5">
    <w:name w:val="SOAltHead5"/>
    <w:basedOn w:val="SOHead5"/>
    <w:next w:val="Normal"/>
    <w:uiPriority w:val="99"/>
    <w:rsid w:val="00A07D8C"/>
    <w:pPr>
      <w:tabs>
        <w:tab w:val="clear" w:pos="2880"/>
      </w:tabs>
      <w:spacing w:before="120" w:line="200" w:lineRule="atLeast"/>
      <w:ind w:left="2160"/>
    </w:pPr>
  </w:style>
  <w:style w:type="paragraph" w:customStyle="1" w:styleId="msolistparagraph0">
    <w:name w:val="msolistparagraph"/>
    <w:basedOn w:val="Normal"/>
    <w:uiPriority w:val="99"/>
    <w:rsid w:val="00750432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23381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1520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8</Pages>
  <Words>2735</Words>
  <Characters>15593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Milan Hudák</cp:lastModifiedBy>
  <cp:revision>5</cp:revision>
  <cp:lastPrinted>2014-02-13T08:57:00Z</cp:lastPrinted>
  <dcterms:created xsi:type="dcterms:W3CDTF">2014-06-16T07:32:00Z</dcterms:created>
  <dcterms:modified xsi:type="dcterms:W3CDTF">2014-06-16T09:38:00Z</dcterms:modified>
</cp:coreProperties>
</file>