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B18" w:rsidRPr="003F477D" w:rsidRDefault="00362B18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362B18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</w:p>
        </w:tc>
      </w:tr>
      <w:tr w:rsidR="00362B18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</w:p>
        </w:tc>
      </w:tr>
    </w:tbl>
    <w:p w:rsidR="00362B18" w:rsidRPr="003F477D" w:rsidRDefault="00362B18" w:rsidP="0003344F">
      <w:pPr>
        <w:pStyle w:val="Title"/>
        <w:spacing w:before="0" w:beforeAutospacing="0" w:after="0"/>
        <w:jc w:val="left"/>
      </w:pPr>
    </w:p>
    <w:p w:rsidR="00362B18" w:rsidRPr="003F477D" w:rsidRDefault="00362B18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362B18" w:rsidRPr="003F477D" w:rsidRDefault="00362B18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362B18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362B18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362B18" w:rsidRPr="003F477D" w:rsidRDefault="00362B1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62B18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362B18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62B18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62B18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62B18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362B18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62B18" w:rsidRPr="003F477D" w:rsidRDefault="00362B18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362B18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362B18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62B18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362B18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62B18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62B18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62B18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362B18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62B18" w:rsidRDefault="00362B18" w:rsidP="0003344F">
      <w:pPr>
        <w:pStyle w:val="Title"/>
        <w:keepNext w:val="0"/>
        <w:spacing w:before="0" w:beforeAutospacing="0" w:after="0"/>
        <w:jc w:val="left"/>
      </w:pPr>
    </w:p>
    <w:p w:rsidR="00362B18" w:rsidRPr="009F39E7" w:rsidRDefault="00362B18" w:rsidP="009F39E7"/>
    <w:p w:rsidR="00362B18" w:rsidRPr="003F477D" w:rsidRDefault="00362B18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362B18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62B18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</w:tbl>
    <w:p w:rsidR="00362B18" w:rsidRPr="009F39E7" w:rsidRDefault="00362B18" w:rsidP="009F39E7"/>
    <w:p w:rsidR="00362B18" w:rsidRPr="003F477D" w:rsidRDefault="00362B18" w:rsidP="003F477D"/>
    <w:p w:rsidR="00362B18" w:rsidRPr="003F477D" w:rsidRDefault="00362B18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362B18" w:rsidRPr="003F477D" w:rsidRDefault="00362B18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362B18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62B18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362B18" w:rsidRPr="003F477D" w:rsidRDefault="00362B1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62B18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62B18" w:rsidRPr="003F477D" w:rsidRDefault="00362B18" w:rsidP="0003344F">
      <w:pPr>
        <w:spacing w:after="0" w:line="240" w:lineRule="auto"/>
      </w:pPr>
    </w:p>
    <w:p w:rsidR="00362B18" w:rsidRPr="003F477D" w:rsidRDefault="00362B18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362B18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62B18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62B18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362B18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62B18" w:rsidRDefault="00362B18" w:rsidP="0003344F">
      <w:pPr>
        <w:spacing w:after="0" w:line="240" w:lineRule="auto"/>
      </w:pPr>
    </w:p>
    <w:p w:rsidR="00362B18" w:rsidRPr="003F477D" w:rsidRDefault="00362B18" w:rsidP="0003344F">
      <w:pPr>
        <w:spacing w:after="0" w:line="240" w:lineRule="auto"/>
      </w:pPr>
    </w:p>
    <w:p w:rsidR="00362B18" w:rsidRPr="003F477D" w:rsidRDefault="00362B18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362B18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62B18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</w:tbl>
    <w:p w:rsidR="00362B18" w:rsidRDefault="00362B18" w:rsidP="0003344F">
      <w:pPr>
        <w:pStyle w:val="Title"/>
        <w:keepNext w:val="0"/>
        <w:spacing w:before="0" w:beforeAutospacing="0" w:after="0"/>
        <w:jc w:val="left"/>
      </w:pPr>
    </w:p>
    <w:p w:rsidR="00362B18" w:rsidRPr="009F39E7" w:rsidRDefault="00362B18" w:rsidP="009F39E7">
      <w:pPr>
        <w:spacing w:after="0"/>
      </w:pPr>
    </w:p>
    <w:p w:rsidR="00362B18" w:rsidRPr="003F477D" w:rsidRDefault="00362B18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362B18" w:rsidRPr="003F477D" w:rsidRDefault="00362B18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62B18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62B18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3704">
            <w:pPr>
              <w:pStyle w:val="TopHeader"/>
            </w:pPr>
            <w:r w:rsidRPr="003F477D">
              <w:t>Poskyt-nuté pred-davky na </w:t>
            </w:r>
          </w:p>
          <w:p w:rsidR="00362B18" w:rsidRPr="003F477D" w:rsidRDefault="00362B18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Spolu</w:t>
            </w:r>
          </w:p>
        </w:tc>
      </w:tr>
      <w:tr w:rsidR="00362B18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362B18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62B18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62B18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362B18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362B18" w:rsidRPr="003F477D" w:rsidRDefault="00362B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62B18" w:rsidRPr="003F477D" w:rsidRDefault="00362B18" w:rsidP="0003344F">
      <w:pPr>
        <w:spacing w:after="0" w:line="240" w:lineRule="auto"/>
      </w:pPr>
    </w:p>
    <w:p w:rsidR="00362B18" w:rsidRPr="003F477D" w:rsidRDefault="00362B18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62B18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62B18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</w:pPr>
            <w:r w:rsidRPr="003F477D">
              <w:t>Poskyt-nuté pred-davky na </w:t>
            </w:r>
          </w:p>
          <w:p w:rsidR="00362B18" w:rsidRPr="003F477D" w:rsidRDefault="00362B18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</w:pPr>
            <w:r w:rsidRPr="003F477D">
              <w:t>Spolu</w:t>
            </w:r>
          </w:p>
        </w:tc>
      </w:tr>
      <w:tr w:rsidR="00362B18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362B18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62B18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62B18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362B18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2B18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62B18" w:rsidRPr="003F477D" w:rsidRDefault="00362B18" w:rsidP="003F477D">
      <w:pPr>
        <w:spacing w:after="0" w:line="240" w:lineRule="auto"/>
      </w:pPr>
    </w:p>
    <w:p w:rsidR="00362B18" w:rsidRPr="003F477D" w:rsidRDefault="00362B1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362B18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62B18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</w:tbl>
    <w:p w:rsidR="00362B18" w:rsidRDefault="00362B18" w:rsidP="0003344F">
      <w:pPr>
        <w:spacing w:after="0" w:line="240" w:lineRule="auto"/>
      </w:pPr>
    </w:p>
    <w:p w:rsidR="00362B18" w:rsidRPr="003F477D" w:rsidRDefault="00362B18" w:rsidP="0003344F">
      <w:pPr>
        <w:spacing w:after="0" w:line="240" w:lineRule="auto"/>
      </w:pPr>
    </w:p>
    <w:p w:rsidR="00362B18" w:rsidRPr="003F477D" w:rsidRDefault="00362B18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362B18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362B18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Podiel ÚJ na ZI</w:t>
            </w:r>
          </w:p>
          <w:p w:rsidR="00362B18" w:rsidRPr="003F477D" w:rsidRDefault="00362B18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362B18" w:rsidRPr="003F477D" w:rsidRDefault="00362B18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362B18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62B18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  <w:tr w:rsidR="00362B18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</w:tbl>
    <w:p w:rsidR="00362B18" w:rsidRDefault="00362B18" w:rsidP="003F477D">
      <w:pPr>
        <w:pStyle w:val="Title"/>
        <w:spacing w:before="0" w:beforeAutospacing="0" w:after="0"/>
        <w:ind w:left="357"/>
        <w:contextualSpacing/>
        <w:jc w:val="left"/>
      </w:pPr>
    </w:p>
    <w:p w:rsidR="00362B18" w:rsidRDefault="00362B18" w:rsidP="003F477D"/>
    <w:p w:rsidR="00362B18" w:rsidRPr="003F477D" w:rsidRDefault="00362B18" w:rsidP="003F477D"/>
    <w:p w:rsidR="00362B18" w:rsidRPr="003F477D" w:rsidRDefault="00362B18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362B18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362B18" w:rsidRPr="003F477D" w:rsidRDefault="00362B18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362B18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362B18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62B18" w:rsidRPr="003F477D" w:rsidRDefault="00362B18" w:rsidP="0000458C">
      <w:pPr>
        <w:spacing w:after="120" w:line="240" w:lineRule="auto"/>
      </w:pPr>
    </w:p>
    <w:p w:rsidR="00362B18" w:rsidRPr="003F477D" w:rsidRDefault="00362B1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362B18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62B18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62B18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</w:p>
        </w:tc>
      </w:tr>
      <w:tr w:rsidR="00362B18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62B18" w:rsidRPr="003F477D" w:rsidRDefault="00362B18" w:rsidP="007449B8">
      <w:pPr>
        <w:pStyle w:val="Title"/>
        <w:keepNext w:val="0"/>
        <w:spacing w:before="0" w:beforeAutospacing="0" w:after="0"/>
        <w:ind w:left="360"/>
        <w:jc w:val="left"/>
      </w:pPr>
    </w:p>
    <w:p w:rsidR="00362B18" w:rsidRPr="003F477D" w:rsidRDefault="00362B18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362B18" w:rsidRPr="003F477D" w:rsidRDefault="00362B18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362B18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62B18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Tvorba </w:t>
            </w:r>
          </w:p>
          <w:p w:rsidR="00362B18" w:rsidRPr="003F477D" w:rsidRDefault="00362B18" w:rsidP="0003344F">
            <w:pPr>
              <w:pStyle w:val="TopHeader"/>
            </w:pPr>
            <w:r w:rsidRPr="003F477D">
              <w:t>OP</w:t>
            </w:r>
          </w:p>
          <w:p w:rsidR="00362B18" w:rsidRPr="003F477D" w:rsidRDefault="00362B18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62B18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</w:tr>
      <w:tr w:rsidR="00362B18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</w:tr>
      <w:tr w:rsidR="00362B18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62B18" w:rsidRPr="003F477D" w:rsidRDefault="00362B18" w:rsidP="00CF3093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62B18" w:rsidRPr="003F477D" w:rsidRDefault="00362B18" w:rsidP="0003344F">
      <w:pPr>
        <w:spacing w:after="0" w:line="240" w:lineRule="auto"/>
      </w:pPr>
    </w:p>
    <w:p w:rsidR="00362B18" w:rsidRPr="003F477D" w:rsidRDefault="00362B18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362B18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Hodnota</w:t>
            </w:r>
          </w:p>
        </w:tc>
      </w:tr>
      <w:tr w:rsidR="00362B18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</w:tbl>
    <w:p w:rsidR="00362B18" w:rsidRPr="003F477D" w:rsidRDefault="00362B18" w:rsidP="0003344F">
      <w:pPr>
        <w:pStyle w:val="Title"/>
        <w:spacing w:before="0" w:beforeAutospacing="0" w:after="0"/>
        <w:jc w:val="both"/>
      </w:pPr>
    </w:p>
    <w:p w:rsidR="00362B18" w:rsidRPr="003F477D" w:rsidRDefault="00362B18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362B18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62B18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</w:tbl>
    <w:p w:rsidR="00362B18" w:rsidRDefault="00362B18" w:rsidP="0003344F">
      <w:pPr>
        <w:pStyle w:val="Title"/>
        <w:spacing w:before="0" w:beforeAutospacing="0" w:after="0"/>
        <w:jc w:val="left"/>
      </w:pPr>
    </w:p>
    <w:p w:rsidR="00362B18" w:rsidRPr="003F477D" w:rsidRDefault="00362B18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362B18" w:rsidRPr="003F477D" w:rsidRDefault="00362B18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362B18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62B18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</w:tbl>
    <w:p w:rsidR="00362B18" w:rsidRPr="003F477D" w:rsidRDefault="00362B18" w:rsidP="0003344F">
      <w:pPr>
        <w:spacing w:after="0" w:line="240" w:lineRule="auto"/>
      </w:pPr>
    </w:p>
    <w:p w:rsidR="00362B18" w:rsidRPr="003F477D" w:rsidRDefault="00362B18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362B18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62B18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</w:tbl>
    <w:p w:rsidR="00362B18" w:rsidRDefault="00362B18" w:rsidP="0003344F">
      <w:pPr>
        <w:spacing w:after="0" w:line="240" w:lineRule="auto"/>
      </w:pPr>
    </w:p>
    <w:p w:rsidR="00362B18" w:rsidRPr="003F477D" w:rsidRDefault="00362B18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362B18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62B18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362B18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</w:tbl>
    <w:p w:rsidR="00362B18" w:rsidRPr="003F477D" w:rsidRDefault="00362B18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362B18" w:rsidRPr="003F477D" w:rsidRDefault="00362B18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362B18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62B18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362B18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</w:tbl>
    <w:p w:rsidR="00362B18" w:rsidRPr="003F477D" w:rsidRDefault="00362B18" w:rsidP="0003344F">
      <w:pPr>
        <w:spacing w:after="0" w:line="240" w:lineRule="auto"/>
      </w:pPr>
    </w:p>
    <w:p w:rsidR="00362B18" w:rsidRPr="003F477D" w:rsidRDefault="00362B18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362B18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62B18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Tvorba</w:t>
            </w:r>
          </w:p>
          <w:p w:rsidR="00362B18" w:rsidRPr="003F477D" w:rsidRDefault="00362B18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62B18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62B18" w:rsidRPr="003F477D" w:rsidRDefault="00362B18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362B18" w:rsidRPr="003F477D" w:rsidRDefault="00362B18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362B18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Pohľadávky spolu</w:t>
            </w:r>
          </w:p>
        </w:tc>
      </w:tr>
      <w:tr w:rsidR="00362B18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362B18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362B18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  <w:r>
              <w:t>767576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  <w:r>
              <w:t>767576</w:t>
            </w:r>
          </w:p>
        </w:tc>
      </w:tr>
      <w:tr w:rsidR="00362B18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  <w:r>
              <w:t>38406</w:t>
            </w:r>
          </w:p>
        </w:tc>
        <w:tc>
          <w:tcPr>
            <w:tcW w:w="1843" w:type="dxa"/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  <w:r>
              <w:t>38406</w:t>
            </w:r>
          </w:p>
        </w:tc>
      </w:tr>
      <w:tr w:rsidR="00362B18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</w:tr>
      <w:tr w:rsidR="00362B18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  <w:r>
              <w:t>1495</w:t>
            </w:r>
          </w:p>
        </w:tc>
        <w:tc>
          <w:tcPr>
            <w:tcW w:w="1843" w:type="dxa"/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362B18" w:rsidRPr="003F477D" w:rsidRDefault="00362B18" w:rsidP="004304FF">
            <w:pPr>
              <w:spacing w:after="0" w:line="240" w:lineRule="auto"/>
            </w:pPr>
            <w:r>
              <w:t>1495</w:t>
            </w:r>
          </w:p>
        </w:tc>
      </w:tr>
      <w:tr w:rsidR="00362B18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807477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807477</w:t>
            </w:r>
          </w:p>
        </w:tc>
      </w:tr>
    </w:tbl>
    <w:p w:rsidR="00362B18" w:rsidRDefault="00362B18" w:rsidP="0003344F">
      <w:pPr>
        <w:spacing w:after="0" w:line="240" w:lineRule="auto"/>
        <w:jc w:val="both"/>
      </w:pPr>
    </w:p>
    <w:p w:rsidR="00362B18" w:rsidRPr="003F477D" w:rsidRDefault="00362B18" w:rsidP="0003344F">
      <w:pPr>
        <w:spacing w:after="0" w:line="240" w:lineRule="auto"/>
        <w:jc w:val="both"/>
      </w:pPr>
    </w:p>
    <w:p w:rsidR="00362B18" w:rsidRPr="003F477D" w:rsidRDefault="00362B18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362B18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62B18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362B18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</w:tr>
      <w:tr w:rsidR="00362B18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</w:tr>
    </w:tbl>
    <w:p w:rsidR="00362B18" w:rsidRDefault="00362B18" w:rsidP="00DB1EA0">
      <w:pPr>
        <w:pStyle w:val="Title"/>
        <w:spacing w:before="0" w:beforeAutospacing="0" w:after="0"/>
        <w:jc w:val="left"/>
      </w:pPr>
    </w:p>
    <w:p w:rsidR="00362B18" w:rsidRPr="009F39E7" w:rsidRDefault="00362B18" w:rsidP="009F39E7"/>
    <w:p w:rsidR="00362B18" w:rsidRPr="003F477D" w:rsidRDefault="00362B18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362B18" w:rsidRPr="003F477D" w:rsidRDefault="00362B18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362B18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>
              <w:t>5123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>
              <w:t>22065</w:t>
            </w:r>
          </w:p>
        </w:tc>
      </w:tr>
      <w:tr w:rsidR="00362B18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>
              <w:t>-19</w:t>
            </w:r>
          </w:p>
        </w:tc>
        <w:tc>
          <w:tcPr>
            <w:tcW w:w="2405" w:type="dxa"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>
              <w:t>7</w:t>
            </w:r>
          </w:p>
        </w:tc>
      </w:tr>
      <w:tr w:rsidR="00362B18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5104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22072</w:t>
            </w:r>
          </w:p>
        </w:tc>
      </w:tr>
    </w:tbl>
    <w:p w:rsidR="00362B18" w:rsidRDefault="00362B18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362B18" w:rsidRPr="003F477D" w:rsidRDefault="00362B18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362B18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62B18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04DF3">
            <w:pPr>
              <w:pStyle w:val="TopHeader"/>
            </w:pPr>
            <w:r w:rsidRPr="003F477D">
              <w:t>Prírastky</w:t>
            </w:r>
          </w:p>
          <w:p w:rsidR="00362B18" w:rsidRPr="003F477D" w:rsidRDefault="00362B18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04DF3">
            <w:pPr>
              <w:pStyle w:val="TopHeader"/>
            </w:pPr>
            <w:r w:rsidRPr="003F477D">
              <w:t>Úbytky</w:t>
            </w:r>
          </w:p>
          <w:p w:rsidR="00362B18" w:rsidRPr="003F477D" w:rsidRDefault="00362B18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9C21AB" w:rsidRDefault="00362B18" w:rsidP="00E04DF3">
            <w:pPr>
              <w:pStyle w:val="TopHeader"/>
            </w:pPr>
            <w:r w:rsidRPr="009C21AB">
              <w:t>Presuny</w:t>
            </w:r>
          </w:p>
          <w:p w:rsidR="00362B18" w:rsidRPr="003F477D" w:rsidRDefault="00362B18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362B18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</w:tr>
      <w:tr w:rsidR="00362B18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</w:tr>
      <w:tr w:rsidR="00362B18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362B18" w:rsidRPr="003F477D" w:rsidRDefault="00362B18" w:rsidP="00DB1EA0">
            <w:pPr>
              <w:spacing w:after="0" w:line="240" w:lineRule="auto"/>
            </w:pPr>
          </w:p>
        </w:tc>
      </w:tr>
      <w:tr w:rsidR="00362B18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62B18" w:rsidRPr="003F477D" w:rsidRDefault="00362B18" w:rsidP="0003344F">
      <w:pPr>
        <w:pStyle w:val="Title"/>
        <w:keepNext w:val="0"/>
        <w:widowControl w:val="0"/>
        <w:spacing w:before="0" w:beforeAutospacing="0" w:after="0"/>
        <w:jc w:val="left"/>
        <w:rPr>
          <w:lang/>
        </w:rPr>
      </w:pPr>
    </w:p>
    <w:p w:rsidR="00362B18" w:rsidRPr="003F477D" w:rsidRDefault="00362B18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/>
        </w:rPr>
        <w:t xml:space="preserve">Informácie k </w:t>
      </w:r>
      <w:r w:rsidRPr="003F477D">
        <w:t>prílohe č. 3 </w:t>
      </w:r>
      <w:r w:rsidRPr="003F477D">
        <w:rPr>
          <w:lang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362B18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A41E2">
            <w:pPr>
              <w:pStyle w:val="TopHeader"/>
            </w:pPr>
            <w:r w:rsidRPr="003F477D">
              <w:t>Stav OP</w:t>
            </w:r>
          </w:p>
          <w:p w:rsidR="00362B18" w:rsidRPr="003F477D" w:rsidRDefault="00362B18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362B18" w:rsidRPr="003F477D" w:rsidRDefault="00362B18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362B18" w:rsidRPr="003F477D" w:rsidRDefault="00362B18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362B18" w:rsidRPr="003F477D" w:rsidRDefault="00362B18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362B18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62B18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62B18" w:rsidRPr="003F477D" w:rsidRDefault="00362B18" w:rsidP="0005176E">
      <w:pPr>
        <w:pStyle w:val="Title"/>
        <w:spacing w:before="0" w:beforeAutospacing="0" w:after="120"/>
        <w:ind w:left="357"/>
        <w:jc w:val="both"/>
      </w:pPr>
    </w:p>
    <w:p w:rsidR="00362B18" w:rsidRPr="003F477D" w:rsidRDefault="00362B18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362B18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362B18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</w:tbl>
    <w:p w:rsidR="00362B18" w:rsidRDefault="00362B18" w:rsidP="00CF3093">
      <w:pPr>
        <w:pStyle w:val="Title"/>
        <w:spacing w:before="0" w:beforeAutospacing="0" w:after="0"/>
        <w:ind w:left="360"/>
        <w:jc w:val="left"/>
      </w:pPr>
    </w:p>
    <w:p w:rsidR="00362B18" w:rsidRPr="0005176E" w:rsidRDefault="00362B18" w:rsidP="0005176E">
      <w:pPr>
        <w:spacing w:after="0"/>
      </w:pPr>
    </w:p>
    <w:p w:rsidR="00362B18" w:rsidRPr="003F477D" w:rsidRDefault="00362B18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362B18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Zvýšenie/ zníženie hodnoty</w:t>
            </w:r>
          </w:p>
          <w:p w:rsidR="00362B18" w:rsidRPr="003F477D" w:rsidRDefault="00362B18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Vplyv </w:t>
            </w:r>
          </w:p>
          <w:p w:rsidR="00362B18" w:rsidRPr="003F477D" w:rsidRDefault="00362B18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362B18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362B18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62B18" w:rsidRPr="003F477D" w:rsidRDefault="00362B18" w:rsidP="0003344F">
      <w:pPr>
        <w:spacing w:after="0" w:line="240" w:lineRule="auto"/>
      </w:pPr>
    </w:p>
    <w:p w:rsidR="00362B18" w:rsidRPr="003F477D" w:rsidRDefault="00362B18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362B18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Splatnosť</w:t>
            </w:r>
          </w:p>
        </w:tc>
      </w:tr>
      <w:tr w:rsidR="00362B18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362B18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62B18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62B18" w:rsidRPr="003F477D" w:rsidRDefault="00362B18" w:rsidP="0003344F">
      <w:pPr>
        <w:pStyle w:val="Title"/>
        <w:spacing w:before="0" w:beforeAutospacing="0" w:after="0"/>
        <w:jc w:val="both"/>
      </w:pPr>
    </w:p>
    <w:p w:rsidR="00362B18" w:rsidRPr="003F477D" w:rsidRDefault="00362B18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362B18" w:rsidRPr="003F477D" w:rsidRDefault="00362B18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362B18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</w:p>
        </w:tc>
      </w:tr>
      <w:tr w:rsidR="00362B18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</w:tbl>
    <w:p w:rsidR="00362B18" w:rsidRDefault="00362B18" w:rsidP="0003344F">
      <w:pPr>
        <w:spacing w:after="0" w:line="240" w:lineRule="auto"/>
      </w:pPr>
    </w:p>
    <w:p w:rsidR="00362B18" w:rsidRDefault="00362B18" w:rsidP="0003344F">
      <w:pPr>
        <w:spacing w:after="0" w:line="240" w:lineRule="auto"/>
      </w:pPr>
    </w:p>
    <w:p w:rsidR="00362B18" w:rsidRDefault="00362B18" w:rsidP="0003344F">
      <w:pPr>
        <w:spacing w:after="0" w:line="240" w:lineRule="auto"/>
      </w:pPr>
    </w:p>
    <w:p w:rsidR="00362B18" w:rsidRDefault="00362B18" w:rsidP="0003344F">
      <w:pPr>
        <w:spacing w:after="0" w:line="240" w:lineRule="auto"/>
      </w:pPr>
    </w:p>
    <w:p w:rsidR="00362B18" w:rsidRDefault="00362B18" w:rsidP="0003344F">
      <w:pPr>
        <w:spacing w:after="0" w:line="240" w:lineRule="auto"/>
      </w:pPr>
    </w:p>
    <w:p w:rsidR="00362B18" w:rsidRPr="003F477D" w:rsidRDefault="00362B18" w:rsidP="0003344F">
      <w:pPr>
        <w:spacing w:after="0" w:line="240" w:lineRule="auto"/>
      </w:pPr>
    </w:p>
    <w:p w:rsidR="00362B18" w:rsidRPr="003F477D" w:rsidRDefault="00362B18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362B18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362B18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>
              <w:t>-54820</w:t>
            </w:r>
          </w:p>
        </w:tc>
      </w:tr>
      <w:tr w:rsidR="00362B18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>
              <w:t>54820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>
              <w:t>54820</w:t>
            </w:r>
          </w:p>
        </w:tc>
      </w:tr>
    </w:tbl>
    <w:p w:rsidR="00362B18" w:rsidRPr="003F477D" w:rsidRDefault="00362B18" w:rsidP="007B2E0B">
      <w:pPr>
        <w:pStyle w:val="Title"/>
        <w:spacing w:before="0" w:beforeAutospacing="0" w:after="0"/>
        <w:jc w:val="left"/>
      </w:pPr>
    </w:p>
    <w:p w:rsidR="00362B18" w:rsidRPr="003F477D" w:rsidRDefault="00362B18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362B18" w:rsidRPr="003F477D" w:rsidRDefault="00362B18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362B18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362B18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62B18" w:rsidRPr="003F477D" w:rsidRDefault="00362B18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362B18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362B18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</w:tr>
      <w:tr w:rsidR="00362B18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62B18" w:rsidRPr="003F477D" w:rsidRDefault="00362B18" w:rsidP="007B2E0B">
      <w:pPr>
        <w:pStyle w:val="Title"/>
        <w:spacing w:before="0" w:beforeAutospacing="0" w:after="0"/>
        <w:jc w:val="left"/>
      </w:pPr>
    </w:p>
    <w:p w:rsidR="00362B18" w:rsidRPr="003F477D" w:rsidRDefault="00362B18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362B18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362B18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5E3B59">
            <w:pPr>
              <w:spacing w:after="0" w:line="240" w:lineRule="auto"/>
            </w:pPr>
            <w:r w:rsidRPr="003F477D">
              <w:t> </w:t>
            </w:r>
            <w:r>
              <w:t>1115777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5E3B59">
            <w:pPr>
              <w:spacing w:after="0" w:line="240" w:lineRule="auto"/>
            </w:pPr>
            <w:r w:rsidRPr="003F477D">
              <w:t> </w:t>
            </w:r>
            <w:r>
              <w:t>1115802</w:t>
            </w:r>
          </w:p>
        </w:tc>
      </w:tr>
      <w:tr w:rsidR="00362B18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362B18" w:rsidRPr="003F477D" w:rsidRDefault="00362B18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362B18" w:rsidRPr="003F477D" w:rsidRDefault="00362B1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362B18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</w:tbl>
    <w:p w:rsidR="00362B18" w:rsidRPr="003F477D" w:rsidRDefault="00362B18" w:rsidP="007B2E0B">
      <w:pPr>
        <w:pStyle w:val="Title"/>
        <w:spacing w:before="0" w:beforeAutospacing="0" w:after="0"/>
        <w:jc w:val="left"/>
      </w:pPr>
    </w:p>
    <w:p w:rsidR="00362B18" w:rsidRPr="003F477D" w:rsidRDefault="00362B18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362B18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62B18" w:rsidRPr="003F477D" w:rsidRDefault="00362B18" w:rsidP="0003344F">
      <w:pPr>
        <w:spacing w:after="0" w:line="240" w:lineRule="auto"/>
      </w:pPr>
    </w:p>
    <w:p w:rsidR="00362B18" w:rsidRPr="003F477D" w:rsidRDefault="00362B1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362B18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Splatnosť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62B18" w:rsidRPr="003F477D" w:rsidRDefault="00362B18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362B18" w:rsidRPr="003F477D" w:rsidRDefault="00362B1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362B18" w:rsidRPr="003F477D" w:rsidRDefault="00362B18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362B1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62B18" w:rsidRPr="003F477D" w:rsidRDefault="00362B18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2B18" w:rsidRPr="003F477D" w:rsidRDefault="00362B18" w:rsidP="005E3B59">
            <w:pPr>
              <w:pStyle w:val="TopHeader"/>
            </w:pPr>
            <w:r w:rsidRPr="003F477D">
              <w:t>Suma istiny v eurách</w:t>
            </w:r>
          </w:p>
          <w:p w:rsidR="00362B18" w:rsidRPr="003F477D" w:rsidRDefault="00362B18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</w:tbl>
    <w:p w:rsidR="00362B18" w:rsidRPr="003F477D" w:rsidRDefault="00362B18" w:rsidP="0003344F">
      <w:pPr>
        <w:spacing w:after="0" w:line="240" w:lineRule="auto"/>
      </w:pPr>
    </w:p>
    <w:p w:rsidR="00362B18" w:rsidRPr="003F477D" w:rsidRDefault="00362B18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362B1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62B18" w:rsidRPr="003F477D" w:rsidRDefault="00362B1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2B18" w:rsidRPr="003F477D" w:rsidRDefault="00362B18" w:rsidP="00083A25">
            <w:pPr>
              <w:pStyle w:val="TopHeader"/>
            </w:pPr>
            <w:r w:rsidRPr="003F477D">
              <w:t>Suma istiny v eurách</w:t>
            </w:r>
          </w:p>
          <w:p w:rsidR="00362B18" w:rsidRPr="003F477D" w:rsidRDefault="00362B1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2B18" w:rsidRPr="003F477D" w:rsidRDefault="00362B18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62B18" w:rsidRPr="003F477D" w:rsidRDefault="00362B1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</w:p>
        </w:tc>
      </w:tr>
      <w:tr w:rsidR="00362B1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62B18" w:rsidRPr="003F477D" w:rsidRDefault="00362B1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62B18" w:rsidRPr="003F477D" w:rsidRDefault="00362B18" w:rsidP="00083A25">
            <w:pPr>
              <w:spacing w:after="0" w:line="240" w:lineRule="auto"/>
            </w:pPr>
          </w:p>
        </w:tc>
      </w:tr>
    </w:tbl>
    <w:p w:rsidR="00362B18" w:rsidRPr="003F477D" w:rsidRDefault="00362B18" w:rsidP="0003344F">
      <w:pPr>
        <w:spacing w:after="0" w:line="240" w:lineRule="auto"/>
      </w:pPr>
    </w:p>
    <w:p w:rsidR="00362B18" w:rsidRPr="003F477D" w:rsidRDefault="00362B18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362B18" w:rsidRPr="003F477D" w:rsidRDefault="00362B18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362B18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362B18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362B18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</w:tbl>
    <w:p w:rsidR="00362B18" w:rsidRDefault="00362B18" w:rsidP="0003344F">
      <w:pPr>
        <w:spacing w:after="0" w:line="240" w:lineRule="auto"/>
      </w:pPr>
    </w:p>
    <w:p w:rsidR="00362B18" w:rsidRPr="003F477D" w:rsidRDefault="00362B18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362B18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362B18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vlastné imanie</w:t>
            </w:r>
          </w:p>
        </w:tc>
      </w:tr>
      <w:tr w:rsidR="00362B18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  <w:tr w:rsidR="00362B18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B2E0B">
            <w:pPr>
              <w:spacing w:after="0" w:line="240" w:lineRule="auto"/>
            </w:pPr>
          </w:p>
        </w:tc>
      </w:tr>
    </w:tbl>
    <w:p w:rsidR="00362B18" w:rsidRPr="003F477D" w:rsidRDefault="00362B18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362B18" w:rsidRPr="003F477D" w:rsidRDefault="00362B1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362B18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Reálna hodnota</w:t>
            </w:r>
          </w:p>
        </w:tc>
      </w:tr>
      <w:tr w:rsidR="00362B18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62B18" w:rsidRDefault="00362B18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362B18" w:rsidRDefault="00362B18" w:rsidP="006B42EC"/>
    <w:p w:rsidR="00362B18" w:rsidRDefault="00362B18" w:rsidP="006B42EC"/>
    <w:p w:rsidR="00362B18" w:rsidRPr="006B42EC" w:rsidRDefault="00362B18" w:rsidP="006B42EC"/>
    <w:p w:rsidR="00362B18" w:rsidRPr="003F477D" w:rsidRDefault="00362B1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362B18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Splatnosť</w:t>
            </w:r>
          </w:p>
        </w:tc>
      </w:tr>
      <w:tr w:rsidR="00362B18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362B18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2B18" w:rsidRPr="003F477D" w:rsidRDefault="00362B18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62B18" w:rsidRPr="003F477D" w:rsidRDefault="00362B18" w:rsidP="0003344F">
      <w:pPr>
        <w:spacing w:after="0" w:line="240" w:lineRule="auto"/>
      </w:pPr>
    </w:p>
    <w:p w:rsidR="00362B18" w:rsidRPr="003F477D" w:rsidRDefault="00362B1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362B18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362B18" w:rsidRPr="003F477D" w:rsidRDefault="00362B18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362B18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362B18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62B18" w:rsidRPr="003F477D" w:rsidRDefault="00362B18" w:rsidP="006B42EC">
      <w:pPr>
        <w:spacing w:after="0" w:line="240" w:lineRule="auto"/>
        <w:rPr>
          <w:kern w:val="28"/>
        </w:rPr>
      </w:pPr>
    </w:p>
    <w:p w:rsidR="00362B18" w:rsidRPr="003F477D" w:rsidRDefault="00362B18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362B18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>
              <w:t>19674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  <w:r>
              <w:t>330684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3836FA">
            <w:pPr>
              <w:spacing w:after="0" w:line="240" w:lineRule="auto"/>
            </w:pPr>
            <w:r w:rsidRPr="003F477D">
              <w:t> </w:t>
            </w:r>
            <w:r>
              <w:t>19674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>
              <w:t>330684</w:t>
            </w:r>
          </w:p>
        </w:tc>
      </w:tr>
    </w:tbl>
    <w:p w:rsidR="00362B18" w:rsidRPr="003F477D" w:rsidRDefault="00362B18" w:rsidP="007B2E0B">
      <w:pPr>
        <w:pStyle w:val="Title"/>
        <w:spacing w:before="0" w:beforeAutospacing="0" w:after="0"/>
        <w:jc w:val="left"/>
      </w:pPr>
    </w:p>
    <w:p w:rsidR="00362B18" w:rsidRPr="003F477D" w:rsidRDefault="00362B18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362B18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62B18" w:rsidRPr="003F477D" w:rsidRDefault="00362B18" w:rsidP="007B2E0B">
      <w:pPr>
        <w:pStyle w:val="Title"/>
        <w:spacing w:before="0" w:beforeAutospacing="0" w:after="0"/>
        <w:jc w:val="left"/>
      </w:pPr>
    </w:p>
    <w:p w:rsidR="00362B18" w:rsidRPr="003F477D" w:rsidRDefault="00362B18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362B18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62B18" w:rsidRPr="003F477D" w:rsidRDefault="00362B18" w:rsidP="0003344F">
      <w:pPr>
        <w:pStyle w:val="Title"/>
        <w:spacing w:before="0" w:beforeAutospacing="0" w:after="0"/>
        <w:jc w:val="left"/>
      </w:pPr>
    </w:p>
    <w:p w:rsidR="00362B18" w:rsidRPr="003F477D" w:rsidRDefault="00362B1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362B18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8875A1">
            <w:pPr>
              <w:pStyle w:val="TopHeader"/>
            </w:pPr>
            <w:r w:rsidRPr="003F477D">
              <w:t>Bezprostredne predchádzajúce</w:t>
            </w:r>
          </w:p>
          <w:p w:rsidR="00362B18" w:rsidRPr="003F477D" w:rsidRDefault="00362B18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362B18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Daň v %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  <w:r>
              <w:t>1741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>
              <w:t>1741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9C21AB" w:rsidRDefault="00362B1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9C21AB" w:rsidRDefault="00362B1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9C21AB" w:rsidRDefault="00362B1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9C21AB" w:rsidRDefault="00362B1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9C21AB" w:rsidRDefault="00362B1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9C21AB" w:rsidRDefault="00362B1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9C21AB" w:rsidRDefault="00362B18" w:rsidP="0003344F">
            <w:pPr>
              <w:spacing w:after="0" w:line="240" w:lineRule="auto"/>
            </w:pPr>
          </w:p>
        </w:tc>
      </w:tr>
      <w:tr w:rsidR="00362B1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9C21AB" w:rsidRDefault="00362B1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9C21AB" w:rsidRDefault="00362B1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9C21AB" w:rsidRDefault="00362B1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9C21AB" w:rsidRDefault="00362B1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9C21AB" w:rsidRDefault="00362B1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9C21AB" w:rsidRDefault="00362B1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9C21AB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</w:tbl>
    <w:p w:rsidR="00362B18" w:rsidRPr="003F477D" w:rsidRDefault="00362B18" w:rsidP="0003344F">
      <w:pPr>
        <w:spacing w:after="0" w:line="240" w:lineRule="auto"/>
      </w:pPr>
    </w:p>
    <w:p w:rsidR="00362B18" w:rsidRPr="003F477D" w:rsidRDefault="00362B18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362B18" w:rsidRPr="003F477D" w:rsidRDefault="00362B18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362B18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62B18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62B18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3836FA">
            <w:pPr>
              <w:spacing w:after="0" w:line="240" w:lineRule="auto"/>
            </w:pPr>
            <w:r w:rsidRPr="003F477D">
              <w:t> </w:t>
            </w:r>
            <w:r>
              <w:t>6639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>
              <w:t>1741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3836FA">
            <w:pPr>
              <w:spacing w:after="0" w:line="240" w:lineRule="auto"/>
            </w:pPr>
            <w:r w:rsidRPr="003F477D">
              <w:t> </w:t>
            </w:r>
            <w:r>
              <w:t>1741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62B18" w:rsidRPr="003F477D" w:rsidRDefault="00362B18" w:rsidP="00E66ECB">
      <w:pPr>
        <w:tabs>
          <w:tab w:val="left" w:pos="1276"/>
        </w:tabs>
        <w:spacing w:after="0" w:line="240" w:lineRule="auto"/>
      </w:pPr>
    </w:p>
    <w:p w:rsidR="00362B18" w:rsidRPr="003F477D" w:rsidRDefault="00362B18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362B18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2B18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62B18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  <w:r>
              <w:t>6639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</w:p>
        </w:tc>
      </w:tr>
      <w:tr w:rsidR="00362B18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B18" w:rsidRPr="003F477D" w:rsidRDefault="00362B18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  <w:r>
              <w:t>-54820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>
              <w:t>-54820</w:t>
            </w:r>
          </w:p>
        </w:tc>
      </w:tr>
      <w:tr w:rsidR="00362B18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62B18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B18" w:rsidRPr="003F477D" w:rsidRDefault="00362B18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62B18" w:rsidRPr="003F477D" w:rsidRDefault="00362B18" w:rsidP="00E33704">
      <w:pPr>
        <w:tabs>
          <w:tab w:val="left" w:pos="1525"/>
        </w:tabs>
        <w:spacing w:after="0" w:line="240" w:lineRule="auto"/>
        <w:rPr>
          <w:b/>
          <w:bCs/>
        </w:rPr>
        <w:sectPr w:rsidR="00362B1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362B18" w:rsidRPr="003F477D" w:rsidRDefault="00362B18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Vysvetlivky k poznámkam:</w:t>
      </w:r>
    </w:p>
    <w:p w:rsidR="00362B18" w:rsidRPr="003F477D" w:rsidRDefault="00362B1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362B18" w:rsidRPr="003F477D" w:rsidRDefault="00362B1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362B18" w:rsidRPr="003F477D" w:rsidRDefault="00362B1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Pr="003F477D">
        <w:br/>
        <w:t>č. 306/2007 Z. z., ktorou sa vydáva Štatistická klasifikácia ekonomických činností.</w:t>
      </w:r>
    </w:p>
    <w:p w:rsidR="00362B18" w:rsidRPr="003F477D" w:rsidRDefault="00362B1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závierky, s</w:t>
      </w:r>
      <w:r>
        <w:t>ú dobrovoľne vypĺňanými údajmi</w:t>
      </w:r>
      <w:r w:rsidRPr="003F477D">
        <w:t>.</w:t>
      </w:r>
    </w:p>
    <w:p w:rsidR="00362B18" w:rsidRPr="003F477D" w:rsidRDefault="00362B18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bodoch č. 2, 4 a 6 sa prvotným ocenením majetku rozumie jeho ocenenie podľa § 25 zákona.</w:t>
      </w:r>
    </w:p>
    <w:p w:rsidR="00362B18" w:rsidRPr="003F477D" w:rsidRDefault="00362B18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362B18" w:rsidRPr="003F477D" w:rsidRDefault="00362B18" w:rsidP="004268D2">
      <w:pPr>
        <w:spacing w:after="0" w:line="240" w:lineRule="auto"/>
        <w:rPr>
          <w:b/>
          <w:bCs/>
        </w:rPr>
      </w:pPr>
    </w:p>
    <w:p w:rsidR="00362B18" w:rsidRPr="003F477D" w:rsidRDefault="00362B18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362B18" w:rsidRDefault="00362B18" w:rsidP="004268D2">
      <w:pPr>
        <w:spacing w:after="0" w:line="240" w:lineRule="auto"/>
      </w:pPr>
      <w:r w:rsidRPr="003F477D">
        <w:t>CP  - cenný papier</w:t>
      </w:r>
    </w:p>
    <w:p w:rsidR="00362B18" w:rsidRPr="003F477D" w:rsidRDefault="00362B18" w:rsidP="004268D2">
      <w:pPr>
        <w:spacing w:after="0" w:line="240" w:lineRule="auto"/>
      </w:pPr>
      <w:r>
        <w:t>č. - číslo</w:t>
      </w:r>
    </w:p>
    <w:p w:rsidR="00362B18" w:rsidRPr="003F477D" w:rsidRDefault="00362B18" w:rsidP="004268D2">
      <w:pPr>
        <w:spacing w:after="0" w:line="240" w:lineRule="auto"/>
      </w:pPr>
      <w:r w:rsidRPr="003F477D">
        <w:t>DFM – dlhodobý finančný majetok</w:t>
      </w:r>
    </w:p>
    <w:p w:rsidR="00362B18" w:rsidRPr="003F477D" w:rsidRDefault="00362B18" w:rsidP="004268D2">
      <w:pPr>
        <w:spacing w:after="0" w:line="240" w:lineRule="auto"/>
      </w:pPr>
      <w:r w:rsidRPr="003F477D">
        <w:t>DHM – dlhodobý hmotný majetok</w:t>
      </w:r>
    </w:p>
    <w:p w:rsidR="00362B18" w:rsidRPr="003F477D" w:rsidRDefault="00362B18" w:rsidP="004268D2">
      <w:pPr>
        <w:spacing w:after="0" w:line="240" w:lineRule="auto"/>
      </w:pPr>
      <w:r w:rsidRPr="003F477D">
        <w:t>DIČ – daňové identifikačné číslo</w:t>
      </w:r>
    </w:p>
    <w:p w:rsidR="00362B18" w:rsidRPr="003F477D" w:rsidRDefault="00362B18" w:rsidP="004268D2">
      <w:pPr>
        <w:spacing w:after="0" w:line="240" w:lineRule="auto"/>
      </w:pPr>
      <w:r w:rsidRPr="003F477D">
        <w:t>DNM – dlhodobý nehmotný majetok</w:t>
      </w:r>
    </w:p>
    <w:p w:rsidR="00362B18" w:rsidRPr="003F477D" w:rsidRDefault="00362B18" w:rsidP="004268D2">
      <w:pPr>
        <w:spacing w:after="0" w:line="240" w:lineRule="auto"/>
      </w:pPr>
      <w:r w:rsidRPr="003F477D">
        <w:t>DÚJ – dcérska účtovná jednotka</w:t>
      </w:r>
    </w:p>
    <w:p w:rsidR="00362B18" w:rsidRPr="003F477D" w:rsidRDefault="00362B18" w:rsidP="004268D2">
      <w:pPr>
        <w:spacing w:after="0" w:line="240" w:lineRule="auto"/>
      </w:pPr>
      <w:r w:rsidRPr="003F477D">
        <w:t>IČO – identifikačné číslo organizácie</w:t>
      </w:r>
    </w:p>
    <w:p w:rsidR="00362B18" w:rsidRPr="003F477D" w:rsidRDefault="00362B18" w:rsidP="00321FCD">
      <w:pPr>
        <w:spacing w:after="0" w:line="240" w:lineRule="auto"/>
      </w:pPr>
      <w:r w:rsidRPr="003F477D">
        <w:t>kons. – konsolidovaný</w:t>
      </w:r>
    </w:p>
    <w:p w:rsidR="00362B18" w:rsidRPr="003F477D" w:rsidRDefault="00362B18" w:rsidP="00321FCD">
      <w:pPr>
        <w:spacing w:after="0" w:line="240" w:lineRule="auto"/>
      </w:pPr>
      <w:r w:rsidRPr="003F477D">
        <w:t>MÚJ – materská účtovná jednotka</w:t>
      </w:r>
    </w:p>
    <w:p w:rsidR="00362B18" w:rsidRPr="003F477D" w:rsidRDefault="00362B18" w:rsidP="004268D2">
      <w:pPr>
        <w:spacing w:after="0" w:line="240" w:lineRule="auto"/>
      </w:pPr>
      <w:r w:rsidRPr="003F477D">
        <w:t>OP – opravná položka</w:t>
      </w:r>
    </w:p>
    <w:p w:rsidR="00362B18" w:rsidRDefault="00362B18" w:rsidP="004268D2">
      <w:pPr>
        <w:spacing w:after="0" w:line="240" w:lineRule="auto"/>
      </w:pPr>
      <w:r w:rsidRPr="003F477D">
        <w:t>p. a. – per annum</w:t>
      </w:r>
    </w:p>
    <w:p w:rsidR="00362B18" w:rsidRPr="003F477D" w:rsidRDefault="00362B18" w:rsidP="004268D2">
      <w:pPr>
        <w:spacing w:after="0" w:line="240" w:lineRule="auto"/>
      </w:pPr>
      <w:r>
        <w:t>PSČ – poštové smerovacie číslo</w:t>
      </w:r>
    </w:p>
    <w:p w:rsidR="00362B18" w:rsidRPr="003F477D" w:rsidRDefault="00362B18" w:rsidP="004268D2">
      <w:pPr>
        <w:spacing w:after="0" w:line="240" w:lineRule="auto"/>
      </w:pPr>
      <w:r w:rsidRPr="003F477D">
        <w:t>ÚJ – účtovná jednotka</w:t>
      </w:r>
    </w:p>
    <w:p w:rsidR="00362B18" w:rsidRPr="003F477D" w:rsidRDefault="00362B18" w:rsidP="004268D2">
      <w:pPr>
        <w:spacing w:after="0" w:line="240" w:lineRule="auto"/>
      </w:pPr>
      <w:r w:rsidRPr="003F477D">
        <w:t>VI – vlastné imanie</w:t>
      </w:r>
    </w:p>
    <w:p w:rsidR="00362B18" w:rsidRPr="003F477D" w:rsidRDefault="00362B18" w:rsidP="0003344F">
      <w:pPr>
        <w:spacing w:after="0" w:line="240" w:lineRule="auto"/>
      </w:pPr>
      <w:r w:rsidRPr="003F477D">
        <w:t>ZI – základné imanie</w:t>
      </w:r>
    </w:p>
    <w:sectPr w:rsidR="00362B1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B18" w:rsidRDefault="00362B18" w:rsidP="00107589">
      <w:pPr>
        <w:spacing w:after="0" w:line="240" w:lineRule="auto"/>
      </w:pPr>
      <w:r>
        <w:separator/>
      </w:r>
    </w:p>
  </w:endnote>
  <w:endnote w:type="continuationSeparator" w:id="0">
    <w:p w:rsidR="00362B18" w:rsidRDefault="00362B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B18" w:rsidRPr="003D38D7" w:rsidRDefault="00362B18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25</w:t>
      </w:r>
    </w:fldSimple>
  </w:p>
  <w:p w:rsidR="00362B18" w:rsidRDefault="00362B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B18" w:rsidRDefault="00362B18" w:rsidP="00107589">
      <w:pPr>
        <w:spacing w:after="0" w:line="240" w:lineRule="auto"/>
      </w:pPr>
      <w:r>
        <w:separator/>
      </w:r>
    </w:p>
  </w:footnote>
  <w:footnote w:type="continuationSeparator" w:id="0">
    <w:p w:rsidR="00362B18" w:rsidRDefault="00362B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62B18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62B18" w:rsidRPr="003F477D" w:rsidRDefault="00362B18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62B18" w:rsidRPr="003F477D" w:rsidRDefault="00362B18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62B18" w:rsidRPr="003F477D" w:rsidRDefault="00362B18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2B18" w:rsidRPr="003F477D" w:rsidRDefault="00362B1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2B18" w:rsidRPr="003F477D" w:rsidRDefault="00362B1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2B18" w:rsidRPr="003F477D" w:rsidRDefault="00362B1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2B18" w:rsidRPr="003F477D" w:rsidRDefault="00362B1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2B18" w:rsidRPr="003F477D" w:rsidRDefault="00362B1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2B18" w:rsidRPr="003F477D" w:rsidRDefault="00362B1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2B18" w:rsidRPr="003F477D" w:rsidRDefault="00362B1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2B18" w:rsidRPr="003F477D" w:rsidRDefault="00362B1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2B18" w:rsidRPr="003F477D" w:rsidRDefault="00362B1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2B18" w:rsidRPr="003F477D" w:rsidRDefault="00362B18" w:rsidP="00171600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</w:tbl>
  <w:p w:rsidR="00362B18" w:rsidRPr="004268D2" w:rsidRDefault="00362B18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B18" w:rsidRPr="004268D2" w:rsidRDefault="00362B18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433"/>
    <w:rsid w:val="00151C69"/>
    <w:rsid w:val="00171600"/>
    <w:rsid w:val="00186CFF"/>
    <w:rsid w:val="001923C8"/>
    <w:rsid w:val="001A61FB"/>
    <w:rsid w:val="001A6B11"/>
    <w:rsid w:val="001B3E3D"/>
    <w:rsid w:val="001D5C39"/>
    <w:rsid w:val="001E03F2"/>
    <w:rsid w:val="001E6A7F"/>
    <w:rsid w:val="001F43A0"/>
    <w:rsid w:val="001F4417"/>
    <w:rsid w:val="001F5199"/>
    <w:rsid w:val="00211CF4"/>
    <w:rsid w:val="00216D5B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2B18"/>
    <w:rsid w:val="00363F47"/>
    <w:rsid w:val="0037431D"/>
    <w:rsid w:val="003836FA"/>
    <w:rsid w:val="00390CFF"/>
    <w:rsid w:val="00395E72"/>
    <w:rsid w:val="003A0628"/>
    <w:rsid w:val="003A5E26"/>
    <w:rsid w:val="003C6761"/>
    <w:rsid w:val="003D134D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1A9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8E78DF"/>
    <w:rsid w:val="00900BE9"/>
    <w:rsid w:val="00912D01"/>
    <w:rsid w:val="00934878"/>
    <w:rsid w:val="009463F6"/>
    <w:rsid w:val="009731CC"/>
    <w:rsid w:val="00984260"/>
    <w:rsid w:val="009863F5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2AB1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356FC"/>
    <w:rsid w:val="00D552C2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17CE6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64E7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589"/>
  </w:style>
  <w:style w:type="character" w:customStyle="1" w:styleId="FootnoteTextChar">
    <w:name w:val="Footnote Text Char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Pr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rsid w:val="00E64E75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itleChar">
    <w:name w:val="Title Char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1">
    <w:name w:val="Title Char1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rPr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rsid w:val="00E64E75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SubtitleChar">
    <w:name w:val="Subtitle Char"/>
    <w:uiPriority w:val="99"/>
    <w:rsid w:val="0003344F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1">
    <w:name w:val="Subtitle Char1"/>
    <w:basedOn w:val="DefaultParagraphFont"/>
    <w:link w:val="Subtitle"/>
    <w:uiPriority w:val="99"/>
    <w:rPr>
      <w:rFonts w:ascii="Cambria" w:hAnsi="Cambria" w:cs="Cambria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BodyText2Char">
    <w:name w:val="Body Text 2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Pr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rsid w:val="00E64E75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BodyTextIndent2Char">
    <w:name w:val="Body Text Indent 2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Pr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rsid w:val="00E64E75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BodyTextIndent3Char">
    <w:name w:val="Body Text Indent 3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Pr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rsid w:val="00E64E75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BalloonTextChar">
    <w:name w:val="Balloon Text Char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Pr>
      <w:rFonts w:ascii="Times New Roman" w:hAnsi="Times New Roman" w:cs="Times New Roman"/>
      <w:sz w:val="2"/>
      <w:szCs w:val="2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62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25</Pages>
  <Words>4114</Words>
  <Characters>23452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Bruno Burik</cp:lastModifiedBy>
  <cp:revision>3</cp:revision>
  <cp:lastPrinted>2013-12-05T12:47:00Z</cp:lastPrinted>
  <dcterms:created xsi:type="dcterms:W3CDTF">2014-06-30T12:38:00Z</dcterms:created>
  <dcterms:modified xsi:type="dcterms:W3CDTF">2014-06-30T13:16:00Z</dcterms:modified>
</cp:coreProperties>
</file>