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2B8" w:rsidRPr="007B1827" w:rsidRDefault="000432B8" w:rsidP="003F65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B1827">
        <w:rPr>
          <w:rFonts w:ascii="Arial" w:hAnsi="Arial" w:cs="Arial"/>
          <w:b/>
          <w:sz w:val="24"/>
          <w:szCs w:val="24"/>
          <w:u w:val="single"/>
        </w:rPr>
        <w:t>WENAMU s.r.o.  Závodná 46A 821 06 Bratislava IČO: 46287604 DIČ: 2023320827 IČ DPH: SK2023320827</w:t>
      </w:r>
    </w:p>
    <w:p w:rsidR="000432B8" w:rsidRDefault="000432B8" w:rsidP="003F65E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Daňový úrad Bratislava</w:t>
      </w:r>
      <w:r>
        <w:rPr>
          <w:rFonts w:ascii="Arial" w:hAnsi="Arial" w:cs="Arial"/>
        </w:rPr>
        <w:tab/>
        <w:t>Dr. V. Clementisa 10</w:t>
      </w: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Bratislava 821 02</w:t>
      </w: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Pr="003F65EB" w:rsidRDefault="000432B8" w:rsidP="003F65EB">
      <w:pPr>
        <w:tabs>
          <w:tab w:val="left" w:pos="6237"/>
        </w:tabs>
        <w:spacing w:after="0"/>
        <w:rPr>
          <w:rFonts w:ascii="Arial" w:hAnsi="Arial" w:cs="Arial"/>
          <w:b/>
        </w:rPr>
      </w:pPr>
      <w:r w:rsidRPr="003F65EB">
        <w:rPr>
          <w:rFonts w:ascii="Arial" w:hAnsi="Arial" w:cs="Arial"/>
          <w:b/>
        </w:rPr>
        <w:t xml:space="preserve">VEC: Oznámenie o schválení účtovnej závierky </w:t>
      </w: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Týmto si Vám dovoľujeme oznámiť, že dňa 30.6.2014 naša spoločnosť schválila účtovnú závierku za rok 2013.</w:t>
      </w: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 pozdravom </w:t>
      </w: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0432B8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Miroslav Kostelný</w:t>
      </w:r>
    </w:p>
    <w:p w:rsidR="000432B8" w:rsidRPr="003F65EB" w:rsidRDefault="000432B8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konateľ</w:t>
      </w:r>
    </w:p>
    <w:sectPr w:rsidR="000432B8" w:rsidRPr="003F65EB" w:rsidSect="00CC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5EB"/>
    <w:rsid w:val="0003287F"/>
    <w:rsid w:val="000432B8"/>
    <w:rsid w:val="003F65EB"/>
    <w:rsid w:val="007B1827"/>
    <w:rsid w:val="009A253F"/>
    <w:rsid w:val="00CC0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0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56</Words>
  <Characters>324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Miso</dc:creator>
  <cp:keywords/>
  <dc:description/>
  <cp:lastModifiedBy>Sessantanove</cp:lastModifiedBy>
  <cp:revision>2</cp:revision>
  <cp:lastPrinted>2014-06-29T16:13:00Z</cp:lastPrinted>
  <dcterms:created xsi:type="dcterms:W3CDTF">2014-06-29T16:04:00Z</dcterms:created>
  <dcterms:modified xsi:type="dcterms:W3CDTF">2014-06-30T09:07:00Z</dcterms:modified>
</cp:coreProperties>
</file>