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92" w:rsidRDefault="005D5F92"/>
    <w:p w:rsidR="005D5F92" w:rsidRDefault="005D5F92"/>
    <w:p w:rsidR="005D5F92" w:rsidRPr="003A4229" w:rsidRDefault="005D5F92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5D5F92" w:rsidRDefault="005D5F92" w:rsidP="00F55819"/>
    <w:p w:rsidR="005D5F92" w:rsidRDefault="005D5F92" w:rsidP="00F55819">
      <w:pPr>
        <w:spacing w:after="0"/>
      </w:pPr>
      <w:r>
        <w:t xml:space="preserve">          Oznamujeme Vám, </w:t>
      </w:r>
    </w:p>
    <w:p w:rsidR="005D5F92" w:rsidRDefault="005D5F92" w:rsidP="00F55819">
      <w:pPr>
        <w:spacing w:after="0"/>
      </w:pPr>
      <w:r>
        <w:t xml:space="preserve">          že za účtovnú jednotku:  </w:t>
      </w:r>
    </w:p>
    <w:p w:rsidR="005D5F92" w:rsidRDefault="005D5F92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JORDAN s.r.o.</w:t>
      </w:r>
    </w:p>
    <w:p w:rsidR="005D5F92" w:rsidRDefault="005D5F92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Starozagorská 4, Koši</w:t>
      </w:r>
      <w:r w:rsidRPr="00854694">
        <w:t xml:space="preserve">ce 040 </w:t>
      </w:r>
      <w:r>
        <w:t>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DIČ:2022746055</w:t>
      </w:r>
    </w:p>
    <w:p w:rsidR="005D5F92" w:rsidRPr="003A4229" w:rsidRDefault="005D5F92" w:rsidP="003A4229">
      <w:pPr>
        <w:spacing w:after="0"/>
        <w:ind w:left="3540" w:firstLine="708"/>
      </w:pPr>
      <w:r w:rsidRPr="003A4229">
        <w:t>IČO:</w:t>
      </w:r>
      <w:r>
        <w:t>44549474</w:t>
      </w:r>
    </w:p>
    <w:p w:rsidR="005D5F92" w:rsidRDefault="005D5F92" w:rsidP="00F55819">
      <w:pPr>
        <w:spacing w:after="0"/>
        <w:rPr>
          <w:b/>
        </w:rPr>
      </w:pPr>
    </w:p>
    <w:p w:rsidR="005D5F92" w:rsidRDefault="005D5F92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5D5F92" w:rsidRPr="00F55819" w:rsidRDefault="005D5F92" w:rsidP="00F55819">
      <w:pPr>
        <w:spacing w:after="0"/>
      </w:pPr>
    </w:p>
    <w:p w:rsidR="005D5F92" w:rsidRDefault="005D5F92" w:rsidP="00F55819">
      <w:pPr>
        <w:spacing w:after="0"/>
      </w:pPr>
      <w:r>
        <w:t xml:space="preserve">         bola valným zhromaždením </w:t>
      </w:r>
    </w:p>
    <w:p w:rsidR="005D5F92" w:rsidRDefault="005D5F92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5D5F92" w:rsidRDefault="005D5F92" w:rsidP="00F55819">
      <w:pPr>
        <w:spacing w:after="0"/>
      </w:pPr>
    </w:p>
    <w:p w:rsidR="005D5F92" w:rsidRDefault="005D5F92"/>
    <w:p w:rsidR="005D5F92" w:rsidRDefault="005D5F92"/>
    <w:p w:rsidR="005D5F92" w:rsidRDefault="005D5F92"/>
    <w:p w:rsidR="005D5F92" w:rsidRPr="00523360" w:rsidRDefault="005D5F92"/>
    <w:p w:rsidR="005D5F92" w:rsidRDefault="005D5F92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D5F92" w:rsidRDefault="005D5F92" w:rsidP="00523360">
      <w:pPr>
        <w:spacing w:after="0"/>
        <w:rPr>
          <w:b/>
        </w:rPr>
      </w:pPr>
    </w:p>
    <w:p w:rsidR="005D5F92" w:rsidRDefault="005D5F92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5D5F92" w:rsidRPr="00523360" w:rsidRDefault="005D5F92">
      <w:pPr>
        <w:rPr>
          <w:b/>
        </w:rPr>
      </w:pPr>
      <w:r>
        <w:rPr>
          <w:b/>
        </w:rPr>
        <w:t xml:space="preserve">                                </w:t>
      </w:r>
    </w:p>
    <w:p w:rsidR="005D5F92" w:rsidRDefault="005D5F92"/>
    <w:p w:rsidR="005D5F92" w:rsidRDefault="005D5F92"/>
    <w:p w:rsidR="005D5F92" w:rsidRDefault="005D5F92"/>
    <w:p w:rsidR="005D5F92" w:rsidRDefault="005D5F92"/>
    <w:p w:rsidR="005D5F92" w:rsidRDefault="005D5F92"/>
    <w:p w:rsidR="005D5F92" w:rsidRDefault="005D5F92"/>
    <w:p w:rsidR="005D5F92" w:rsidRDefault="005D5F92"/>
    <w:p w:rsidR="005D5F92" w:rsidRPr="00C66404" w:rsidRDefault="005D5F92"/>
    <w:sectPr w:rsidR="005D5F92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13FDD"/>
    <w:rsid w:val="00023769"/>
    <w:rsid w:val="00087313"/>
    <w:rsid w:val="000F1586"/>
    <w:rsid w:val="00101155"/>
    <w:rsid w:val="00113323"/>
    <w:rsid w:val="0012225E"/>
    <w:rsid w:val="00135E53"/>
    <w:rsid w:val="00143D33"/>
    <w:rsid w:val="00156180"/>
    <w:rsid w:val="00165F42"/>
    <w:rsid w:val="00181CB4"/>
    <w:rsid w:val="001A6E3A"/>
    <w:rsid w:val="001B6590"/>
    <w:rsid w:val="001C0C1C"/>
    <w:rsid w:val="001C7FC4"/>
    <w:rsid w:val="001F5386"/>
    <w:rsid w:val="00201374"/>
    <w:rsid w:val="00207367"/>
    <w:rsid w:val="00233BB4"/>
    <w:rsid w:val="00241792"/>
    <w:rsid w:val="002A4FCA"/>
    <w:rsid w:val="002A688F"/>
    <w:rsid w:val="002B34AF"/>
    <w:rsid w:val="002C6A6B"/>
    <w:rsid w:val="002E609A"/>
    <w:rsid w:val="002F589B"/>
    <w:rsid w:val="00303EDB"/>
    <w:rsid w:val="0031072D"/>
    <w:rsid w:val="00317E87"/>
    <w:rsid w:val="00322667"/>
    <w:rsid w:val="00380394"/>
    <w:rsid w:val="003A4229"/>
    <w:rsid w:val="003D3C2D"/>
    <w:rsid w:val="0040420D"/>
    <w:rsid w:val="0041184E"/>
    <w:rsid w:val="00415332"/>
    <w:rsid w:val="00421BA9"/>
    <w:rsid w:val="0043337F"/>
    <w:rsid w:val="004874C5"/>
    <w:rsid w:val="00490F18"/>
    <w:rsid w:val="004D4175"/>
    <w:rsid w:val="004F019C"/>
    <w:rsid w:val="004F55E4"/>
    <w:rsid w:val="00523360"/>
    <w:rsid w:val="005420F9"/>
    <w:rsid w:val="0054317D"/>
    <w:rsid w:val="00544A4B"/>
    <w:rsid w:val="005663FE"/>
    <w:rsid w:val="00580C46"/>
    <w:rsid w:val="00593C2A"/>
    <w:rsid w:val="005B7645"/>
    <w:rsid w:val="005C418E"/>
    <w:rsid w:val="005D5F92"/>
    <w:rsid w:val="005E54F5"/>
    <w:rsid w:val="005F4BA0"/>
    <w:rsid w:val="006039B0"/>
    <w:rsid w:val="00623644"/>
    <w:rsid w:val="00674C4C"/>
    <w:rsid w:val="006A1206"/>
    <w:rsid w:val="00700F7D"/>
    <w:rsid w:val="0075127B"/>
    <w:rsid w:val="0075517C"/>
    <w:rsid w:val="007C76CC"/>
    <w:rsid w:val="007D1FDD"/>
    <w:rsid w:val="007F0554"/>
    <w:rsid w:val="00806BF0"/>
    <w:rsid w:val="00811552"/>
    <w:rsid w:val="008427F7"/>
    <w:rsid w:val="00854694"/>
    <w:rsid w:val="008B3F55"/>
    <w:rsid w:val="00922A9D"/>
    <w:rsid w:val="009247E5"/>
    <w:rsid w:val="00947869"/>
    <w:rsid w:val="0095667F"/>
    <w:rsid w:val="009C3670"/>
    <w:rsid w:val="00A2653C"/>
    <w:rsid w:val="00A30042"/>
    <w:rsid w:val="00A70CAF"/>
    <w:rsid w:val="00AC4DDD"/>
    <w:rsid w:val="00AD1E40"/>
    <w:rsid w:val="00AF41AA"/>
    <w:rsid w:val="00AF5CF3"/>
    <w:rsid w:val="00B16B47"/>
    <w:rsid w:val="00B41715"/>
    <w:rsid w:val="00B60041"/>
    <w:rsid w:val="00B91DB5"/>
    <w:rsid w:val="00BA1A42"/>
    <w:rsid w:val="00BC5ED1"/>
    <w:rsid w:val="00BD1BCB"/>
    <w:rsid w:val="00BD643F"/>
    <w:rsid w:val="00BF6F72"/>
    <w:rsid w:val="00C66404"/>
    <w:rsid w:val="00C934D9"/>
    <w:rsid w:val="00C9365D"/>
    <w:rsid w:val="00CD74B6"/>
    <w:rsid w:val="00D0699C"/>
    <w:rsid w:val="00D12D5C"/>
    <w:rsid w:val="00D37100"/>
    <w:rsid w:val="00D56761"/>
    <w:rsid w:val="00D5783C"/>
    <w:rsid w:val="00D7509A"/>
    <w:rsid w:val="00D76E42"/>
    <w:rsid w:val="00D81093"/>
    <w:rsid w:val="00DA65C2"/>
    <w:rsid w:val="00DE2B8C"/>
    <w:rsid w:val="00DE35B4"/>
    <w:rsid w:val="00DE5615"/>
    <w:rsid w:val="00DF1C97"/>
    <w:rsid w:val="00DF7270"/>
    <w:rsid w:val="00E019D7"/>
    <w:rsid w:val="00E32255"/>
    <w:rsid w:val="00E40199"/>
    <w:rsid w:val="00E82AD1"/>
    <w:rsid w:val="00E8600E"/>
    <w:rsid w:val="00E928EE"/>
    <w:rsid w:val="00E95FA2"/>
    <w:rsid w:val="00E96656"/>
    <w:rsid w:val="00F115B9"/>
    <w:rsid w:val="00F22D9C"/>
    <w:rsid w:val="00F55819"/>
    <w:rsid w:val="00F5740F"/>
    <w:rsid w:val="00FC0424"/>
    <w:rsid w:val="00FC2974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1</Pages>
  <Words>87</Words>
  <Characters>500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Raul Produktion s.r.o.</cp:lastModifiedBy>
  <cp:revision>31</cp:revision>
  <cp:lastPrinted>2014-06-26T07:44:00Z</cp:lastPrinted>
  <dcterms:created xsi:type="dcterms:W3CDTF">2014-06-23T09:42:00Z</dcterms:created>
  <dcterms:modified xsi:type="dcterms:W3CDTF">2014-08-18T12:40:00Z</dcterms:modified>
</cp:coreProperties>
</file>