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5F" w:rsidRPr="00760EA4" w:rsidRDefault="00D04C5F" w:rsidP="00760EA4">
      <w:pPr>
        <w:tabs>
          <w:tab w:val="left" w:pos="5812"/>
        </w:tabs>
        <w:spacing w:after="0"/>
        <w:jc w:val="center"/>
        <w:rPr>
          <w:rFonts w:ascii="Cambria" w:hAnsi="Cambria" w:cs="Cambria"/>
          <w:b/>
          <w:bCs/>
          <w:sz w:val="32"/>
          <w:szCs w:val="32"/>
        </w:rPr>
      </w:pPr>
      <w:bookmarkStart w:id="0" w:name="_GoBack"/>
      <w:r w:rsidRPr="00760EA4">
        <w:rPr>
          <w:rFonts w:ascii="Cambria" w:hAnsi="Cambria" w:cs="Cambria"/>
          <w:b/>
          <w:bCs/>
          <w:sz w:val="32"/>
          <w:szCs w:val="32"/>
        </w:rPr>
        <w:t>Oznámenie o schválení účtovnej závierky</w:t>
      </w:r>
      <w:bookmarkEnd w:id="0"/>
    </w:p>
    <w:p w:rsidR="00D04C5F" w:rsidRPr="00760EA4" w:rsidRDefault="00D04C5F" w:rsidP="00760EA4">
      <w:pPr>
        <w:tabs>
          <w:tab w:val="left" w:pos="5812"/>
        </w:tabs>
        <w:spacing w:after="0"/>
        <w:jc w:val="center"/>
        <w:rPr>
          <w:rFonts w:ascii="Cambria" w:hAnsi="Cambria" w:cs="Cambria"/>
        </w:rPr>
      </w:pPr>
    </w:p>
    <w:p w:rsidR="00D04C5F" w:rsidRDefault="00D04C5F" w:rsidP="00760EA4">
      <w:pPr>
        <w:spacing w:after="0"/>
        <w:rPr>
          <w:rFonts w:ascii="Cambria" w:hAnsi="Cambria" w:cs="Cambria"/>
        </w:rPr>
      </w:pPr>
    </w:p>
    <w:p w:rsidR="00D04C5F" w:rsidRDefault="00D04C5F" w:rsidP="00760EA4">
      <w:pPr>
        <w:spacing w:after="0"/>
        <w:rPr>
          <w:rFonts w:ascii="Cambria" w:hAnsi="Cambria" w:cs="Cambria"/>
        </w:rPr>
      </w:pPr>
    </w:p>
    <w:p w:rsidR="00D04C5F" w:rsidRPr="00760EA4" w:rsidRDefault="00D04C5F" w:rsidP="00760EA4">
      <w:pPr>
        <w:spacing w:after="0"/>
        <w:rPr>
          <w:rFonts w:ascii="Cambria" w:hAnsi="Cambria" w:cs="Cambria"/>
        </w:rPr>
      </w:pPr>
    </w:p>
    <w:p w:rsidR="00D04C5F" w:rsidRPr="00760EA4" w:rsidRDefault="00D04C5F" w:rsidP="00760EA4">
      <w:pPr>
        <w:spacing w:after="0"/>
        <w:rPr>
          <w:rFonts w:ascii="Cambria" w:hAnsi="Cambria" w:cs="Cambria"/>
        </w:rPr>
      </w:pPr>
    </w:p>
    <w:p w:rsidR="00D04C5F" w:rsidRDefault="00D04C5F" w:rsidP="00760EA4">
      <w:pPr>
        <w:spacing w:after="0"/>
        <w:rPr>
          <w:rFonts w:ascii="Cambria" w:hAnsi="Cambria" w:cs="Cambria"/>
        </w:rPr>
      </w:pPr>
      <w:r w:rsidRPr="00760EA4">
        <w:rPr>
          <w:rFonts w:ascii="Cambria" w:hAnsi="Cambria" w:cs="Cambria"/>
        </w:rPr>
        <w:t xml:space="preserve">Účtovná jednotka: </w:t>
      </w:r>
    </w:p>
    <w:p w:rsidR="00D04C5F" w:rsidRDefault="00D04C5F" w:rsidP="00760EA4">
      <w:pPr>
        <w:spacing w:after="0"/>
        <w:rPr>
          <w:rFonts w:ascii="Cambria" w:hAnsi="Cambria" w:cs="Cambria"/>
        </w:rPr>
      </w:pPr>
    </w:p>
    <w:p w:rsidR="00D04C5F" w:rsidRDefault="00D04C5F" w:rsidP="00760EA4">
      <w:pPr>
        <w:spacing w:after="0"/>
        <w:rPr>
          <w:rFonts w:ascii="Cambria" w:hAnsi="Cambria" w:cs="Cambria"/>
        </w:rPr>
      </w:pPr>
      <w:r>
        <w:rPr>
          <w:rFonts w:ascii="Cambria" w:hAnsi="Cambria" w:cs="Cambria"/>
        </w:rPr>
        <w:t>GEMERMED RS</w:t>
      </w:r>
      <w:r w:rsidRPr="00760EA4">
        <w:rPr>
          <w:rFonts w:ascii="Cambria" w:hAnsi="Cambria" w:cs="Cambria"/>
        </w:rPr>
        <w:t xml:space="preserve"> s.r.o.</w:t>
      </w:r>
    </w:p>
    <w:p w:rsidR="00D04C5F" w:rsidRDefault="00D04C5F" w:rsidP="00760EA4">
      <w:pPr>
        <w:spacing w:after="0"/>
        <w:rPr>
          <w:rFonts w:ascii="Cambria" w:hAnsi="Cambria" w:cs="Cambria"/>
        </w:rPr>
      </w:pPr>
      <w:r>
        <w:rPr>
          <w:rFonts w:ascii="Cambria" w:hAnsi="Cambria" w:cs="Cambria"/>
        </w:rPr>
        <w:t>Kirejevská 8/1120</w:t>
      </w:r>
    </w:p>
    <w:p w:rsidR="00D04C5F" w:rsidRDefault="00D04C5F" w:rsidP="00760EA4">
      <w:pPr>
        <w:spacing w:after="0"/>
        <w:rPr>
          <w:rFonts w:ascii="Cambria" w:hAnsi="Cambria" w:cs="Cambria"/>
        </w:rPr>
      </w:pPr>
      <w:r>
        <w:rPr>
          <w:rFonts w:ascii="Cambria" w:hAnsi="Cambria" w:cs="Cambria"/>
        </w:rPr>
        <w:t>979 01 Rimavská Sobota</w:t>
      </w:r>
    </w:p>
    <w:p w:rsidR="00D04C5F" w:rsidRPr="00760EA4" w:rsidRDefault="00D04C5F" w:rsidP="00760EA4">
      <w:pPr>
        <w:spacing w:after="0"/>
        <w:rPr>
          <w:rFonts w:ascii="Cambria" w:hAnsi="Cambria" w:cs="Cambria"/>
        </w:rPr>
      </w:pPr>
      <w:r w:rsidRPr="00760EA4">
        <w:rPr>
          <w:rFonts w:ascii="Cambria" w:hAnsi="Cambria" w:cs="Cambria"/>
        </w:rPr>
        <w:t xml:space="preserve">IČO: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45490805</w:t>
      </w:r>
    </w:p>
    <w:p w:rsidR="00D04C5F" w:rsidRPr="00760EA4" w:rsidRDefault="00D04C5F" w:rsidP="000B099B">
      <w:pPr>
        <w:tabs>
          <w:tab w:val="left" w:pos="5812"/>
        </w:tabs>
        <w:spacing w:after="0"/>
        <w:rPr>
          <w:rFonts w:ascii="Cambria" w:hAnsi="Cambria" w:cs="Cambria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Fonts w:ascii="Cambria" w:hAnsi="Cambria" w:cs="Cambria"/>
        </w:rPr>
      </w:pPr>
      <w:r w:rsidRPr="00760EA4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Účtovná závierka za účtovné obdobie od 1.1.</w:t>
      </w:r>
      <w:r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2013</w:t>
      </w:r>
      <w:r w:rsidRPr="00760EA4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 xml:space="preserve"> do 31.12</w:t>
      </w:r>
      <w:r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.2013</w:t>
      </w:r>
      <w:r w:rsidRPr="00760EA4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, tzn. účtovná závierka zostavená k 31.12</w:t>
      </w:r>
      <w:r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.2013</w:t>
      </w:r>
      <w:r w:rsidRPr="00760EA4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 xml:space="preserve">, bola </w:t>
      </w:r>
      <w:r w:rsidRPr="00D80447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>valným zhromaždením</w:t>
      </w:r>
      <w:r w:rsidRPr="00760EA4"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r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  <w:t xml:space="preserve">schválená dňa </w:t>
      </w:r>
      <w:r>
        <w:rPr>
          <w:rFonts w:ascii="Cambria" w:hAnsi="Cambria" w:cs="Cambria"/>
        </w:rPr>
        <w:t>30.6.2014.</w:t>
      </w:r>
    </w:p>
    <w:p w:rsidR="00D04C5F" w:rsidRPr="00760EA4" w:rsidRDefault="00D04C5F" w:rsidP="000B099B">
      <w:pPr>
        <w:tabs>
          <w:tab w:val="left" w:pos="5812"/>
        </w:tabs>
        <w:spacing w:after="0"/>
        <w:rPr>
          <w:rFonts w:ascii="Cambria" w:hAnsi="Cambria" w:cs="Cambria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Fonts w:ascii="Cambria" w:hAnsi="Cambria" w:cs="Cambria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  <w:r>
        <w:rPr>
          <w:rFonts w:ascii="Cambria" w:hAnsi="Cambria" w:cs="Cambria"/>
        </w:rPr>
        <w:t>V Rimavskej Sobote dňa 16.9.2014</w:t>
      </w: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</w:p>
    <w:p w:rsidR="00D04C5F" w:rsidRPr="00760EA4" w:rsidRDefault="00D04C5F" w:rsidP="000B099B">
      <w:pPr>
        <w:tabs>
          <w:tab w:val="left" w:pos="5812"/>
        </w:tabs>
        <w:spacing w:after="0"/>
        <w:rPr>
          <w:rStyle w:val="Strong"/>
          <w:rFonts w:ascii="Cambria" w:hAnsi="Cambria" w:cs="Cambria"/>
          <w:b w:val="0"/>
          <w:bCs w:val="0"/>
          <w:bdr w:val="none" w:sz="0" w:space="0" w:color="auto" w:frame="1"/>
          <w:shd w:val="clear" w:color="auto" w:fill="FFFFFF"/>
        </w:rPr>
      </w:pPr>
    </w:p>
    <w:p w:rsidR="00D04C5F" w:rsidRDefault="00D04C5F" w:rsidP="000A67B8">
      <w:pPr>
        <w:tabs>
          <w:tab w:val="left" w:pos="5812"/>
        </w:tabs>
        <w:spacing w:after="0"/>
        <w:ind w:left="560" w:firstLine="5812"/>
        <w:rPr>
          <w:rFonts w:ascii="Cambria" w:hAnsi="Cambria" w:cs="Cambria"/>
        </w:rPr>
      </w:pPr>
      <w:r w:rsidRPr="000A67B8"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1.25pt">
            <v:imagedata r:id="rId4" o:title=""/>
          </v:shape>
        </w:pict>
      </w:r>
    </w:p>
    <w:p w:rsidR="00D04C5F" w:rsidRPr="00760EA4" w:rsidRDefault="00D04C5F" w:rsidP="000A67B8">
      <w:pPr>
        <w:spacing w:after="0"/>
        <w:rPr>
          <w:rFonts w:ascii="Cambria" w:hAnsi="Cambria" w:cs="Cambria"/>
        </w:rPr>
      </w:pP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  <w:t xml:space="preserve"> </w:t>
      </w:r>
      <w:r w:rsidRPr="00760EA4">
        <w:rPr>
          <w:rFonts w:ascii="Cambria" w:hAnsi="Cambria" w:cs="Cambria"/>
        </w:rPr>
        <w:t>konateľ</w:t>
      </w:r>
    </w:p>
    <w:p w:rsidR="00D04C5F" w:rsidRPr="00760EA4" w:rsidRDefault="00D04C5F" w:rsidP="00140B53">
      <w:pPr>
        <w:tabs>
          <w:tab w:val="left" w:pos="5812"/>
          <w:tab w:val="center" w:pos="7088"/>
        </w:tabs>
        <w:spacing w:after="0"/>
        <w:rPr>
          <w:rFonts w:ascii="Cambria" w:hAnsi="Cambria" w:cs="Cambria"/>
        </w:rPr>
      </w:pPr>
    </w:p>
    <w:p w:rsidR="00D04C5F" w:rsidRPr="00760EA4" w:rsidRDefault="00D04C5F" w:rsidP="00140B53">
      <w:pPr>
        <w:tabs>
          <w:tab w:val="left" w:pos="5812"/>
          <w:tab w:val="center" w:pos="7088"/>
        </w:tabs>
        <w:spacing w:after="0"/>
        <w:rPr>
          <w:rFonts w:ascii="Cambria" w:hAnsi="Cambria" w:cs="Cambria"/>
        </w:rPr>
      </w:pPr>
    </w:p>
    <w:p w:rsidR="00D04C5F" w:rsidRPr="00760EA4" w:rsidRDefault="00D04C5F" w:rsidP="00140B53">
      <w:pPr>
        <w:tabs>
          <w:tab w:val="left" w:pos="5812"/>
          <w:tab w:val="center" w:pos="7088"/>
        </w:tabs>
        <w:spacing w:after="0"/>
        <w:rPr>
          <w:rFonts w:ascii="Cambria" w:hAnsi="Cambria" w:cs="Cambria"/>
        </w:rPr>
      </w:pPr>
    </w:p>
    <w:sectPr w:rsidR="00D04C5F" w:rsidRPr="00760EA4" w:rsidSect="00F12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06F8"/>
    <w:rsid w:val="000A67B8"/>
    <w:rsid w:val="000B099B"/>
    <w:rsid w:val="00113A8F"/>
    <w:rsid w:val="00140B53"/>
    <w:rsid w:val="001E1D53"/>
    <w:rsid w:val="00220B95"/>
    <w:rsid w:val="002268E1"/>
    <w:rsid w:val="003A24B5"/>
    <w:rsid w:val="0044485A"/>
    <w:rsid w:val="004913BC"/>
    <w:rsid w:val="004C1FB4"/>
    <w:rsid w:val="004C4A9F"/>
    <w:rsid w:val="00501007"/>
    <w:rsid w:val="0058338D"/>
    <w:rsid w:val="005B06F8"/>
    <w:rsid w:val="005F618C"/>
    <w:rsid w:val="00652724"/>
    <w:rsid w:val="006557C3"/>
    <w:rsid w:val="006C4C79"/>
    <w:rsid w:val="00760EA4"/>
    <w:rsid w:val="00777EDD"/>
    <w:rsid w:val="00795A82"/>
    <w:rsid w:val="008125DE"/>
    <w:rsid w:val="00857BD3"/>
    <w:rsid w:val="00AF35EF"/>
    <w:rsid w:val="00B55BD8"/>
    <w:rsid w:val="00B7050E"/>
    <w:rsid w:val="00BA4540"/>
    <w:rsid w:val="00BD141D"/>
    <w:rsid w:val="00BF59E4"/>
    <w:rsid w:val="00CB30B9"/>
    <w:rsid w:val="00D04C5F"/>
    <w:rsid w:val="00D21087"/>
    <w:rsid w:val="00D80447"/>
    <w:rsid w:val="00DF3BD0"/>
    <w:rsid w:val="00E84A6B"/>
    <w:rsid w:val="00F12A1A"/>
    <w:rsid w:val="00F809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1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099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List-Accent6">
    <w:name w:val="Colorful List Accent 6"/>
    <w:basedOn w:val="TableNormal"/>
    <w:uiPriority w:val="99"/>
    <w:rsid w:val="00795A82"/>
    <w:rPr>
      <w:rFonts w:cs="Calibri"/>
      <w:color w:val="00000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character" w:styleId="Strong">
    <w:name w:val="Strong"/>
    <w:basedOn w:val="DefaultParagraphFont"/>
    <w:uiPriority w:val="99"/>
    <w:qFormat/>
    <w:rsid w:val="00760EA4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6557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54</Words>
  <Characters>308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schválení účtovnej závierky</dc:title>
  <dc:subject/>
  <dc:creator>3ple sro</dc:creator>
  <cp:keywords/>
  <dc:description/>
  <cp:lastModifiedBy>SUHAJ</cp:lastModifiedBy>
  <cp:revision>3</cp:revision>
  <cp:lastPrinted>2014-09-16T07:11:00Z</cp:lastPrinted>
  <dcterms:created xsi:type="dcterms:W3CDTF">2014-09-16T07:12:00Z</dcterms:created>
  <dcterms:modified xsi:type="dcterms:W3CDTF">2014-09-16T07:16:00Z</dcterms:modified>
</cp:coreProperties>
</file>