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C5F" w:rsidRPr="00760EA4" w:rsidRDefault="00D04C5F" w:rsidP="00760EA4">
      <w:pPr>
        <w:tabs>
          <w:tab w:val="left" w:pos="5812"/>
        </w:tabs>
        <w:spacing w:after="0"/>
        <w:jc w:val="center"/>
        <w:rPr>
          <w:rFonts w:ascii="Cambria" w:hAnsi="Cambria" w:cs="Cambria"/>
          <w:b/>
          <w:bCs/>
          <w:sz w:val="32"/>
          <w:szCs w:val="32"/>
        </w:rPr>
      </w:pPr>
      <w:bookmarkStart w:id="0" w:name="_GoBack"/>
      <w:r w:rsidRPr="00760EA4">
        <w:rPr>
          <w:rFonts w:ascii="Cambria" w:hAnsi="Cambria" w:cs="Cambria"/>
          <w:b/>
          <w:bCs/>
          <w:sz w:val="32"/>
          <w:szCs w:val="32"/>
        </w:rPr>
        <w:t>Oznámenie o schválení účtovnej závierky</w:t>
      </w:r>
      <w:bookmarkEnd w:id="0"/>
    </w:p>
    <w:p w:rsidR="00D04C5F" w:rsidRPr="00760EA4" w:rsidRDefault="00D04C5F" w:rsidP="00760EA4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D04C5F" w:rsidRDefault="00D04C5F" w:rsidP="00760EA4">
      <w:pPr>
        <w:spacing w:after="0"/>
        <w:rPr>
          <w:rFonts w:ascii="Cambria" w:hAnsi="Cambria" w:cs="Cambria"/>
        </w:rPr>
      </w:pPr>
    </w:p>
    <w:p w:rsidR="00D04C5F" w:rsidRDefault="00D04C5F" w:rsidP="00760EA4">
      <w:pPr>
        <w:spacing w:after="0"/>
        <w:rPr>
          <w:rFonts w:ascii="Cambria" w:hAnsi="Cambria" w:cs="Cambria"/>
        </w:rPr>
      </w:pPr>
    </w:p>
    <w:p w:rsidR="00D04C5F" w:rsidRPr="00760EA4" w:rsidRDefault="00D04C5F" w:rsidP="00760EA4">
      <w:pPr>
        <w:spacing w:after="0"/>
        <w:rPr>
          <w:rFonts w:ascii="Cambria" w:hAnsi="Cambria" w:cs="Cambria"/>
        </w:rPr>
      </w:pPr>
    </w:p>
    <w:p w:rsidR="00D04C5F" w:rsidRPr="00760EA4" w:rsidRDefault="00D04C5F" w:rsidP="00760EA4">
      <w:pPr>
        <w:spacing w:after="0"/>
        <w:rPr>
          <w:rFonts w:ascii="Cambria" w:hAnsi="Cambria" w:cs="Cambria"/>
        </w:rPr>
      </w:pPr>
    </w:p>
    <w:p w:rsidR="00D04C5F" w:rsidRDefault="00D04C5F" w:rsidP="00760EA4">
      <w:pPr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 xml:space="preserve">Účtovná jednotka: </w:t>
      </w:r>
    </w:p>
    <w:p w:rsidR="00D04C5F" w:rsidRDefault="00D04C5F" w:rsidP="00760EA4">
      <w:pPr>
        <w:spacing w:after="0"/>
        <w:rPr>
          <w:rFonts w:ascii="Cambria" w:hAnsi="Cambria" w:cs="Cambria"/>
        </w:rPr>
      </w:pPr>
    </w:p>
    <w:p w:rsidR="00D04C5F" w:rsidRDefault="00D04C5F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GEMERMED RS</w:t>
      </w:r>
      <w:r w:rsidRPr="00760EA4">
        <w:rPr>
          <w:rFonts w:ascii="Cambria" w:hAnsi="Cambria" w:cs="Cambria"/>
        </w:rPr>
        <w:t xml:space="preserve"> s.r.o.</w:t>
      </w:r>
    </w:p>
    <w:p w:rsidR="00D04C5F" w:rsidRDefault="00D04C5F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Kirejevská 8/1120</w:t>
      </w:r>
    </w:p>
    <w:p w:rsidR="00D04C5F" w:rsidRDefault="00D04C5F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979 01 Rimavská Sobota</w:t>
      </w:r>
    </w:p>
    <w:p w:rsidR="00D04C5F" w:rsidRPr="00760EA4" w:rsidRDefault="00D04C5F" w:rsidP="00760EA4">
      <w:pPr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 xml:space="preserve">IČO: </w:t>
      </w:r>
      <w:r>
        <w:rPr>
          <w:rFonts w:ascii="Arial" w:hAnsi="Arial" w:cs="Arial"/>
          <w:b/>
          <w:bCs/>
          <w:color w:val="000000"/>
          <w:sz w:val="18"/>
          <w:szCs w:val="18"/>
          <w:shd w:val="clear" w:color="auto" w:fill="FFFFFF"/>
        </w:rPr>
        <w:t>45490805</w:t>
      </w:r>
    </w:p>
    <w:p w:rsidR="00D04C5F" w:rsidRPr="00760EA4" w:rsidRDefault="00D04C5F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D04C5F" w:rsidRPr="00760EA4" w:rsidRDefault="00D04C5F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D04C5F" w:rsidRPr="00760EA4" w:rsidRDefault="00D04C5F" w:rsidP="000B099B">
      <w:pPr>
        <w:tabs>
          <w:tab w:val="left" w:pos="5812"/>
        </w:tabs>
        <w:spacing w:after="0"/>
        <w:rPr>
          <w:rFonts w:ascii="Cambria" w:hAnsi="Cambria" w:cs="Cambria"/>
        </w:rPr>
      </w:pP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Účtovná závierka za účtovné obdobie od 1.1.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do 31.12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, tzn. účtovná závierka zostavená k 31.12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, bola </w:t>
      </w:r>
      <w:r w:rsidRPr="00D80447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schválená dňa </w:t>
      </w:r>
      <w:r>
        <w:rPr>
          <w:rFonts w:ascii="Cambria" w:hAnsi="Cambria" w:cs="Cambria"/>
        </w:rPr>
        <w:t>30.6.2014.</w:t>
      </w:r>
    </w:p>
    <w:p w:rsidR="00D04C5F" w:rsidRPr="00760EA4" w:rsidRDefault="00D04C5F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D04C5F" w:rsidRPr="00760EA4" w:rsidRDefault="00D04C5F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D04C5F" w:rsidRPr="00760EA4" w:rsidRDefault="00D04C5F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  <w:r>
        <w:rPr>
          <w:rFonts w:ascii="Cambria" w:hAnsi="Cambria" w:cs="Cambria"/>
        </w:rPr>
        <w:t>V Rimavskej Sobote dňa 16.9.2014</w:t>
      </w:r>
    </w:p>
    <w:p w:rsidR="00D04C5F" w:rsidRPr="00760EA4" w:rsidRDefault="00D04C5F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D04C5F" w:rsidRPr="00760EA4" w:rsidRDefault="00D04C5F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D04C5F" w:rsidRPr="00760EA4" w:rsidRDefault="00D04C5F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D04C5F" w:rsidRPr="00760EA4" w:rsidRDefault="00D04C5F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D04C5F" w:rsidRDefault="00D04C5F" w:rsidP="000A67B8">
      <w:pPr>
        <w:tabs>
          <w:tab w:val="left" w:pos="5812"/>
        </w:tabs>
        <w:spacing w:after="0"/>
        <w:ind w:left="560" w:firstLine="5812"/>
        <w:rPr>
          <w:rFonts w:ascii="Cambria" w:hAnsi="Cambria" w:cs="Cambria"/>
        </w:rPr>
      </w:pPr>
      <w:r w:rsidRPr="000A67B8">
        <w:rPr>
          <w:sz w:val="2"/>
          <w:szCs w:val="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pt;height:41.25pt">
            <v:imagedata r:id="rId4" o:title=""/>
          </v:shape>
        </w:pict>
      </w:r>
    </w:p>
    <w:p w:rsidR="00D04C5F" w:rsidRPr="00760EA4" w:rsidRDefault="00D04C5F" w:rsidP="000A67B8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  <w:t xml:space="preserve"> </w:t>
      </w:r>
      <w:r w:rsidRPr="00760EA4">
        <w:rPr>
          <w:rFonts w:ascii="Cambria" w:hAnsi="Cambria" w:cs="Cambria"/>
        </w:rPr>
        <w:t>konateľ</w:t>
      </w:r>
    </w:p>
    <w:p w:rsidR="00D04C5F" w:rsidRPr="00760EA4" w:rsidRDefault="00D04C5F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D04C5F" w:rsidRPr="00760EA4" w:rsidRDefault="00D04C5F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D04C5F" w:rsidRPr="00760EA4" w:rsidRDefault="00D04C5F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sectPr w:rsidR="00D04C5F" w:rsidRPr="00760EA4" w:rsidSect="00F12A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A67B8"/>
    <w:rsid w:val="000B099B"/>
    <w:rsid w:val="00113A8F"/>
    <w:rsid w:val="00140B53"/>
    <w:rsid w:val="001E1D53"/>
    <w:rsid w:val="00220B95"/>
    <w:rsid w:val="002268E1"/>
    <w:rsid w:val="003A24B5"/>
    <w:rsid w:val="0044485A"/>
    <w:rsid w:val="004913BC"/>
    <w:rsid w:val="004C1FB4"/>
    <w:rsid w:val="004C4A9F"/>
    <w:rsid w:val="00501007"/>
    <w:rsid w:val="0058338D"/>
    <w:rsid w:val="005B06F8"/>
    <w:rsid w:val="005F618C"/>
    <w:rsid w:val="00652724"/>
    <w:rsid w:val="006557C3"/>
    <w:rsid w:val="006C4C79"/>
    <w:rsid w:val="00760EA4"/>
    <w:rsid w:val="00777EDD"/>
    <w:rsid w:val="00795A82"/>
    <w:rsid w:val="008125DE"/>
    <w:rsid w:val="00857BD3"/>
    <w:rsid w:val="00AF35EF"/>
    <w:rsid w:val="00B55BD8"/>
    <w:rsid w:val="00B7050E"/>
    <w:rsid w:val="00BA4540"/>
    <w:rsid w:val="00BD141D"/>
    <w:rsid w:val="00BF59E4"/>
    <w:rsid w:val="00CB30B9"/>
    <w:rsid w:val="00D04C5F"/>
    <w:rsid w:val="00D21087"/>
    <w:rsid w:val="00D80447"/>
    <w:rsid w:val="00DF3BD0"/>
    <w:rsid w:val="00E84A6B"/>
    <w:rsid w:val="00F12A1A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A1A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  <w:style w:type="character" w:customStyle="1" w:styleId="apple-converted-space">
    <w:name w:val="apple-converted-space"/>
    <w:basedOn w:val="DefaultParagraphFont"/>
    <w:uiPriority w:val="99"/>
    <w:rsid w:val="006557C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1</Pages>
  <Words>54</Words>
  <Characters>308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SUHAJ</cp:lastModifiedBy>
  <cp:revision>3</cp:revision>
  <cp:lastPrinted>2014-09-16T07:11:00Z</cp:lastPrinted>
  <dcterms:created xsi:type="dcterms:W3CDTF">2014-09-16T07:12:00Z</dcterms:created>
  <dcterms:modified xsi:type="dcterms:W3CDTF">2014-09-16T07:16:00Z</dcterms:modified>
</cp:coreProperties>
</file>