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53" w:rsidRPr="00760EA4" w:rsidRDefault="001E1D53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bookmarkStart w:id="0" w:name="_GoBack"/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  <w:bookmarkEnd w:id="0"/>
    </w:p>
    <w:p w:rsidR="001E1D53" w:rsidRPr="00760EA4" w:rsidRDefault="001E1D53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1E1D53" w:rsidRDefault="001E1D53" w:rsidP="00760EA4">
      <w:pPr>
        <w:spacing w:after="0"/>
        <w:rPr>
          <w:rFonts w:ascii="Cambria" w:hAnsi="Cambria" w:cs="Cambria"/>
        </w:rPr>
      </w:pPr>
    </w:p>
    <w:p w:rsidR="001E1D53" w:rsidRDefault="001E1D53" w:rsidP="00760EA4">
      <w:pPr>
        <w:spacing w:after="0"/>
        <w:rPr>
          <w:rFonts w:ascii="Cambria" w:hAnsi="Cambria" w:cs="Cambria"/>
        </w:rPr>
      </w:pPr>
    </w:p>
    <w:p w:rsidR="001E1D53" w:rsidRPr="00760EA4" w:rsidRDefault="001E1D53" w:rsidP="00760EA4">
      <w:pPr>
        <w:spacing w:after="0"/>
        <w:rPr>
          <w:rFonts w:ascii="Cambria" w:hAnsi="Cambria" w:cs="Cambria"/>
        </w:rPr>
      </w:pPr>
    </w:p>
    <w:p w:rsidR="001E1D53" w:rsidRPr="00760EA4" w:rsidRDefault="001E1D53" w:rsidP="00760EA4">
      <w:pPr>
        <w:spacing w:after="0"/>
        <w:rPr>
          <w:rFonts w:ascii="Cambria" w:hAnsi="Cambria" w:cs="Cambria"/>
        </w:rPr>
      </w:pPr>
    </w:p>
    <w:p w:rsidR="001E1D53" w:rsidRDefault="001E1D53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Účtovná jednotka: </w:t>
      </w:r>
    </w:p>
    <w:p w:rsidR="001E1D53" w:rsidRDefault="001E1D53" w:rsidP="00760EA4">
      <w:pPr>
        <w:spacing w:after="0"/>
        <w:rPr>
          <w:rFonts w:ascii="Cambria" w:hAnsi="Cambria" w:cs="Cambria"/>
        </w:rPr>
      </w:pPr>
    </w:p>
    <w:p w:rsidR="001E1D53" w:rsidRDefault="001E1D53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Bornay</w:t>
      </w:r>
      <w:r w:rsidRPr="00760EA4">
        <w:rPr>
          <w:rFonts w:ascii="Cambria" w:hAnsi="Cambria" w:cs="Cambria"/>
        </w:rPr>
        <w:t xml:space="preserve"> s.r.o.</w:t>
      </w:r>
    </w:p>
    <w:p w:rsidR="001E1D53" w:rsidRDefault="001E1D53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Železničná 23</w:t>
      </w:r>
    </w:p>
    <w:p w:rsidR="001E1D53" w:rsidRDefault="001E1D53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979 01 </w:t>
      </w:r>
      <w:r w:rsidRPr="00760EA4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Rimavská Sobota</w:t>
      </w:r>
    </w:p>
    <w:p w:rsidR="001E1D53" w:rsidRPr="00760EA4" w:rsidRDefault="001E1D53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IČO: 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47 314 966</w:t>
      </w:r>
    </w:p>
    <w:p w:rsidR="001E1D53" w:rsidRPr="00760EA4" w:rsidRDefault="001E1D53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1E1D53" w:rsidRPr="00760EA4" w:rsidRDefault="001E1D53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E1D53" w:rsidRPr="00760EA4" w:rsidRDefault="001E1D53" w:rsidP="000B099B">
      <w:pPr>
        <w:tabs>
          <w:tab w:val="left" w:pos="5812"/>
        </w:tabs>
        <w:spacing w:after="0"/>
        <w:rPr>
          <w:rFonts w:ascii="Cambria" w:hAnsi="Cambria" w:cs="Cambria"/>
        </w:rPr>
      </w:pP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Účtovná závierka za účtovné obdobie od 1.1.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, tzn. účtovná závierka zostavená k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, bola </w:t>
      </w:r>
      <w:r w:rsidRPr="00D80447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schválená dňa </w:t>
      </w:r>
      <w:r>
        <w:rPr>
          <w:rFonts w:ascii="Cambria" w:hAnsi="Cambria" w:cs="Cambria"/>
        </w:rPr>
        <w:t>30.6.2014.</w:t>
      </w:r>
    </w:p>
    <w:p w:rsidR="001E1D53" w:rsidRPr="00760EA4" w:rsidRDefault="001E1D53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1E1D53" w:rsidRPr="00760EA4" w:rsidRDefault="001E1D53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1E1D53" w:rsidRPr="00760EA4" w:rsidRDefault="001E1D53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  <w:r>
        <w:rPr>
          <w:rFonts w:ascii="Cambria" w:hAnsi="Cambria" w:cs="Cambria"/>
        </w:rPr>
        <w:t>V Rimavskej Sobote dňa 16.9.2014</w:t>
      </w:r>
    </w:p>
    <w:p w:rsidR="001E1D53" w:rsidRPr="00760EA4" w:rsidRDefault="001E1D53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E1D53" w:rsidRPr="00760EA4" w:rsidRDefault="001E1D53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E1D53" w:rsidRPr="00760EA4" w:rsidRDefault="001E1D53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E1D53" w:rsidRPr="00760EA4" w:rsidRDefault="001E1D53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E1D53" w:rsidRDefault="001E1D53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1E1D53" w:rsidRPr="00760EA4" w:rsidRDefault="001E1D53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:rsidR="001E1D53" w:rsidRPr="00760EA4" w:rsidRDefault="001E1D53" w:rsidP="00760EA4">
      <w:pPr>
        <w:tabs>
          <w:tab w:val="center" w:pos="7088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  <w:r w:rsidRPr="00760EA4">
        <w:rPr>
          <w:rFonts w:ascii="Cambria" w:hAnsi="Cambria" w:cs="Cambria"/>
        </w:rPr>
        <w:tab/>
      </w:r>
      <w:r>
        <w:rPr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48pt">
            <v:imagedata r:id="rId4" o:title=""/>
          </v:shape>
        </w:pict>
      </w:r>
    </w:p>
    <w:p w:rsidR="001E1D53" w:rsidRPr="00760EA4" w:rsidRDefault="001E1D53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ab/>
      </w:r>
      <w:r w:rsidRPr="00760EA4">
        <w:rPr>
          <w:rFonts w:ascii="Cambria" w:hAnsi="Cambria" w:cs="Cambria"/>
        </w:rPr>
        <w:t>konateľ</w:t>
      </w:r>
    </w:p>
    <w:p w:rsidR="001E1D53" w:rsidRPr="00760EA4" w:rsidRDefault="001E1D53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1E1D53" w:rsidRPr="00760EA4" w:rsidRDefault="001E1D53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1E1D53" w:rsidRPr="00760EA4" w:rsidRDefault="001E1D53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1E1D53" w:rsidRPr="00760EA4" w:rsidSect="00F1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113A8F"/>
    <w:rsid w:val="00140B53"/>
    <w:rsid w:val="001E1D53"/>
    <w:rsid w:val="004C1FB4"/>
    <w:rsid w:val="004C4A9F"/>
    <w:rsid w:val="005B06F8"/>
    <w:rsid w:val="005F618C"/>
    <w:rsid w:val="00760EA4"/>
    <w:rsid w:val="00777EDD"/>
    <w:rsid w:val="00795A82"/>
    <w:rsid w:val="00BA4540"/>
    <w:rsid w:val="00D80447"/>
    <w:rsid w:val="00E84A6B"/>
    <w:rsid w:val="00F12A1A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A1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52</Words>
  <Characters>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SUHAJ</cp:lastModifiedBy>
  <cp:revision>2</cp:revision>
  <dcterms:created xsi:type="dcterms:W3CDTF">2014-09-16T06:49:00Z</dcterms:created>
  <dcterms:modified xsi:type="dcterms:W3CDTF">2014-09-16T06:49:00Z</dcterms:modified>
</cp:coreProperties>
</file>