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C4" w:rsidRPr="00862547" w:rsidRDefault="00AE6BC4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 xml:space="preserve">1. Obchodná spoločnosť </w:t>
      </w:r>
      <w:r w:rsidR="00743817">
        <w:rPr>
          <w:b w:val="0"/>
        </w:rPr>
        <w:t xml:space="preserve">BTR </w:t>
      </w:r>
      <w:r w:rsidRPr="00862547">
        <w:rPr>
          <w:b w:val="0"/>
        </w:rPr>
        <w:t xml:space="preserve"> TRADE, spol. s.r.o. bola založená</w:t>
      </w:r>
      <w:r w:rsidR="001C313B">
        <w:rPr>
          <w:b w:val="0"/>
        </w:rPr>
        <w:t xml:space="preserve"> </w:t>
      </w:r>
      <w:r w:rsidRPr="00862547">
        <w:rPr>
          <w:b w:val="0"/>
        </w:rPr>
        <w:t xml:space="preserve"> </w:t>
      </w:r>
      <w:r w:rsidR="0014137A">
        <w:rPr>
          <w:b w:val="0"/>
        </w:rPr>
        <w:t>08.07.1996</w:t>
      </w:r>
      <w:r w:rsidRPr="00862547">
        <w:rPr>
          <w:b w:val="0"/>
        </w:rPr>
        <w:t xml:space="preserve"> a do obchodného registra bola zapísaná </w:t>
      </w:r>
      <w:r w:rsidR="0014137A">
        <w:rPr>
          <w:b w:val="0"/>
        </w:rPr>
        <w:t xml:space="preserve">10.09.1996 </w:t>
      </w:r>
      <w:r w:rsidRPr="00862547">
        <w:rPr>
          <w:b w:val="0"/>
        </w:rPr>
        <w:t xml:space="preserve"> na Obchodnom registri Okresného súdu Nitra oddiel </w:t>
      </w:r>
      <w:proofErr w:type="spellStart"/>
      <w:r w:rsidRPr="00862547">
        <w:rPr>
          <w:b w:val="0"/>
        </w:rPr>
        <w:t>Sro</w:t>
      </w:r>
      <w:proofErr w:type="spellEnd"/>
      <w:r w:rsidRPr="00862547">
        <w:rPr>
          <w:b w:val="0"/>
        </w:rPr>
        <w:t xml:space="preserve"> </w:t>
      </w:r>
      <w:r w:rsidR="00F35E99">
        <w:rPr>
          <w:b w:val="0"/>
        </w:rPr>
        <w:t>2511</w:t>
      </w:r>
      <w:r w:rsidRPr="00862547">
        <w:rPr>
          <w:b w:val="0"/>
        </w:rPr>
        <w:t>/N.</w:t>
      </w:r>
    </w:p>
    <w:p w:rsidR="00AE6BC4" w:rsidRPr="00AE6BC4" w:rsidRDefault="00AE6BC4" w:rsidP="00AE6BC4">
      <w:r>
        <w:t xml:space="preserve">2. Hlavné činnosti obchodnej spoločnosti </w:t>
      </w:r>
      <w:r w:rsidR="0014137A">
        <w:t>je</w:t>
      </w:r>
      <w:r>
        <w:t xml:space="preserve">:  </w:t>
      </w:r>
      <w:r w:rsidR="0044300F">
        <w:t>kúpa tovaru na účely jeho predaja konečnému spotrebiteľovi alebo iným prevádzkovateľom živnosti – veľkoobchod.</w:t>
      </w:r>
    </w:p>
    <w:p w:rsidR="00AE6BC4" w:rsidRPr="00862547" w:rsidRDefault="00F4783D" w:rsidP="001564E7">
      <w:pPr>
        <w:pStyle w:val="Nzov"/>
        <w:spacing w:before="0" w:beforeAutospacing="0" w:after="60"/>
        <w:jc w:val="left"/>
        <w:rPr>
          <w:b w:val="0"/>
        </w:rPr>
      </w:pPr>
      <w:r w:rsidRPr="00862547">
        <w:rPr>
          <w:b w:val="0"/>
        </w:rPr>
        <w:t>3. Obchodná spoločnosť nie je neobmedzene  ručiacim spoločníkom v žiadnej spoločnosti.</w:t>
      </w:r>
    </w:p>
    <w:p w:rsidR="00F4783D" w:rsidRDefault="00F4783D" w:rsidP="00F4783D">
      <w:r>
        <w:t>4. Účtovná závierka zostavená k</w:t>
      </w:r>
      <w:r w:rsidR="0014137A">
        <w:t xml:space="preserve"> </w:t>
      </w:r>
      <w:r>
        <w:t>31.12.201</w:t>
      </w:r>
      <w:r w:rsidR="009535A5">
        <w:t>3</w:t>
      </w:r>
      <w:r>
        <w:t xml:space="preserve"> je zostavená ako riadna účtovná závierka podľa § 17 ods.6 zákona č. 431/2002  </w:t>
      </w:r>
      <w:proofErr w:type="spellStart"/>
      <w:r>
        <w:t>Z.z</w:t>
      </w:r>
      <w:proofErr w:type="spellEnd"/>
      <w:r>
        <w:t>. o účtovníctve v znení neskorších predpisov.</w:t>
      </w:r>
    </w:p>
    <w:p w:rsidR="00F4783D" w:rsidRDefault="00F4783D" w:rsidP="00F4783D">
      <w:r>
        <w:t>5. Účtovná závierka k 31.12.201</w:t>
      </w:r>
      <w:r w:rsidR="009535A5">
        <w:t>2</w:t>
      </w:r>
      <w:r w:rsidR="001E3472">
        <w:t xml:space="preserve"> </w:t>
      </w:r>
      <w:r>
        <w:t xml:space="preserve">bola schválená za predchádzajúce účtovné obdobie valným zhromaždením dňa </w:t>
      </w:r>
      <w:r w:rsidR="0014137A">
        <w:t>31.05.</w:t>
      </w:r>
      <w:r>
        <w:t>201</w:t>
      </w:r>
      <w:r w:rsidR="009535A5">
        <w:t>3</w:t>
      </w:r>
      <w:r>
        <w:t xml:space="preserve">. Účtovná závierka spolu s výročnou správou </w:t>
      </w:r>
      <w:r w:rsidR="0014597F">
        <w:t>bola</w:t>
      </w:r>
      <w:r w:rsidR="001C313B">
        <w:t xml:space="preserve"> </w:t>
      </w:r>
      <w:r w:rsidR="009535A5">
        <w:t>doručená</w:t>
      </w:r>
      <w:r w:rsidR="001C313B">
        <w:t xml:space="preserve"> na </w:t>
      </w:r>
      <w:r w:rsidR="0014597F">
        <w:t xml:space="preserve"> uložen</w:t>
      </w:r>
      <w:r w:rsidR="001C313B">
        <w:t xml:space="preserve">ie </w:t>
      </w:r>
      <w:r w:rsidR="0014597F">
        <w:t xml:space="preserve"> do zbierky listín obchodného registra </w:t>
      </w:r>
      <w:r w:rsidR="0014137A">
        <w:t>2</w:t>
      </w:r>
      <w:r w:rsidR="00985189">
        <w:t>0</w:t>
      </w:r>
      <w:r w:rsidR="0014137A">
        <w:t>.06</w:t>
      </w:r>
      <w:r w:rsidR="0014597F">
        <w:t>.201</w:t>
      </w:r>
      <w:r w:rsidR="009535A5">
        <w:t>3</w:t>
      </w:r>
      <w:r w:rsidR="00FC7A70">
        <w:t>.</w:t>
      </w:r>
    </w:p>
    <w:p w:rsidR="00E441D1" w:rsidRDefault="00E441D1" w:rsidP="00F4783D">
      <w:r>
        <w:t>6.Účtovná závierka bola zostavená za predpokladu nepretržitého trvania spoločnosti.</w:t>
      </w:r>
    </w:p>
    <w:p w:rsidR="00E441D1" w:rsidRPr="00F4783D" w:rsidRDefault="00E441D1" w:rsidP="00F4783D">
      <w:r>
        <w:t>7. Účtovné metódy a všeobecné účtovné zásady boli počas účtovného obdobia dodržané.</w:t>
      </w: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AE6BC4" w:rsidRDefault="00AE6BC4" w:rsidP="001564E7">
      <w:pPr>
        <w:pStyle w:val="Nzov"/>
        <w:spacing w:before="0" w:beforeAutospacing="0" w:after="60"/>
        <w:jc w:val="left"/>
      </w:pPr>
    </w:p>
    <w:p w:rsidR="00517A7A" w:rsidRPr="002B2E75" w:rsidRDefault="000B4E11" w:rsidP="001564E7">
      <w:pPr>
        <w:pStyle w:val="Nzov"/>
        <w:spacing w:before="0" w:beforeAutospacing="0" w:after="60"/>
        <w:jc w:val="left"/>
      </w:pPr>
      <w:r>
        <w:t>8</w:t>
      </w:r>
      <w:r w:rsidR="006C2BCB" w:rsidRPr="002B2E75">
        <w:t>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9535A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37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535A5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37A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AE6BC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9535A5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009A6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AE6BC4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BC4" w:rsidRDefault="00AE6BC4" w:rsidP="00576DC5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6BC4" w:rsidRDefault="00AE6BC4" w:rsidP="00A96741">
            <w:pPr>
              <w:spacing w:line="360" w:lineRule="auto"/>
              <w:jc w:val="center"/>
            </w:pP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AE6BC4" w:rsidRPr="00AE6BC4" w:rsidRDefault="00AE6BC4" w:rsidP="00AE6BC4"/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D84695" w:rsidRDefault="00D84695" w:rsidP="00D84695">
      <w:pPr>
        <w:pStyle w:val="Nzov"/>
        <w:spacing w:before="0" w:beforeAutospacing="0" w:after="0"/>
        <w:jc w:val="left"/>
      </w:pPr>
    </w:p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Default="000B376C" w:rsidP="000B376C"/>
    <w:p w:rsidR="000B376C" w:rsidRPr="000B376C" w:rsidRDefault="000B376C" w:rsidP="000B376C"/>
    <w:p w:rsidR="000722C7" w:rsidRDefault="000722C7" w:rsidP="000722C7"/>
    <w:p w:rsidR="000722C7" w:rsidRDefault="000722C7" w:rsidP="000722C7"/>
    <w:p w:rsidR="000722C7" w:rsidRDefault="000722C7" w:rsidP="000722C7"/>
    <w:p w:rsidR="000722C7" w:rsidRDefault="000722C7" w:rsidP="000722C7"/>
    <w:p w:rsidR="000722C7" w:rsidRPr="000722C7" w:rsidRDefault="000722C7" w:rsidP="000722C7"/>
    <w:p w:rsidR="00052F8B" w:rsidRPr="002B2E75" w:rsidRDefault="000B4E11" w:rsidP="00D84695">
      <w:pPr>
        <w:pStyle w:val="Nzov"/>
        <w:spacing w:before="0" w:beforeAutospacing="0" w:after="0"/>
        <w:jc w:val="left"/>
      </w:pPr>
      <w:r>
        <w:lastRenderedPageBreak/>
        <w:t>9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4137A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E3472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E3472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6C1B" w:rsidP="000923BC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6C1B" w:rsidP="00B96C1B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CA7E0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22559A" w:rsidRDefault="0022559A" w:rsidP="00462BF0"/>
    <w:p w:rsidR="0022559A" w:rsidRDefault="0022559A" w:rsidP="00462BF0"/>
    <w:p w:rsidR="00E441D1" w:rsidRDefault="00E441D1" w:rsidP="00462BF0"/>
    <w:p w:rsidR="00E441D1" w:rsidRDefault="00E441D1" w:rsidP="00462BF0"/>
    <w:p w:rsidR="0022559A" w:rsidRDefault="0022559A" w:rsidP="00462BF0"/>
    <w:p w:rsidR="0022559A" w:rsidRPr="002B2E75" w:rsidRDefault="0022559A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A7E04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A7E04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A7E04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A7E04" w:rsidP="00CA7E04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 w:rsidTr="00B44905">
        <w:trPr>
          <w:trHeight w:val="365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535A5" w:rsidP="00B44905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535A5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CA7E04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44905" w:rsidP="00BD4D2D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44905" w:rsidP="00CA7E04">
            <w:pPr>
              <w:autoSpaceDE w:val="0"/>
              <w:autoSpaceDN w:val="0"/>
              <w:adjustRightInd w:val="0"/>
              <w:jc w:val="center"/>
            </w:pPr>
            <w:r>
              <w:t>41021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449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22559A">
            <w:pPr>
              <w:autoSpaceDE w:val="0"/>
              <w:autoSpaceDN w:val="0"/>
              <w:adjustRightInd w:val="0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A5993" w:rsidRDefault="00C018F7" w:rsidP="003A5CA2">
      <w:pPr>
        <w:pStyle w:val="Nzov"/>
        <w:keepNext w:val="0"/>
        <w:spacing w:before="0" w:beforeAutospacing="0" w:after="0"/>
        <w:jc w:val="left"/>
      </w:pPr>
      <w:r w:rsidRPr="003D6407">
        <w:rPr>
          <w:b w:val="0"/>
        </w:rPr>
        <w:t>Do dlhodobého majetku patrí majetok, ku ktorému má  spoločnosť vlastnícke právo</w:t>
      </w:r>
      <w:r>
        <w:t>.</w:t>
      </w:r>
    </w:p>
    <w:p w:rsidR="00C018F7" w:rsidRDefault="00C018F7" w:rsidP="00C018F7">
      <w:r>
        <w:t>Odpisy dlhodobého hmotného majetku sú stanovené podľa predpokladanej doby jeho používania</w:t>
      </w:r>
      <w:r w:rsidR="001E3472">
        <w:t xml:space="preserve"> a v roku 201</w:t>
      </w:r>
      <w:r w:rsidR="009535A5">
        <w:t>3 neboli uplatnené účtovné ani daňové odpisy,  majetok bol plne odpísaný.</w:t>
      </w:r>
      <w:r w:rsidR="001E3472">
        <w:t xml:space="preserve"> </w:t>
      </w:r>
      <w:r>
        <w:t xml:space="preserve"> </w:t>
      </w:r>
    </w:p>
    <w:p w:rsidR="00B44905" w:rsidRDefault="00B44905" w:rsidP="00C018F7"/>
    <w:p w:rsidR="000B376C" w:rsidRDefault="000B376C" w:rsidP="00C018F7"/>
    <w:p w:rsidR="000B376C" w:rsidRDefault="000B376C" w:rsidP="00C018F7"/>
    <w:p w:rsidR="00C018F7" w:rsidRDefault="000B4E11" w:rsidP="00D570D1">
      <w:pPr>
        <w:rPr>
          <w:b/>
        </w:rPr>
      </w:pPr>
      <w:r>
        <w:rPr>
          <w:b/>
        </w:rPr>
        <w:lastRenderedPageBreak/>
        <w:t>10</w:t>
      </w:r>
      <w:r w:rsidR="00862547">
        <w:rPr>
          <w:b/>
        </w:rPr>
        <w:t xml:space="preserve">. </w:t>
      </w:r>
      <w:r w:rsidR="00D570D1">
        <w:rPr>
          <w:b/>
        </w:rPr>
        <w:t>Zásoby</w:t>
      </w:r>
    </w:p>
    <w:p w:rsidR="00D570D1" w:rsidRDefault="00D570D1" w:rsidP="00D570D1">
      <w:pPr>
        <w:rPr>
          <w:b/>
        </w:rPr>
      </w:pPr>
    </w:p>
    <w:p w:rsidR="00D570D1" w:rsidRPr="00D570D1" w:rsidRDefault="00D570D1" w:rsidP="00D570D1">
      <w:r>
        <w:t xml:space="preserve">Spoločnosť </w:t>
      </w:r>
      <w:r w:rsidR="001E3472">
        <w:t>ne</w:t>
      </w:r>
      <w:r w:rsidR="00E441D1">
        <w:t>má</w:t>
      </w:r>
      <w:r>
        <w:t xml:space="preserve">  zásoby tovar</w:t>
      </w:r>
      <w:r w:rsidR="00E441D1">
        <w:t>u</w:t>
      </w:r>
      <w:r w:rsidR="001E3472">
        <w:t xml:space="preserve"> ku dňu 31.12.201</w:t>
      </w:r>
      <w:r w:rsidR="009535A5">
        <w:t>3</w:t>
      </w:r>
      <w:r w:rsidR="00E441D1">
        <w:t>.</w:t>
      </w:r>
      <w:r w:rsidR="001E3472">
        <w:t xml:space="preserve"> </w:t>
      </w:r>
    </w:p>
    <w:p w:rsidR="00C018F7" w:rsidRDefault="00C018F7" w:rsidP="00C018F7"/>
    <w:p w:rsidR="00B44905" w:rsidRDefault="00B44905" w:rsidP="00C018F7"/>
    <w:p w:rsidR="00C018F7" w:rsidRDefault="00CA7E04" w:rsidP="000B376C">
      <w:pPr>
        <w:pStyle w:val="Nzov"/>
        <w:keepNext w:val="0"/>
        <w:spacing w:before="0" w:beforeAutospacing="0" w:after="0"/>
        <w:jc w:val="left"/>
      </w:pPr>
      <w:r w:rsidRPr="002B2E75">
        <w:t xml:space="preserve"> </w:t>
      </w:r>
    </w:p>
    <w:p w:rsidR="00C018F7" w:rsidRPr="00605C8A" w:rsidRDefault="000B4E11" w:rsidP="00C018F7">
      <w:pPr>
        <w:rPr>
          <w:b/>
        </w:rPr>
      </w:pPr>
      <w:r>
        <w:rPr>
          <w:b/>
        </w:rPr>
        <w:t>11</w:t>
      </w:r>
      <w:r w:rsidR="00862547">
        <w:rPr>
          <w:b/>
        </w:rPr>
        <w:t xml:space="preserve">. </w:t>
      </w:r>
      <w:r w:rsidR="00605C8A">
        <w:rPr>
          <w:b/>
        </w:rPr>
        <w:t>Pohľadávky</w:t>
      </w:r>
    </w:p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6D7253" w:rsidRDefault="00605C8A" w:rsidP="009535A5">
      <w:r>
        <w:t xml:space="preserve">Pohľadávky spoločnosť </w:t>
      </w:r>
      <w:r w:rsidR="009535A5">
        <w:t>neeviduje v r. 2013</w:t>
      </w:r>
    </w:p>
    <w:p w:rsidR="009C7DE1" w:rsidRPr="002B2E75" w:rsidRDefault="009C7DE1" w:rsidP="00052F8B">
      <w:pPr>
        <w:jc w:val="both"/>
      </w:pP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0B4E11" w:rsidP="00857E56">
      <w:pPr>
        <w:pStyle w:val="Nzov"/>
        <w:spacing w:before="0" w:beforeAutospacing="0" w:after="0"/>
        <w:jc w:val="left"/>
      </w:pPr>
      <w:r>
        <w:t>12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535A5" w:rsidP="00D911D9">
            <w:r>
              <w:t>6296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535A5" w:rsidP="00D911D9">
            <w:r>
              <w:t>81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Default="009535A5" w:rsidP="00D911D9">
            <w:r>
              <w:t>503</w:t>
            </w:r>
          </w:p>
          <w:p w:rsidR="0030320D" w:rsidRPr="002B2E75" w:rsidRDefault="0030320D" w:rsidP="00D911D9"/>
        </w:tc>
        <w:tc>
          <w:tcPr>
            <w:tcW w:w="2331" w:type="dxa"/>
            <w:vAlign w:val="center"/>
          </w:tcPr>
          <w:p w:rsidR="00052F8B" w:rsidRPr="002B2E75" w:rsidRDefault="009535A5" w:rsidP="00D911D9">
            <w:r>
              <w:t>6895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535A5" w:rsidP="009535A5">
            <w:pPr>
              <w:rPr>
                <w:b/>
                <w:bCs/>
              </w:rPr>
            </w:pPr>
            <w:r>
              <w:rPr>
                <w:b/>
                <w:bCs/>
              </w:rPr>
              <w:t>6799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535A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6976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35CF0" w:rsidRDefault="00635CF0" w:rsidP="00635CF0">
      <w:r>
        <w:t>Spoločnosť nevlastní žiadne majetkové cenné papiere na obchodovanie ani emisné kvóty.</w:t>
      </w:r>
    </w:p>
    <w:p w:rsidR="00635CF0" w:rsidRPr="00635CF0" w:rsidRDefault="00635CF0" w:rsidP="00635CF0">
      <w:r>
        <w:t>Peňažné prostriedky sa oceňujú ich menovitou hodnotou</w:t>
      </w:r>
      <w:r w:rsidR="003D6407">
        <w:t xml:space="preserve">. Peňažné prostriedky zahŕňajú peňažnú hotovosť, </w:t>
      </w:r>
      <w:r w:rsidR="006D7253">
        <w:t xml:space="preserve">a </w:t>
      </w:r>
      <w:r w:rsidR="003D6407">
        <w:t>bežný bankový účet.</w:t>
      </w:r>
      <w:r w:rsidR="00830491">
        <w:t xml:space="preserve"> Úč</w:t>
      </w:r>
      <w:r w:rsidR="006D7253">
        <w:t>tom</w:t>
      </w:r>
      <w:r w:rsidR="00830491">
        <w:t xml:space="preserve"> v bank</w:t>
      </w:r>
      <w:r w:rsidR="006D7253">
        <w:t>e</w:t>
      </w:r>
      <w:r w:rsidR="00830491">
        <w:t xml:space="preserve"> môže spoločnosť voľne disponovať.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02222" w:rsidRDefault="00A02222" w:rsidP="00B56421"/>
    <w:p w:rsidR="00A02222" w:rsidRDefault="00A02222" w:rsidP="00B56421"/>
    <w:p w:rsidR="00831892" w:rsidRDefault="00831892" w:rsidP="00B56421"/>
    <w:p w:rsidR="00831892" w:rsidRDefault="00831892" w:rsidP="00B56421"/>
    <w:p w:rsidR="009535A5" w:rsidRDefault="009535A5" w:rsidP="00B56421"/>
    <w:p w:rsidR="009535A5" w:rsidRDefault="009535A5" w:rsidP="00B56421"/>
    <w:p w:rsidR="009535A5" w:rsidRDefault="009535A5" w:rsidP="00B56421"/>
    <w:p w:rsidR="009535A5" w:rsidRDefault="009535A5" w:rsidP="00B56421"/>
    <w:p w:rsidR="00831892" w:rsidRDefault="00831892" w:rsidP="00B56421"/>
    <w:p w:rsidR="00831892" w:rsidRDefault="00831892" w:rsidP="00B56421"/>
    <w:p w:rsidR="00A02222" w:rsidRDefault="00A02222" w:rsidP="00B56421"/>
    <w:p w:rsidR="00A02222" w:rsidRDefault="00A02222" w:rsidP="00B56421"/>
    <w:p w:rsidR="00A02222" w:rsidRDefault="00A02222" w:rsidP="00B56421"/>
    <w:p w:rsidR="000B376C" w:rsidRDefault="000B376C" w:rsidP="00B56421"/>
    <w:p w:rsidR="000B376C" w:rsidRDefault="000B376C" w:rsidP="00B56421"/>
    <w:p w:rsidR="000B376C" w:rsidRDefault="000B376C" w:rsidP="00B56421"/>
    <w:p w:rsidR="000B376C" w:rsidRDefault="000B376C" w:rsidP="00B56421"/>
    <w:p w:rsidR="000B376C" w:rsidRDefault="000B376C" w:rsidP="00B56421"/>
    <w:p w:rsidR="000B376C" w:rsidRDefault="000B376C" w:rsidP="00B56421"/>
    <w:p w:rsidR="000B376C" w:rsidRDefault="000B376C" w:rsidP="00B56421"/>
    <w:p w:rsidR="000B376C" w:rsidRDefault="000B376C" w:rsidP="00B56421"/>
    <w:p w:rsidR="009535A5" w:rsidRDefault="009535A5" w:rsidP="00C6517C">
      <w:pPr>
        <w:pStyle w:val="Nzov"/>
        <w:spacing w:before="0" w:beforeAutospacing="0" w:after="60"/>
        <w:jc w:val="both"/>
      </w:pPr>
    </w:p>
    <w:p w:rsidR="00C7387F" w:rsidRDefault="000B4E11" w:rsidP="00C6517C">
      <w:pPr>
        <w:pStyle w:val="Nzov"/>
        <w:spacing w:before="0" w:beforeAutospacing="0" w:after="60"/>
        <w:jc w:val="both"/>
      </w:pPr>
      <w:r>
        <w:t>13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832959" w:rsidRDefault="00832959" w:rsidP="00832959"/>
    <w:p w:rsidR="00832959" w:rsidRDefault="00832959" w:rsidP="00832959"/>
    <w:p w:rsidR="00832959" w:rsidRDefault="00832959" w:rsidP="00832959"/>
    <w:p w:rsidR="00832959" w:rsidRPr="00832959" w:rsidRDefault="00832959" w:rsidP="00832959"/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142DF7" w:rsidP="00890034">
            <w:pPr>
              <w:jc w:val="center"/>
            </w:pPr>
            <w:r>
              <w:t>-4859,74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430F" w:rsidP="00180861">
            <w:pPr>
              <w:jc w:val="center"/>
            </w:pPr>
            <w:r>
              <w:t>1970,19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430F" w:rsidP="00180861">
            <w:pPr>
              <w:jc w:val="center"/>
            </w:pPr>
            <w:r>
              <w:t>2889,55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7430F" w:rsidP="00180861">
            <w:pPr>
              <w:jc w:val="center"/>
            </w:pPr>
            <w:r>
              <w:t>-</w:t>
            </w:r>
            <w:r w:rsidR="00142DF7">
              <w:t>4859,74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42DF7" w:rsidP="00180861">
            <w:pPr>
              <w:jc w:val="center"/>
            </w:pPr>
            <w:r>
              <w:t>4859,74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A50EF4" w:rsidRDefault="00857767" w:rsidP="00A50EF4">
      <w:r>
        <w:t>O rozdelení HV za rok 201</w:t>
      </w:r>
      <w:r w:rsidR="00142DF7">
        <w:t>2</w:t>
      </w:r>
      <w:r w:rsidR="000A5056">
        <w:t xml:space="preserve"> </w:t>
      </w:r>
      <w:r>
        <w:t xml:space="preserve">– strata </w:t>
      </w:r>
      <w:r w:rsidR="00142DF7">
        <w:t xml:space="preserve">4859,74 </w:t>
      </w:r>
      <w:r>
        <w:t>EUR rozhodlo valné zhromaždenie na návrh štatutárneho orgánu takto:</w:t>
      </w:r>
    </w:p>
    <w:p w:rsidR="00832959" w:rsidRDefault="00857767" w:rsidP="00A50EF4">
      <w:r>
        <w:t>V roku 201</w:t>
      </w:r>
      <w:r w:rsidR="00142DF7">
        <w:t>3</w:t>
      </w:r>
      <w:r>
        <w:t xml:space="preserve"> prenáša stratu </w:t>
      </w:r>
      <w:r w:rsidR="00142DF7">
        <w:t>4859,74</w:t>
      </w:r>
      <w:r w:rsidR="000A5056">
        <w:t>,-</w:t>
      </w:r>
      <w:r>
        <w:t xml:space="preserve"> EUR na</w:t>
      </w:r>
      <w:r w:rsidR="000A5056">
        <w:t xml:space="preserve"> účet 429 </w:t>
      </w:r>
      <w:r>
        <w:t xml:space="preserve"> neuhraden</w:t>
      </w:r>
      <w:r w:rsidR="00142DF7">
        <w:t>á</w:t>
      </w:r>
      <w:r>
        <w:t xml:space="preserve"> strat</w:t>
      </w:r>
      <w:r w:rsidR="00142DF7">
        <w:t>a</w:t>
      </w:r>
      <w:r>
        <w:t xml:space="preserve"> minulých rokov</w:t>
      </w:r>
      <w:r w:rsidR="000A5056">
        <w:t xml:space="preserve">. </w:t>
      </w:r>
    </w:p>
    <w:p w:rsidR="00142DF7" w:rsidRDefault="00142DF7" w:rsidP="00A50EF4">
      <w:r>
        <w:t xml:space="preserve">Valné zhromaždenie rozhodlo o úhrade straty  z kapitálových fondov – účtom 413 v sume 1970,19 EUR, ktoré vznikli premenou v podobe kapitalizácie záväzku voči spoločníkom – účet 365.  Zostatok na účte 429 – neuhradená strata minulých rokov t.j. 2889,55 EUR </w:t>
      </w:r>
      <w:r w:rsidR="00C03C47">
        <w:t xml:space="preserve"> valné zhromaždenie rozhodlo dňom 29.12.2013 o úhrade straty spoločníkmi.</w:t>
      </w:r>
    </w:p>
    <w:p w:rsidR="003B3E6C" w:rsidRDefault="003B3E6C" w:rsidP="00A50EF4"/>
    <w:p w:rsidR="00670EC7" w:rsidRPr="002B2E75" w:rsidRDefault="000B4E11" w:rsidP="00E5320F">
      <w:pPr>
        <w:pStyle w:val="Nzov"/>
        <w:spacing w:before="0" w:beforeAutospacing="0" w:after="60"/>
        <w:jc w:val="left"/>
      </w:pPr>
      <w:r>
        <w:lastRenderedPageBreak/>
        <w:t>14</w:t>
      </w:r>
      <w:r w:rsidR="00832959">
        <w:t xml:space="preserve">. Informácie k časti G. písm. c) a d) </w:t>
      </w:r>
      <w:r w:rsidR="00670EC7" w:rsidRPr="002B2E75">
        <w:t xml:space="preserve">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0B376C" w:rsidRDefault="000B376C" w:rsidP="000B376C">
            <w:pPr>
              <w:rPr>
                <w:b/>
              </w:rPr>
            </w:pPr>
            <w:r>
              <w:rPr>
                <w:b/>
              </w:rPr>
              <w:t>Dlhodobé</w:t>
            </w:r>
            <w:r w:rsidRPr="000B376C">
              <w:rPr>
                <w:b/>
              </w:rPr>
              <w:t xml:space="preserve"> z</w:t>
            </w:r>
            <w:r w:rsidR="00670EC7" w:rsidRPr="000B376C">
              <w:rPr>
                <w:b/>
              </w:rPr>
              <w:t xml:space="preserve">áväzky </w:t>
            </w:r>
            <w:r w:rsidRPr="000B376C">
              <w:rPr>
                <w:b/>
              </w:rPr>
              <w:t>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213EFD">
            <w:pPr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13EFD" w:rsidRDefault="00670EC7" w:rsidP="00832959">
            <w:pPr>
              <w:rPr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A50EF4" w:rsidRDefault="00670EC7" w:rsidP="00832959">
            <w:pPr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850AA4" w:rsidRDefault="00670EC7" w:rsidP="00205F85">
            <w:pPr>
              <w:rPr>
                <w:bCs/>
              </w:rPr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0B376C" w:rsidRDefault="000A5056" w:rsidP="00205F85">
            <w:pPr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 w:rsidR="000B376C">
              <w:rPr>
                <w:bCs/>
              </w:rPr>
              <w:t xml:space="preserve">Záväzky so </w:t>
            </w:r>
            <w:proofErr w:type="spellStart"/>
            <w:r w:rsidR="000B376C">
              <w:rPr>
                <w:bCs/>
              </w:rPr>
              <w:t>zost.dobou</w:t>
            </w:r>
            <w:proofErr w:type="spellEnd"/>
            <w:r w:rsidR="000B376C">
              <w:rPr>
                <w:bCs/>
              </w:rPr>
              <w:t xml:space="preserve"> </w:t>
            </w:r>
            <w:proofErr w:type="spellStart"/>
            <w:r w:rsidR="000B376C">
              <w:rPr>
                <w:bCs/>
              </w:rPr>
              <w:t>spl</w:t>
            </w:r>
            <w:proofErr w:type="spellEnd"/>
            <w:r w:rsidR="000B376C">
              <w:rPr>
                <w:bCs/>
              </w:rPr>
              <w:t>. 1-5 r.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0B376C" w:rsidRDefault="000B376C" w:rsidP="003B1B28">
            <w:pPr>
              <w:rPr>
                <w:b/>
              </w:rPr>
            </w:pPr>
            <w:r w:rsidRPr="000B376C">
              <w:rPr>
                <w:b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B376C">
              <w:t>8384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0B376C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0B376C">
              <w:t>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B376C">
              <w:t>8384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0B376C" w:rsidRDefault="000B376C" w:rsidP="00205F85">
            <w:pPr>
              <w:rPr>
                <w:bCs/>
              </w:rPr>
            </w:pPr>
            <w:r>
              <w:rPr>
                <w:bCs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13EFD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850AA4" w:rsidRPr="00850AA4" w:rsidRDefault="00850AA4" w:rsidP="00850AA4">
      <w:r>
        <w:t>Záväzky pri ich vzniku sa oceňujú menovitou hodnotou.</w:t>
      </w:r>
      <w:r w:rsidR="00F46444">
        <w:t xml:space="preserve"> K 31.12.2013 spoločnosť neeviduje žiadne záväzky.</w:t>
      </w:r>
    </w:p>
    <w:p w:rsidR="00E5320F" w:rsidRDefault="00E5320F" w:rsidP="00E5320F"/>
    <w:p w:rsidR="00670EC7" w:rsidRPr="002B2E75" w:rsidRDefault="000B4E11" w:rsidP="00E5320F">
      <w:pPr>
        <w:pStyle w:val="Nzov"/>
        <w:spacing w:before="0" w:beforeAutospacing="0" w:after="60"/>
        <w:jc w:val="left"/>
      </w:pPr>
      <w:r>
        <w:t>15</w:t>
      </w:r>
      <w:r w:rsidR="00862547">
        <w:t>.</w:t>
      </w:r>
      <w:r w:rsidR="00324C96" w:rsidRPr="002B2E75">
        <w:t xml:space="preserve">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5528B"/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46444" w:rsidP="00205F85">
            <w:r>
              <w:t>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5528B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  <w:r w:rsidR="003648C5">
              <w:t>3</w:t>
            </w:r>
            <w:r w:rsidR="00F46444">
              <w:t>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50AA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5528B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648C5" w:rsidP="00F46444">
            <w:r>
              <w:t>3</w:t>
            </w:r>
            <w:r w:rsidR="00F46444">
              <w:t>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013621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  <w:r w:rsidR="003648C5">
              <w:t>4</w:t>
            </w:r>
            <w:r w:rsidR="00F46444">
              <w:t>3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5528B"/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46444">
            <w:r w:rsidRPr="002B2E75">
              <w:t> </w:t>
            </w:r>
            <w:r w:rsidR="00F46444">
              <w:t>0</w:t>
            </w:r>
          </w:p>
        </w:tc>
      </w:tr>
    </w:tbl>
    <w:p w:rsidR="00907263" w:rsidRPr="002B2E75" w:rsidRDefault="00907263" w:rsidP="00E5320F"/>
    <w:p w:rsidR="00850AA4" w:rsidRPr="00857767" w:rsidRDefault="00F46444" w:rsidP="00E5320F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Sociálny fond spoločnosť v roku 2013 netvorila  z dôvodu zrušenia zamestnávateľa.</w:t>
      </w:r>
    </w:p>
    <w:p w:rsidR="00E5320F" w:rsidRPr="00E5320F" w:rsidRDefault="00E5320F" w:rsidP="00E5320F"/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862547" w:rsidP="00E5320F">
      <w:pPr>
        <w:pStyle w:val="Nzov"/>
        <w:spacing w:before="0" w:beforeAutospacing="0" w:after="60"/>
        <w:jc w:val="left"/>
      </w:pPr>
      <w:r>
        <w:t>1</w:t>
      </w:r>
      <w:r w:rsidR="000B4E11">
        <w:t>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E94299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28805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E94299">
            <w:r>
              <w:t>7807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15B9D" w:rsidP="00C64005">
            <w:r>
              <w:t>36612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E94299" w:rsidRDefault="00E94299" w:rsidP="00E94299"/>
    <w:p w:rsidR="00E94299" w:rsidRPr="00E94299" w:rsidRDefault="00E94299" w:rsidP="00E94299"/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Default="004348E3" w:rsidP="004348E3"/>
    <w:p w:rsidR="004348E3" w:rsidRPr="004348E3" w:rsidRDefault="004348E3" w:rsidP="004348E3"/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862547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0B4E11">
        <w:t>7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4377" w:rsidP="00131CD2">
            <w:pPr>
              <w:jc w:val="center"/>
            </w:pPr>
            <w:r>
              <w:t>-76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4377" w:rsidP="00131CD2">
            <w:pPr>
              <w:jc w:val="center"/>
            </w:pPr>
            <w:r>
              <w:t>-4860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F06EB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44377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6A7B3A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44377">
            <w:r w:rsidRPr="002B2E75">
              <w:t> </w:t>
            </w:r>
            <w:r w:rsidR="00544377">
              <w:t>4835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F06EB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F06EB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44377" w:rsidP="00C64005">
            <w:r>
              <w:t>-76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44377">
            <w:r w:rsidRPr="002B2E75">
              <w:t> </w:t>
            </w:r>
            <w:r w:rsidR="00544377">
              <w:t>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E81EBB" w:rsidRDefault="00E81EBB" w:rsidP="00E81EBB"/>
    <w:p w:rsidR="00E81EBB" w:rsidRDefault="00E81EBB" w:rsidP="00E81EBB"/>
    <w:p w:rsidR="00E81EBB" w:rsidRDefault="00E81EBB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Default="000B4E11" w:rsidP="00E81EBB"/>
    <w:p w:rsidR="000B4E11" w:rsidRPr="00E81EBB" w:rsidRDefault="000B4E11" w:rsidP="00E81EBB"/>
    <w:p w:rsidR="00337B82" w:rsidRDefault="00337B82" w:rsidP="002B2E75"/>
    <w:p w:rsidR="00337B82" w:rsidRDefault="00337B82" w:rsidP="002B2E75"/>
    <w:p w:rsidR="00F92DD8" w:rsidRPr="002B2E75" w:rsidRDefault="00862547" w:rsidP="008764A5">
      <w:pPr>
        <w:pStyle w:val="Nzov"/>
        <w:spacing w:before="0" w:beforeAutospacing="0" w:after="0"/>
        <w:jc w:val="left"/>
      </w:pPr>
      <w:r>
        <w:lastRenderedPageBreak/>
        <w:t>1</w:t>
      </w:r>
      <w:r w:rsidR="000B4E11">
        <w:t>8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F06EB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  <w:r w:rsidR="00DF06EB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3158" w:rsidP="00A4011B"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3158" w:rsidP="00A4011B">
            <w:r>
              <w:t>1970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F06EB">
            <w:r w:rsidRPr="002B2E75">
              <w:t> </w:t>
            </w:r>
            <w:r w:rsidR="00DF06EB">
              <w:t>236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F06EB" w:rsidP="00A4011B">
            <w:r>
              <w:t>236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315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315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E81EB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81EB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612C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9612CE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83158" w:rsidP="00A4011B">
            <w:r>
              <w:t>-4860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81EB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83158">
            <w:r w:rsidRPr="002B2E75">
              <w:t> </w:t>
            </w:r>
            <w:r w:rsidR="00883158">
              <w:t>-4860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612CE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612CE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83158">
              <w:t>94465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83158">
              <w:t>94465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612CE" w:rsidP="00BC54FA">
            <w:r>
              <w:t>236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612CE" w:rsidP="00BC54FA">
            <w:r>
              <w:t>236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612CE">
              <w:t>1566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83158">
              <w:t>1566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83158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83158">
            <w:r w:rsidRPr="002B2E75">
              <w:t> </w:t>
            </w:r>
            <w:r w:rsidR="00883158">
              <w:t>-50568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3158" w:rsidP="00BC54FA">
            <w:r>
              <w:t>50568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83158">
            <w:r w:rsidRPr="002B2E75">
              <w:t> </w:t>
            </w:r>
            <w:r w:rsidR="00883158">
              <w:t>-101136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83158" w:rsidP="00E81EBB">
            <w:r>
              <w:t>-45463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7698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81EBB">
            <w:r w:rsidRPr="002B2E75">
              <w:t> </w:t>
            </w:r>
            <w:r w:rsidR="00883158">
              <w:t>-45463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9612CE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F7" w:rsidRDefault="00142DF7" w:rsidP="008D6E2D">
      <w:r>
        <w:separator/>
      </w:r>
    </w:p>
  </w:endnote>
  <w:endnote w:type="continuationSeparator" w:id="0">
    <w:p w:rsidR="00142DF7" w:rsidRDefault="00142DF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DF7" w:rsidRDefault="00E113C3" w:rsidP="008D6E2D">
    <w:pPr>
      <w:jc w:val="right"/>
    </w:pPr>
    <w:fldSimple w:instr=" PAGE   \* MERGEFORMAT ">
      <w:r w:rsidR="000B4E11">
        <w:rPr>
          <w:noProof/>
        </w:rPr>
        <w:t>1</w:t>
      </w:r>
    </w:fldSimple>
  </w:p>
  <w:p w:rsidR="00142DF7" w:rsidRDefault="00142DF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F7" w:rsidRDefault="00142DF7" w:rsidP="008D6E2D">
      <w:r>
        <w:separator/>
      </w:r>
    </w:p>
  </w:footnote>
  <w:footnote w:type="continuationSeparator" w:id="0">
    <w:p w:rsidR="00142DF7" w:rsidRDefault="00142DF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75452"/>
    <w:rsid w:val="0000421F"/>
    <w:rsid w:val="00004693"/>
    <w:rsid w:val="00012DBD"/>
    <w:rsid w:val="00013621"/>
    <w:rsid w:val="00014352"/>
    <w:rsid w:val="00016E12"/>
    <w:rsid w:val="00047292"/>
    <w:rsid w:val="000500D2"/>
    <w:rsid w:val="00051876"/>
    <w:rsid w:val="00052F8B"/>
    <w:rsid w:val="00056D07"/>
    <w:rsid w:val="00057495"/>
    <w:rsid w:val="00061B5A"/>
    <w:rsid w:val="00061CE4"/>
    <w:rsid w:val="000722C7"/>
    <w:rsid w:val="00074E75"/>
    <w:rsid w:val="00075AEB"/>
    <w:rsid w:val="00082CD0"/>
    <w:rsid w:val="00084610"/>
    <w:rsid w:val="00085793"/>
    <w:rsid w:val="000923BC"/>
    <w:rsid w:val="000A5056"/>
    <w:rsid w:val="000A55A3"/>
    <w:rsid w:val="000A5993"/>
    <w:rsid w:val="000A758F"/>
    <w:rsid w:val="000A7F45"/>
    <w:rsid w:val="000B227D"/>
    <w:rsid w:val="000B376C"/>
    <w:rsid w:val="000B4E11"/>
    <w:rsid w:val="000B7B40"/>
    <w:rsid w:val="000C38FE"/>
    <w:rsid w:val="000C3A01"/>
    <w:rsid w:val="000C7FB7"/>
    <w:rsid w:val="000D5733"/>
    <w:rsid w:val="000D7105"/>
    <w:rsid w:val="00105D49"/>
    <w:rsid w:val="00106469"/>
    <w:rsid w:val="00113CBB"/>
    <w:rsid w:val="00115DCE"/>
    <w:rsid w:val="00131CD2"/>
    <w:rsid w:val="0014137A"/>
    <w:rsid w:val="00142DF7"/>
    <w:rsid w:val="0014565D"/>
    <w:rsid w:val="0014597F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AB0"/>
    <w:rsid w:val="001A6F05"/>
    <w:rsid w:val="001B13F4"/>
    <w:rsid w:val="001C0FB7"/>
    <w:rsid w:val="001C11E9"/>
    <w:rsid w:val="001C313B"/>
    <w:rsid w:val="001C7319"/>
    <w:rsid w:val="001C773F"/>
    <w:rsid w:val="001D2B22"/>
    <w:rsid w:val="001D331E"/>
    <w:rsid w:val="001D3B33"/>
    <w:rsid w:val="001E3472"/>
    <w:rsid w:val="001E46F8"/>
    <w:rsid w:val="001E5C92"/>
    <w:rsid w:val="001F0BA0"/>
    <w:rsid w:val="001F3791"/>
    <w:rsid w:val="001F39E4"/>
    <w:rsid w:val="002009A6"/>
    <w:rsid w:val="00202548"/>
    <w:rsid w:val="00204817"/>
    <w:rsid w:val="00205F85"/>
    <w:rsid w:val="0020703C"/>
    <w:rsid w:val="00212D3C"/>
    <w:rsid w:val="00213EFD"/>
    <w:rsid w:val="00215B9D"/>
    <w:rsid w:val="0022559A"/>
    <w:rsid w:val="00227A51"/>
    <w:rsid w:val="00233922"/>
    <w:rsid w:val="00247BEA"/>
    <w:rsid w:val="002507B0"/>
    <w:rsid w:val="002546F2"/>
    <w:rsid w:val="0025528B"/>
    <w:rsid w:val="00256348"/>
    <w:rsid w:val="00271A49"/>
    <w:rsid w:val="002738BD"/>
    <w:rsid w:val="00274CA3"/>
    <w:rsid w:val="0028309C"/>
    <w:rsid w:val="002842EE"/>
    <w:rsid w:val="00286AB0"/>
    <w:rsid w:val="00290896"/>
    <w:rsid w:val="00294F14"/>
    <w:rsid w:val="00297350"/>
    <w:rsid w:val="002A01C2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07B6"/>
    <w:rsid w:val="002F4594"/>
    <w:rsid w:val="002F6401"/>
    <w:rsid w:val="002F665C"/>
    <w:rsid w:val="002F7346"/>
    <w:rsid w:val="002F7FCC"/>
    <w:rsid w:val="00302E77"/>
    <w:rsid w:val="0030320D"/>
    <w:rsid w:val="0030411D"/>
    <w:rsid w:val="00304E29"/>
    <w:rsid w:val="00305563"/>
    <w:rsid w:val="00307EED"/>
    <w:rsid w:val="003132CA"/>
    <w:rsid w:val="003134CC"/>
    <w:rsid w:val="00313B9F"/>
    <w:rsid w:val="00315CAD"/>
    <w:rsid w:val="00322210"/>
    <w:rsid w:val="00324C96"/>
    <w:rsid w:val="00330138"/>
    <w:rsid w:val="00330954"/>
    <w:rsid w:val="00337B82"/>
    <w:rsid w:val="00345278"/>
    <w:rsid w:val="00352BD9"/>
    <w:rsid w:val="00360B00"/>
    <w:rsid w:val="00363386"/>
    <w:rsid w:val="003648C5"/>
    <w:rsid w:val="00366C8B"/>
    <w:rsid w:val="0036702E"/>
    <w:rsid w:val="003672AD"/>
    <w:rsid w:val="00374CF4"/>
    <w:rsid w:val="00374D93"/>
    <w:rsid w:val="00375BAD"/>
    <w:rsid w:val="00377535"/>
    <w:rsid w:val="0038099B"/>
    <w:rsid w:val="00384744"/>
    <w:rsid w:val="003920E7"/>
    <w:rsid w:val="00394B73"/>
    <w:rsid w:val="0039715E"/>
    <w:rsid w:val="003A2D1D"/>
    <w:rsid w:val="003A4CBA"/>
    <w:rsid w:val="003A5CA2"/>
    <w:rsid w:val="003B1B28"/>
    <w:rsid w:val="003B3E6C"/>
    <w:rsid w:val="003C619E"/>
    <w:rsid w:val="003C75DE"/>
    <w:rsid w:val="003D334A"/>
    <w:rsid w:val="003D55DB"/>
    <w:rsid w:val="003D6407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48E3"/>
    <w:rsid w:val="004358EA"/>
    <w:rsid w:val="00440D26"/>
    <w:rsid w:val="0044299F"/>
    <w:rsid w:val="0044300F"/>
    <w:rsid w:val="0044306F"/>
    <w:rsid w:val="00447448"/>
    <w:rsid w:val="00453B94"/>
    <w:rsid w:val="00454B93"/>
    <w:rsid w:val="00454D45"/>
    <w:rsid w:val="00455407"/>
    <w:rsid w:val="004576AF"/>
    <w:rsid w:val="00462BF0"/>
    <w:rsid w:val="00465B39"/>
    <w:rsid w:val="00466131"/>
    <w:rsid w:val="00475120"/>
    <w:rsid w:val="00476D13"/>
    <w:rsid w:val="00480433"/>
    <w:rsid w:val="00482742"/>
    <w:rsid w:val="00492324"/>
    <w:rsid w:val="004C10D5"/>
    <w:rsid w:val="004C2789"/>
    <w:rsid w:val="004C592E"/>
    <w:rsid w:val="004C6E98"/>
    <w:rsid w:val="004D3ED3"/>
    <w:rsid w:val="004F3181"/>
    <w:rsid w:val="004F322E"/>
    <w:rsid w:val="004F32DD"/>
    <w:rsid w:val="004F3AF1"/>
    <w:rsid w:val="0050056D"/>
    <w:rsid w:val="005013CA"/>
    <w:rsid w:val="00502406"/>
    <w:rsid w:val="0051251D"/>
    <w:rsid w:val="0051294A"/>
    <w:rsid w:val="00517A7A"/>
    <w:rsid w:val="00524073"/>
    <w:rsid w:val="00525A7B"/>
    <w:rsid w:val="00536923"/>
    <w:rsid w:val="00543FA6"/>
    <w:rsid w:val="005440C4"/>
    <w:rsid w:val="00544377"/>
    <w:rsid w:val="00545FD4"/>
    <w:rsid w:val="00546689"/>
    <w:rsid w:val="00572215"/>
    <w:rsid w:val="00576DC5"/>
    <w:rsid w:val="00580682"/>
    <w:rsid w:val="00586763"/>
    <w:rsid w:val="005924E2"/>
    <w:rsid w:val="005A1B72"/>
    <w:rsid w:val="005B560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5C8A"/>
    <w:rsid w:val="0062000F"/>
    <w:rsid w:val="0062053D"/>
    <w:rsid w:val="00623D5A"/>
    <w:rsid w:val="00635CF0"/>
    <w:rsid w:val="00636307"/>
    <w:rsid w:val="00652B41"/>
    <w:rsid w:val="006555D7"/>
    <w:rsid w:val="00655718"/>
    <w:rsid w:val="00660D2D"/>
    <w:rsid w:val="006633D7"/>
    <w:rsid w:val="00670EC7"/>
    <w:rsid w:val="0067430F"/>
    <w:rsid w:val="00674FE6"/>
    <w:rsid w:val="00681E5E"/>
    <w:rsid w:val="006838A9"/>
    <w:rsid w:val="00694D1A"/>
    <w:rsid w:val="006962CC"/>
    <w:rsid w:val="006A7B3A"/>
    <w:rsid w:val="006B0CEE"/>
    <w:rsid w:val="006B6677"/>
    <w:rsid w:val="006B7481"/>
    <w:rsid w:val="006C12B5"/>
    <w:rsid w:val="006C1AC8"/>
    <w:rsid w:val="006C2BCB"/>
    <w:rsid w:val="006C3C26"/>
    <w:rsid w:val="006C6C20"/>
    <w:rsid w:val="006D3412"/>
    <w:rsid w:val="006D7253"/>
    <w:rsid w:val="006F50F2"/>
    <w:rsid w:val="0070502C"/>
    <w:rsid w:val="0070743D"/>
    <w:rsid w:val="007079C1"/>
    <w:rsid w:val="00714B05"/>
    <w:rsid w:val="0071668C"/>
    <w:rsid w:val="0073586D"/>
    <w:rsid w:val="00740AFE"/>
    <w:rsid w:val="007433F5"/>
    <w:rsid w:val="00743817"/>
    <w:rsid w:val="00770199"/>
    <w:rsid w:val="007816EB"/>
    <w:rsid w:val="007879F8"/>
    <w:rsid w:val="007A1018"/>
    <w:rsid w:val="007A4117"/>
    <w:rsid w:val="007B19C0"/>
    <w:rsid w:val="007C3558"/>
    <w:rsid w:val="007C3CD9"/>
    <w:rsid w:val="007C40F2"/>
    <w:rsid w:val="007C7996"/>
    <w:rsid w:val="007C7AF3"/>
    <w:rsid w:val="007D5258"/>
    <w:rsid w:val="007E087F"/>
    <w:rsid w:val="007E5117"/>
    <w:rsid w:val="007E5C83"/>
    <w:rsid w:val="007E7B36"/>
    <w:rsid w:val="007E7C51"/>
    <w:rsid w:val="007F2BF6"/>
    <w:rsid w:val="00810738"/>
    <w:rsid w:val="00812CDD"/>
    <w:rsid w:val="008135F5"/>
    <w:rsid w:val="0082671E"/>
    <w:rsid w:val="00830390"/>
    <w:rsid w:val="00830491"/>
    <w:rsid w:val="00831892"/>
    <w:rsid w:val="00831D0C"/>
    <w:rsid w:val="00832959"/>
    <w:rsid w:val="00843862"/>
    <w:rsid w:val="008439CA"/>
    <w:rsid w:val="0084517F"/>
    <w:rsid w:val="00850AA4"/>
    <w:rsid w:val="008554E1"/>
    <w:rsid w:val="00857767"/>
    <w:rsid w:val="00857E56"/>
    <w:rsid w:val="00857F30"/>
    <w:rsid w:val="00862547"/>
    <w:rsid w:val="008626A4"/>
    <w:rsid w:val="008644D7"/>
    <w:rsid w:val="00867974"/>
    <w:rsid w:val="008725EA"/>
    <w:rsid w:val="008764A5"/>
    <w:rsid w:val="00883158"/>
    <w:rsid w:val="00890034"/>
    <w:rsid w:val="008A7BBA"/>
    <w:rsid w:val="008B6EBB"/>
    <w:rsid w:val="008C47DE"/>
    <w:rsid w:val="008C74A6"/>
    <w:rsid w:val="008D6E2D"/>
    <w:rsid w:val="008D7EA1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35A5"/>
    <w:rsid w:val="00954DB7"/>
    <w:rsid w:val="009612CE"/>
    <w:rsid w:val="00961E0D"/>
    <w:rsid w:val="0096292E"/>
    <w:rsid w:val="00967134"/>
    <w:rsid w:val="00973762"/>
    <w:rsid w:val="00975452"/>
    <w:rsid w:val="00985189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2222"/>
    <w:rsid w:val="00A0242E"/>
    <w:rsid w:val="00A11CD0"/>
    <w:rsid w:val="00A13DDF"/>
    <w:rsid w:val="00A13FCD"/>
    <w:rsid w:val="00A160E7"/>
    <w:rsid w:val="00A21089"/>
    <w:rsid w:val="00A212D4"/>
    <w:rsid w:val="00A248C1"/>
    <w:rsid w:val="00A24ECE"/>
    <w:rsid w:val="00A25E96"/>
    <w:rsid w:val="00A30662"/>
    <w:rsid w:val="00A37014"/>
    <w:rsid w:val="00A4011B"/>
    <w:rsid w:val="00A43492"/>
    <w:rsid w:val="00A50EF4"/>
    <w:rsid w:val="00A56D6E"/>
    <w:rsid w:val="00A6037A"/>
    <w:rsid w:val="00A64A2C"/>
    <w:rsid w:val="00A72BC2"/>
    <w:rsid w:val="00A73167"/>
    <w:rsid w:val="00A8290E"/>
    <w:rsid w:val="00A96741"/>
    <w:rsid w:val="00AA48E7"/>
    <w:rsid w:val="00AB365D"/>
    <w:rsid w:val="00AC13D7"/>
    <w:rsid w:val="00AD02F5"/>
    <w:rsid w:val="00AD2D9A"/>
    <w:rsid w:val="00AD73A8"/>
    <w:rsid w:val="00AE1431"/>
    <w:rsid w:val="00AE35F3"/>
    <w:rsid w:val="00AE6BC4"/>
    <w:rsid w:val="00AE6FAF"/>
    <w:rsid w:val="00AF1000"/>
    <w:rsid w:val="00AF719E"/>
    <w:rsid w:val="00B01EFC"/>
    <w:rsid w:val="00B10775"/>
    <w:rsid w:val="00B13B48"/>
    <w:rsid w:val="00B17A56"/>
    <w:rsid w:val="00B22212"/>
    <w:rsid w:val="00B24AC0"/>
    <w:rsid w:val="00B44905"/>
    <w:rsid w:val="00B51558"/>
    <w:rsid w:val="00B56421"/>
    <w:rsid w:val="00B61F66"/>
    <w:rsid w:val="00B66904"/>
    <w:rsid w:val="00B831FF"/>
    <w:rsid w:val="00B91660"/>
    <w:rsid w:val="00B92A03"/>
    <w:rsid w:val="00B958BA"/>
    <w:rsid w:val="00B96C1B"/>
    <w:rsid w:val="00B96F75"/>
    <w:rsid w:val="00BA27B1"/>
    <w:rsid w:val="00BA2B2B"/>
    <w:rsid w:val="00BA486C"/>
    <w:rsid w:val="00BA770B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18F7"/>
    <w:rsid w:val="00C03A30"/>
    <w:rsid w:val="00C03C47"/>
    <w:rsid w:val="00C12330"/>
    <w:rsid w:val="00C21D23"/>
    <w:rsid w:val="00C22336"/>
    <w:rsid w:val="00C2255F"/>
    <w:rsid w:val="00C227A3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65ABD"/>
    <w:rsid w:val="00C7387F"/>
    <w:rsid w:val="00C83611"/>
    <w:rsid w:val="00C91B2C"/>
    <w:rsid w:val="00C963E6"/>
    <w:rsid w:val="00CA037E"/>
    <w:rsid w:val="00CA0ED2"/>
    <w:rsid w:val="00CA71D2"/>
    <w:rsid w:val="00CA7E04"/>
    <w:rsid w:val="00CC5D25"/>
    <w:rsid w:val="00CD0C87"/>
    <w:rsid w:val="00CD1793"/>
    <w:rsid w:val="00CD3B27"/>
    <w:rsid w:val="00CD5335"/>
    <w:rsid w:val="00CD7078"/>
    <w:rsid w:val="00CE0E61"/>
    <w:rsid w:val="00CE14CF"/>
    <w:rsid w:val="00CE4CC1"/>
    <w:rsid w:val="00CF7823"/>
    <w:rsid w:val="00D00B9E"/>
    <w:rsid w:val="00D115F7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0D1"/>
    <w:rsid w:val="00D57DDE"/>
    <w:rsid w:val="00D6507B"/>
    <w:rsid w:val="00D70F60"/>
    <w:rsid w:val="00D72173"/>
    <w:rsid w:val="00D76988"/>
    <w:rsid w:val="00D84695"/>
    <w:rsid w:val="00D911D9"/>
    <w:rsid w:val="00D94126"/>
    <w:rsid w:val="00D97050"/>
    <w:rsid w:val="00DA39E4"/>
    <w:rsid w:val="00DA3DFE"/>
    <w:rsid w:val="00DA4C73"/>
    <w:rsid w:val="00DA5FDE"/>
    <w:rsid w:val="00DA6AF3"/>
    <w:rsid w:val="00DB6C37"/>
    <w:rsid w:val="00DC42FA"/>
    <w:rsid w:val="00DE373D"/>
    <w:rsid w:val="00DE3F6E"/>
    <w:rsid w:val="00DE678D"/>
    <w:rsid w:val="00DE6A97"/>
    <w:rsid w:val="00DF06EB"/>
    <w:rsid w:val="00DF11DD"/>
    <w:rsid w:val="00E045AB"/>
    <w:rsid w:val="00E113C3"/>
    <w:rsid w:val="00E21EEF"/>
    <w:rsid w:val="00E31FDD"/>
    <w:rsid w:val="00E34840"/>
    <w:rsid w:val="00E36F78"/>
    <w:rsid w:val="00E3763F"/>
    <w:rsid w:val="00E441D1"/>
    <w:rsid w:val="00E508C0"/>
    <w:rsid w:val="00E5121B"/>
    <w:rsid w:val="00E5320F"/>
    <w:rsid w:val="00E56806"/>
    <w:rsid w:val="00E6200C"/>
    <w:rsid w:val="00E62593"/>
    <w:rsid w:val="00E62E31"/>
    <w:rsid w:val="00E66242"/>
    <w:rsid w:val="00E811FB"/>
    <w:rsid w:val="00E81EBB"/>
    <w:rsid w:val="00E9049B"/>
    <w:rsid w:val="00E90AFD"/>
    <w:rsid w:val="00E90C6F"/>
    <w:rsid w:val="00E94299"/>
    <w:rsid w:val="00E96184"/>
    <w:rsid w:val="00EA03CD"/>
    <w:rsid w:val="00EA0B60"/>
    <w:rsid w:val="00EA2869"/>
    <w:rsid w:val="00EA3E59"/>
    <w:rsid w:val="00EB0103"/>
    <w:rsid w:val="00EB1AC4"/>
    <w:rsid w:val="00EB676B"/>
    <w:rsid w:val="00EC04B2"/>
    <w:rsid w:val="00ED1639"/>
    <w:rsid w:val="00ED449C"/>
    <w:rsid w:val="00ED47B8"/>
    <w:rsid w:val="00EF312B"/>
    <w:rsid w:val="00EF3D95"/>
    <w:rsid w:val="00EF6A82"/>
    <w:rsid w:val="00F10DC1"/>
    <w:rsid w:val="00F118DE"/>
    <w:rsid w:val="00F168D2"/>
    <w:rsid w:val="00F25C98"/>
    <w:rsid w:val="00F32510"/>
    <w:rsid w:val="00F3410E"/>
    <w:rsid w:val="00F3486D"/>
    <w:rsid w:val="00F34878"/>
    <w:rsid w:val="00F35E99"/>
    <w:rsid w:val="00F368A2"/>
    <w:rsid w:val="00F41C36"/>
    <w:rsid w:val="00F423EA"/>
    <w:rsid w:val="00F46444"/>
    <w:rsid w:val="00F46FD7"/>
    <w:rsid w:val="00F4783D"/>
    <w:rsid w:val="00F51676"/>
    <w:rsid w:val="00F521EA"/>
    <w:rsid w:val="00F55204"/>
    <w:rsid w:val="00F56C09"/>
    <w:rsid w:val="00F575C1"/>
    <w:rsid w:val="00F62FD6"/>
    <w:rsid w:val="00F703D3"/>
    <w:rsid w:val="00F71A47"/>
    <w:rsid w:val="00F76BCB"/>
    <w:rsid w:val="00F80953"/>
    <w:rsid w:val="00F8136A"/>
    <w:rsid w:val="00F81B13"/>
    <w:rsid w:val="00F9071F"/>
    <w:rsid w:val="00F9084E"/>
    <w:rsid w:val="00F92DD8"/>
    <w:rsid w:val="00F934F2"/>
    <w:rsid w:val="00F94F27"/>
    <w:rsid w:val="00FA28CE"/>
    <w:rsid w:val="00FA5C30"/>
    <w:rsid w:val="00FB643B"/>
    <w:rsid w:val="00FB6EC9"/>
    <w:rsid w:val="00FC7A70"/>
    <w:rsid w:val="00FD7650"/>
    <w:rsid w:val="00FD78EA"/>
    <w:rsid w:val="00FE12F9"/>
    <w:rsid w:val="00FE304F"/>
    <w:rsid w:val="00FE42BA"/>
    <w:rsid w:val="00FF0AD8"/>
    <w:rsid w:val="00FF1297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6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a\Desktop\poznamky_2012%20hb%20trade_iuu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C2D7D-818B-4459-90C7-2BAFA789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poznamky_2012 hb trade_iuu</Template>
  <TotalTime>19</TotalTime>
  <Pages>9</Pages>
  <Words>1299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danka</dc:creator>
  <cp:lastModifiedBy>danka</cp:lastModifiedBy>
  <cp:revision>9</cp:revision>
  <cp:lastPrinted>2014-03-13T12:35:00Z</cp:lastPrinted>
  <dcterms:created xsi:type="dcterms:W3CDTF">2014-03-01T16:20:00Z</dcterms:created>
  <dcterms:modified xsi:type="dcterms:W3CDTF">2014-03-13T12:37:00Z</dcterms:modified>
</cp:coreProperties>
</file>