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9CB" w:rsidRDefault="00F629CB" w:rsidP="00C825B1">
      <w:pPr>
        <w:rPr>
          <w:b/>
          <w:sz w:val="28"/>
          <w:szCs w:val="28"/>
        </w:rPr>
      </w:pPr>
      <w:r>
        <w:rPr>
          <w:b/>
          <w:sz w:val="28"/>
          <w:szCs w:val="28"/>
        </w:rPr>
        <w:t>STROJÁR Malacky s.r.o. , Sasinkova 73, 901 01  Malacky</w:t>
      </w:r>
    </w:p>
    <w:p w:rsidR="00F629CB" w:rsidRPr="00C825B1" w:rsidRDefault="00F629CB" w:rsidP="00C825B1">
      <w:pPr>
        <w:rPr>
          <w:b/>
          <w:sz w:val="24"/>
          <w:szCs w:val="24"/>
        </w:rPr>
      </w:pPr>
      <w:r>
        <w:rPr>
          <w:b/>
          <w:sz w:val="28"/>
          <w:szCs w:val="28"/>
        </w:rPr>
        <w:t>IČO 44070021</w:t>
      </w:r>
    </w:p>
    <w:p w:rsidR="00F629CB" w:rsidRDefault="00F629CB" w:rsidP="00C825B1">
      <w:pPr>
        <w:rPr>
          <w:b/>
          <w:sz w:val="24"/>
          <w:szCs w:val="24"/>
        </w:rPr>
      </w:pPr>
      <w:r w:rsidRPr="00C825B1">
        <w:rPr>
          <w:b/>
          <w:sz w:val="24"/>
          <w:szCs w:val="24"/>
        </w:rPr>
        <w:t xml:space="preserve">Spoločnosť registrovaná OS </w:t>
      </w:r>
      <w:smartTag w:uri="urn:schemas:contacts" w:element="middlename">
        <w:smartTag w:uri="urn:schemas-microsoft-com:office:smarttags" w:element="place">
          <w:r w:rsidRPr="00C825B1">
            <w:rPr>
              <w:b/>
              <w:sz w:val="24"/>
              <w:szCs w:val="24"/>
            </w:rPr>
            <w:t>BA</w:t>
          </w:r>
        </w:smartTag>
        <w:r w:rsidRPr="00C825B1">
          <w:rPr>
            <w:b/>
            <w:sz w:val="24"/>
            <w:szCs w:val="24"/>
          </w:rPr>
          <w:t xml:space="preserve"> </w:t>
        </w:r>
        <w:smartTag w:uri="urn:schemas:contacts" w:element="middlename">
          <w:r w:rsidRPr="00C825B1">
            <w:rPr>
              <w:b/>
              <w:sz w:val="24"/>
              <w:szCs w:val="24"/>
            </w:rPr>
            <w:t>I.</w:t>
          </w:r>
        </w:smartTag>
      </w:smartTag>
      <w:r w:rsidRPr="00C825B1">
        <w:rPr>
          <w:b/>
          <w:sz w:val="24"/>
          <w:szCs w:val="24"/>
        </w:rPr>
        <w:t xml:space="preserve"> oddiel Sro vl. Č. </w:t>
      </w:r>
      <w:r>
        <w:rPr>
          <w:b/>
          <w:sz w:val="24"/>
          <w:szCs w:val="24"/>
        </w:rPr>
        <w:t>51411/B</w:t>
      </w:r>
    </w:p>
    <w:p w:rsidR="00F629CB" w:rsidRDefault="00F629CB" w:rsidP="00C825B1">
      <w:pPr>
        <w:rPr>
          <w:b/>
          <w:sz w:val="24"/>
          <w:szCs w:val="24"/>
        </w:rPr>
      </w:pPr>
    </w:p>
    <w:p w:rsidR="00F629CB" w:rsidRDefault="00F629CB" w:rsidP="00C825B1">
      <w:pPr>
        <w:rPr>
          <w:b/>
          <w:sz w:val="24"/>
          <w:szCs w:val="24"/>
        </w:rPr>
      </w:pPr>
    </w:p>
    <w:p w:rsidR="00F629CB" w:rsidRDefault="00F629CB" w:rsidP="00C825B1">
      <w:pPr>
        <w:rPr>
          <w:b/>
          <w:sz w:val="24"/>
          <w:szCs w:val="24"/>
        </w:rPr>
      </w:pPr>
    </w:p>
    <w:p w:rsidR="00F629CB" w:rsidRDefault="00F629CB" w:rsidP="00C825B1">
      <w:pPr>
        <w:rPr>
          <w:b/>
          <w:sz w:val="24"/>
          <w:szCs w:val="24"/>
        </w:rPr>
      </w:pPr>
      <w:r>
        <w:rPr>
          <w:b/>
          <w:sz w:val="24"/>
          <w:szCs w:val="24"/>
        </w:rPr>
        <w:t>Písomné vyhlásenie</w:t>
      </w:r>
    </w:p>
    <w:p w:rsidR="00F629CB" w:rsidRDefault="00F629CB" w:rsidP="00C825B1">
      <w:pPr>
        <w:rPr>
          <w:b/>
          <w:sz w:val="24"/>
          <w:szCs w:val="24"/>
        </w:rPr>
      </w:pPr>
    </w:p>
    <w:p w:rsidR="00F629CB" w:rsidRDefault="00F629CB" w:rsidP="00C825B1">
      <w:pPr>
        <w:rPr>
          <w:b/>
          <w:sz w:val="24"/>
          <w:szCs w:val="24"/>
        </w:rPr>
      </w:pPr>
    </w:p>
    <w:p w:rsidR="00F629CB" w:rsidRDefault="00F629CB" w:rsidP="00C825B1">
      <w:pPr>
        <w:rPr>
          <w:b/>
          <w:sz w:val="24"/>
          <w:szCs w:val="24"/>
        </w:rPr>
      </w:pPr>
      <w:r>
        <w:rPr>
          <w:b/>
          <w:sz w:val="24"/>
          <w:szCs w:val="24"/>
        </w:rPr>
        <w:t>Dolupodpísaný Ing. Oreský Pavol, bydlisko ul. 1.mája 2381/27, 901 01  Malacky, Ing. Kunštek Ján, Skuteckého 487/60, 900 61  Malacky,  týmto vyhlasujeme že predkladané listiny /účtovná závierka za rok 2013 t.j. súvaha, výkaz ziskov a strát a poznámky/ boli schválené valným zhromaždením spoločnosti konaným dňa 30.05.2014</w:t>
      </w:r>
    </w:p>
    <w:p w:rsidR="00F629CB" w:rsidRDefault="00F629CB" w:rsidP="00C825B1">
      <w:pPr>
        <w:rPr>
          <w:b/>
          <w:sz w:val="24"/>
          <w:szCs w:val="24"/>
        </w:rPr>
      </w:pPr>
    </w:p>
    <w:p w:rsidR="00F629CB" w:rsidRDefault="00F629CB" w:rsidP="00C825B1">
      <w:pPr>
        <w:rPr>
          <w:b/>
          <w:sz w:val="24"/>
          <w:szCs w:val="24"/>
        </w:rPr>
      </w:pPr>
      <w:r>
        <w:rPr>
          <w:b/>
          <w:sz w:val="24"/>
          <w:szCs w:val="24"/>
        </w:rPr>
        <w:t>Svojím podpisom potvrdzujeme pravdivosť údajov uvedených v tomto vyhlásení</w:t>
      </w:r>
    </w:p>
    <w:p w:rsidR="00F629CB" w:rsidRDefault="00F629CB" w:rsidP="00C825B1">
      <w:pPr>
        <w:rPr>
          <w:b/>
          <w:sz w:val="24"/>
          <w:szCs w:val="24"/>
        </w:rPr>
      </w:pPr>
    </w:p>
    <w:p w:rsidR="00F629CB" w:rsidRDefault="00F629CB" w:rsidP="00C825B1">
      <w:pPr>
        <w:rPr>
          <w:b/>
          <w:sz w:val="24"/>
          <w:szCs w:val="24"/>
        </w:rPr>
      </w:pPr>
    </w:p>
    <w:p w:rsidR="00F629CB" w:rsidRDefault="00F629CB" w:rsidP="00C825B1">
      <w:pPr>
        <w:rPr>
          <w:b/>
          <w:sz w:val="24"/>
          <w:szCs w:val="24"/>
        </w:rPr>
      </w:pPr>
    </w:p>
    <w:p w:rsidR="00F629CB" w:rsidRPr="00C825B1" w:rsidRDefault="00F629CB" w:rsidP="00C825B1">
      <w:pPr>
        <w:rPr>
          <w:b/>
          <w:sz w:val="24"/>
          <w:szCs w:val="24"/>
        </w:rPr>
      </w:pPr>
      <w:r>
        <w:rPr>
          <w:b/>
          <w:sz w:val="24"/>
          <w:szCs w:val="24"/>
        </w:rPr>
        <w:t>Malacky 27.06.2014</w:t>
      </w:r>
    </w:p>
    <w:p w:rsidR="00F629CB" w:rsidRPr="00C825B1" w:rsidRDefault="00F629CB">
      <w:pPr>
        <w:rPr>
          <w:b/>
          <w:sz w:val="32"/>
          <w:szCs w:val="32"/>
        </w:rPr>
      </w:pPr>
    </w:p>
    <w:sectPr w:rsidR="00F629CB" w:rsidRPr="00C825B1" w:rsidSect="00A15A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25B1"/>
    <w:rsid w:val="006A2856"/>
    <w:rsid w:val="007C779A"/>
    <w:rsid w:val="008D0DF0"/>
    <w:rsid w:val="009517E7"/>
    <w:rsid w:val="00A15ADE"/>
    <w:rsid w:val="00A6192B"/>
    <w:rsid w:val="00C825B1"/>
    <w:rsid w:val="00DE745D"/>
    <w:rsid w:val="00F502FC"/>
    <w:rsid w:val="00F62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:contacts" w:name="middlename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DE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85</Words>
  <Characters>486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STROJÁR Malacky s</dc:title>
  <dc:subject/>
  <dc:creator>ddd</dc:creator>
  <cp:keywords/>
  <dc:description/>
  <cp:lastModifiedBy>Admin</cp:lastModifiedBy>
  <cp:revision>2</cp:revision>
  <dcterms:created xsi:type="dcterms:W3CDTF">2014-06-29T16:22:00Z</dcterms:created>
  <dcterms:modified xsi:type="dcterms:W3CDTF">2014-06-29T16:22:00Z</dcterms:modified>
</cp:coreProperties>
</file>