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A205F3" w:rsidRDefault="00A205F3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A205F3" w:rsidRDefault="00A205F3" w:rsidP="009A78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 sídlom: Čajakova 18, 81105 Bratislava IČO: 45446636</w:t>
      </w:r>
    </w:p>
    <w:p w:rsidR="00A205F3" w:rsidRDefault="00A205F3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zapísaná v obchodnom registri Okresného súdu v Bratislave, oddiel: Sro, vložka č. 63907/B, dňa 30.09.2014 o 10 hod. v Bratislave</w:t>
      </w:r>
    </w:p>
    <w:p w:rsidR="00A205F3" w:rsidRDefault="00A205F3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05F3" w:rsidRPr="009A787E" w:rsidRDefault="00A205F3" w:rsidP="009A78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Lucia Ďurská, dátum nar. 16.05.1990 , trvale bytom J.Poničana 2413/59,96001 Zvolen konateľ obchodnej spoločnosti PL PROMOTION s.r.o.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9A787E">
        <w:rPr>
          <w:rFonts w:ascii="Times New Roman" w:hAnsi="Times New Roman"/>
          <w:sz w:val="24"/>
          <w:szCs w:val="24"/>
        </w:rPr>
        <w:t xml:space="preserve">so sídlom: </w:t>
      </w:r>
      <w:r>
        <w:rPr>
          <w:rFonts w:ascii="Times New Roman" w:hAnsi="Times New Roman"/>
          <w:sz w:val="24"/>
          <w:szCs w:val="24"/>
        </w:rPr>
        <w:t>Čajakova 18, 81105 Bratislava,</w:t>
      </w:r>
      <w:r w:rsidRPr="009A787E">
        <w:rPr>
          <w:rFonts w:ascii="Times New Roman" w:hAnsi="Times New Roman"/>
          <w:sz w:val="24"/>
          <w:szCs w:val="24"/>
        </w:rPr>
        <w:t xml:space="preserve"> IČO:</w:t>
      </w:r>
      <w:r>
        <w:rPr>
          <w:rFonts w:ascii="Times New Roman" w:hAnsi="Times New Roman"/>
          <w:sz w:val="24"/>
          <w:szCs w:val="24"/>
        </w:rPr>
        <w:t xml:space="preserve">45446636, 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>Bratislava</w:t>
      </w:r>
      <w:r w:rsidRPr="009A787E">
        <w:rPr>
          <w:rFonts w:ascii="Times New Roman" w:hAnsi="Times New Roman"/>
          <w:sz w:val="24"/>
          <w:szCs w:val="24"/>
        </w:rPr>
        <w:t xml:space="preserve"> 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č.</w:t>
      </w:r>
      <w:r>
        <w:rPr>
          <w:rFonts w:ascii="Times New Roman" w:hAnsi="Times New Roman"/>
          <w:sz w:val="24"/>
          <w:szCs w:val="24"/>
        </w:rPr>
        <w:t>63907/B</w:t>
      </w:r>
      <w:r w:rsidRPr="00862A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ďalej len „Spoločnosť“ ) podľa ust. § 9 ods. 6 z.č. 530/2003 Z.z. o obchodnom registri a o zmene a doplnení niektorých zákonov v znení neskorších predpisov vyhlasujem, že predkladané listiny spoločnosti PL PROMOTION s.r.o. – účtovná závierka za účtovné obdobie r. 2013 zostavená dňa 13.03.2014 – súvaha, výkaz ziskov a strát, poznámky,  bola valným zhromaždením spoločnosti schválená dňa 30.09.2014. </w:t>
      </w:r>
    </w:p>
    <w:p w:rsidR="00A205F3" w:rsidRDefault="00A205F3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 30.09.2014</w:t>
      </w:r>
    </w:p>
    <w:p w:rsidR="00A205F3" w:rsidRDefault="00A205F3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3D1776">
      <w:pPr>
        <w:pStyle w:val="ListParagraph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Ing.Lucia Ďurská</w:t>
      </w:r>
    </w:p>
    <w:p w:rsidR="00A205F3" w:rsidRDefault="00A205F3" w:rsidP="00A51C6B">
      <w:pPr>
        <w:pStyle w:val="ListParagraph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...................................</w:t>
      </w:r>
    </w:p>
    <w:p w:rsidR="00A205F3" w:rsidRDefault="00A205F3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konateľ spoločnosti</w:t>
      </w: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5F3" w:rsidRDefault="00A205F3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A205F3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732BD"/>
    <w:rsid w:val="000B01EB"/>
    <w:rsid w:val="000E5B10"/>
    <w:rsid w:val="0010340B"/>
    <w:rsid w:val="00114E7E"/>
    <w:rsid w:val="001B44F4"/>
    <w:rsid w:val="00265D4A"/>
    <w:rsid w:val="002D483E"/>
    <w:rsid w:val="002D4DA0"/>
    <w:rsid w:val="003D1776"/>
    <w:rsid w:val="004A3B9E"/>
    <w:rsid w:val="004C287D"/>
    <w:rsid w:val="00523F83"/>
    <w:rsid w:val="005865FA"/>
    <w:rsid w:val="005F7A9B"/>
    <w:rsid w:val="00634C0E"/>
    <w:rsid w:val="00686F5B"/>
    <w:rsid w:val="006C6126"/>
    <w:rsid w:val="00722A6E"/>
    <w:rsid w:val="007B2435"/>
    <w:rsid w:val="0081062A"/>
    <w:rsid w:val="008609FE"/>
    <w:rsid w:val="00862AF5"/>
    <w:rsid w:val="0090637B"/>
    <w:rsid w:val="00933DD6"/>
    <w:rsid w:val="00982FF9"/>
    <w:rsid w:val="00987561"/>
    <w:rsid w:val="009A787E"/>
    <w:rsid w:val="00A205F3"/>
    <w:rsid w:val="00A37CF7"/>
    <w:rsid w:val="00A4050A"/>
    <w:rsid w:val="00A51C6B"/>
    <w:rsid w:val="00AF6E8A"/>
    <w:rsid w:val="00B06C19"/>
    <w:rsid w:val="00B7584C"/>
    <w:rsid w:val="00B95277"/>
    <w:rsid w:val="00C94E32"/>
    <w:rsid w:val="00C97FFB"/>
    <w:rsid w:val="00CC5C0A"/>
    <w:rsid w:val="00DA39CF"/>
    <w:rsid w:val="00DF1D49"/>
    <w:rsid w:val="00E03233"/>
    <w:rsid w:val="00EA3EB9"/>
    <w:rsid w:val="00F64883"/>
    <w:rsid w:val="00FD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</Pages>
  <Words>172</Words>
  <Characters>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7</cp:revision>
  <cp:lastPrinted>2012-10-24T09:46:00Z</cp:lastPrinted>
  <dcterms:created xsi:type="dcterms:W3CDTF">2014-10-06T10:33:00Z</dcterms:created>
  <dcterms:modified xsi:type="dcterms:W3CDTF">2014-10-06T12:19:00Z</dcterms:modified>
</cp:coreProperties>
</file>