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74" w:rsidRDefault="00CD1974" w:rsidP="002D4DA0">
      <w:pPr>
        <w:jc w:val="center"/>
        <w:rPr>
          <w:rFonts w:ascii="Times New Roman" w:hAnsi="Times New Roman"/>
          <w:b/>
          <w:sz w:val="24"/>
          <w:szCs w:val="24"/>
        </w:rPr>
      </w:pPr>
      <w:r w:rsidRPr="002D4DA0">
        <w:rPr>
          <w:rFonts w:ascii="Times New Roman" w:hAnsi="Times New Roman"/>
          <w:b/>
          <w:sz w:val="24"/>
          <w:szCs w:val="24"/>
        </w:rPr>
        <w:t xml:space="preserve">VYHLÁSENIE </w:t>
      </w:r>
      <w:r>
        <w:rPr>
          <w:rFonts w:ascii="Times New Roman" w:hAnsi="Times New Roman"/>
          <w:b/>
          <w:sz w:val="24"/>
          <w:szCs w:val="24"/>
        </w:rPr>
        <w:t>KONATEĽA</w:t>
      </w:r>
      <w:r w:rsidRPr="002D4DA0">
        <w:rPr>
          <w:rFonts w:ascii="Times New Roman" w:hAnsi="Times New Roman"/>
          <w:b/>
          <w:sz w:val="24"/>
          <w:szCs w:val="24"/>
        </w:rPr>
        <w:t xml:space="preserve"> </w:t>
      </w:r>
    </w:p>
    <w:p w:rsidR="00CD1974" w:rsidRDefault="00CD1974" w:rsidP="009A78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 predkladaní listín na uloženie do zbierky listín do obchodného registra </w:t>
      </w:r>
    </w:p>
    <w:p w:rsidR="00CD1974" w:rsidRDefault="00CD1974" w:rsidP="008C76D6">
      <w:pPr>
        <w:tabs>
          <w:tab w:val="left" w:pos="2964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TANDEM No1 s.r.o.</w:t>
      </w:r>
    </w:p>
    <w:p w:rsidR="00CD1974" w:rsidRDefault="00CD1974" w:rsidP="002D4D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 sídlom: Čajakova 18, 81105 Bratislava IČO: 44573804</w:t>
      </w:r>
    </w:p>
    <w:p w:rsidR="00CD1974" w:rsidRDefault="00CD1974" w:rsidP="002D4D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zapísaná v obchodnom registri Okresného súdu v Bratislave, oddiel: Sro, vložka č. 56788/B, dňa 30.09.2014 o 11 hod. v Bratislave</w:t>
      </w:r>
    </w:p>
    <w:p w:rsidR="00CD1974" w:rsidRDefault="00CD1974" w:rsidP="002D4D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1974" w:rsidRDefault="00CD1974" w:rsidP="002D4D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1974" w:rsidRDefault="00CD1974" w:rsidP="002D4D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D1974" w:rsidRPr="009A787E" w:rsidRDefault="00CD1974" w:rsidP="009A78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Slavka Sláviková, dátum nar. 04.06.1963 , trvale bytom Rákoš 26,96001 Zvolen konateľ obchodnej spoločnosti TANDEM No.1 s.r.o.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9A787E">
        <w:rPr>
          <w:rFonts w:ascii="Times New Roman" w:hAnsi="Times New Roman"/>
          <w:sz w:val="24"/>
          <w:szCs w:val="24"/>
        </w:rPr>
        <w:t xml:space="preserve">so sídlom: </w:t>
      </w:r>
      <w:r>
        <w:rPr>
          <w:rFonts w:ascii="Times New Roman" w:hAnsi="Times New Roman"/>
          <w:sz w:val="24"/>
          <w:szCs w:val="24"/>
        </w:rPr>
        <w:t>Čajakova 18, 81105 Bratislava,</w:t>
      </w:r>
      <w:r w:rsidRPr="009A787E">
        <w:rPr>
          <w:rFonts w:ascii="Times New Roman" w:hAnsi="Times New Roman"/>
          <w:sz w:val="24"/>
          <w:szCs w:val="24"/>
        </w:rPr>
        <w:t xml:space="preserve"> IČO:</w:t>
      </w:r>
      <w:r>
        <w:rPr>
          <w:rFonts w:ascii="Times New Roman" w:hAnsi="Times New Roman"/>
          <w:sz w:val="24"/>
          <w:szCs w:val="24"/>
        </w:rPr>
        <w:t xml:space="preserve">44573804, </w:t>
      </w:r>
      <w:r w:rsidRPr="009A787E">
        <w:rPr>
          <w:rFonts w:ascii="Times New Roman" w:hAnsi="Times New Roman"/>
          <w:sz w:val="24"/>
          <w:szCs w:val="24"/>
        </w:rPr>
        <w:t>zapísan</w:t>
      </w:r>
      <w:r>
        <w:rPr>
          <w:rFonts w:ascii="Times New Roman" w:hAnsi="Times New Roman"/>
          <w:sz w:val="24"/>
          <w:szCs w:val="24"/>
        </w:rPr>
        <w:t>ej</w:t>
      </w:r>
      <w:r w:rsidRPr="009A787E">
        <w:rPr>
          <w:rFonts w:ascii="Times New Roman" w:hAnsi="Times New Roman"/>
          <w:sz w:val="24"/>
          <w:szCs w:val="24"/>
        </w:rPr>
        <w:t xml:space="preserve"> v obchodnom registri Okresného súdu v </w:t>
      </w:r>
      <w:r>
        <w:rPr>
          <w:rFonts w:ascii="Times New Roman" w:hAnsi="Times New Roman"/>
          <w:sz w:val="24"/>
          <w:szCs w:val="24"/>
        </w:rPr>
        <w:t>Bratislava</w:t>
      </w:r>
      <w:r w:rsidRPr="009A787E">
        <w:rPr>
          <w:rFonts w:ascii="Times New Roman" w:hAnsi="Times New Roman"/>
          <w:sz w:val="24"/>
          <w:szCs w:val="24"/>
        </w:rPr>
        <w:t xml:space="preserve"> , oddiel: </w:t>
      </w:r>
      <w:r>
        <w:rPr>
          <w:rFonts w:ascii="Times New Roman" w:hAnsi="Times New Roman"/>
          <w:sz w:val="24"/>
          <w:szCs w:val="24"/>
        </w:rPr>
        <w:t>Sro</w:t>
      </w:r>
      <w:r w:rsidRPr="009A787E">
        <w:rPr>
          <w:rFonts w:ascii="Times New Roman" w:hAnsi="Times New Roman"/>
          <w:sz w:val="24"/>
          <w:szCs w:val="24"/>
        </w:rPr>
        <w:t>, vložka č.</w:t>
      </w:r>
      <w:r>
        <w:rPr>
          <w:rFonts w:ascii="Times New Roman" w:hAnsi="Times New Roman"/>
          <w:sz w:val="24"/>
          <w:szCs w:val="24"/>
        </w:rPr>
        <w:t>56788/B</w:t>
      </w:r>
      <w:r w:rsidRPr="00862A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ďalej len „Spoločnosť“ ) podľa ust. § 9 ods. 6 z.č. 530/2003 Z.z. o obchodnom registri a o zmene a doplnení niektorých zákonov v znení neskorších predpisov vyhlasujem, že predkladané listiny spoločnosti TANDEM No1 s.r.o. – účtovná závierka za účtovné obdobie r. 2013 zostavená dňa 20.03.2014 – súvaha, výkaz ziskov a strát, poznámky,  bola valným zhromaždením spoločnosti schválená dňa 30.09.2014. </w:t>
      </w:r>
    </w:p>
    <w:p w:rsidR="00CD1974" w:rsidRDefault="00CD1974" w:rsidP="002D4D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1974" w:rsidRDefault="00CD1974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D1974" w:rsidRDefault="00CD1974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Bratislave  30.09.2014</w:t>
      </w:r>
    </w:p>
    <w:p w:rsidR="00CD1974" w:rsidRDefault="00CD1974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D1974" w:rsidRDefault="00CD1974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D1974" w:rsidRDefault="00CD1974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D1974" w:rsidRDefault="00CD1974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D1974" w:rsidRDefault="00CD1974" w:rsidP="003D1776">
      <w:pPr>
        <w:pStyle w:val="ListParagraph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Slavka Sláviková</w:t>
      </w:r>
    </w:p>
    <w:p w:rsidR="00CD1974" w:rsidRDefault="00CD1974" w:rsidP="00A51C6B">
      <w:pPr>
        <w:pStyle w:val="ListParagraph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...................................</w:t>
      </w:r>
    </w:p>
    <w:p w:rsidR="00CD1974" w:rsidRDefault="00CD1974" w:rsidP="00634C0E">
      <w:pPr>
        <w:pStyle w:val="ListParagraph"/>
        <w:spacing w:after="0"/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konateľ spoločnosti</w:t>
      </w:r>
    </w:p>
    <w:p w:rsidR="00CD1974" w:rsidRDefault="00CD1974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D1974" w:rsidRDefault="00CD1974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D1974" w:rsidRDefault="00CD1974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D1974" w:rsidRDefault="00CD1974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D1974" w:rsidRDefault="00CD1974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D1974" w:rsidRDefault="00CD1974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D1974" w:rsidRDefault="00CD1974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D1974" w:rsidRDefault="00CD1974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D1974" w:rsidRDefault="00CD1974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D1974" w:rsidRDefault="00CD1974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CD1974" w:rsidSect="00860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177"/>
    <w:multiLevelType w:val="hybridMultilevel"/>
    <w:tmpl w:val="378414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613145"/>
    <w:multiLevelType w:val="hybridMultilevel"/>
    <w:tmpl w:val="B712BD40"/>
    <w:lvl w:ilvl="0" w:tplc="96641296">
      <w:start w:val="975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DA0"/>
    <w:rsid w:val="000732BD"/>
    <w:rsid w:val="000B01EB"/>
    <w:rsid w:val="000E5B10"/>
    <w:rsid w:val="0010340B"/>
    <w:rsid w:val="00114E7E"/>
    <w:rsid w:val="001A7E8B"/>
    <w:rsid w:val="001B44F4"/>
    <w:rsid w:val="00265D4A"/>
    <w:rsid w:val="002D483E"/>
    <w:rsid w:val="002D4DA0"/>
    <w:rsid w:val="003D1776"/>
    <w:rsid w:val="003F782A"/>
    <w:rsid w:val="004A3B9E"/>
    <w:rsid w:val="004C287D"/>
    <w:rsid w:val="004D4BD6"/>
    <w:rsid w:val="00523F83"/>
    <w:rsid w:val="005865FA"/>
    <w:rsid w:val="005F7A9B"/>
    <w:rsid w:val="00634C0E"/>
    <w:rsid w:val="006518EF"/>
    <w:rsid w:val="00686F5B"/>
    <w:rsid w:val="006C6126"/>
    <w:rsid w:val="00722A6E"/>
    <w:rsid w:val="007B2435"/>
    <w:rsid w:val="008077CC"/>
    <w:rsid w:val="0081062A"/>
    <w:rsid w:val="008609FE"/>
    <w:rsid w:val="00862AF5"/>
    <w:rsid w:val="008C76D6"/>
    <w:rsid w:val="0090637B"/>
    <w:rsid w:val="00933DD6"/>
    <w:rsid w:val="00982FF9"/>
    <w:rsid w:val="00987561"/>
    <w:rsid w:val="009A787E"/>
    <w:rsid w:val="00A205F3"/>
    <w:rsid w:val="00A37CF7"/>
    <w:rsid w:val="00A4050A"/>
    <w:rsid w:val="00A51C6B"/>
    <w:rsid w:val="00AF6E8A"/>
    <w:rsid w:val="00B06C19"/>
    <w:rsid w:val="00B7584C"/>
    <w:rsid w:val="00B95277"/>
    <w:rsid w:val="00C94E32"/>
    <w:rsid w:val="00C97FFB"/>
    <w:rsid w:val="00CC5C0A"/>
    <w:rsid w:val="00CD1974"/>
    <w:rsid w:val="00DA39CF"/>
    <w:rsid w:val="00DE4476"/>
    <w:rsid w:val="00DF1D49"/>
    <w:rsid w:val="00E03233"/>
    <w:rsid w:val="00EA3EB9"/>
    <w:rsid w:val="00F64883"/>
    <w:rsid w:val="00FD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F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4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1</Pages>
  <Words>173</Words>
  <Characters>987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KONATEĽA </dc:title>
  <dc:subject/>
  <dc:creator>us1</dc:creator>
  <cp:keywords/>
  <dc:description/>
  <cp:lastModifiedBy>Slavka</cp:lastModifiedBy>
  <cp:revision>9</cp:revision>
  <cp:lastPrinted>2012-10-24T09:46:00Z</cp:lastPrinted>
  <dcterms:created xsi:type="dcterms:W3CDTF">2014-10-06T10:33:00Z</dcterms:created>
  <dcterms:modified xsi:type="dcterms:W3CDTF">2014-10-06T12:45:00Z</dcterms:modified>
</cp:coreProperties>
</file>