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  <w:r w:rsidRPr="002D4DA0">
        <w:rPr>
          <w:rFonts w:ascii="Times New Roman" w:hAnsi="Times New Roman"/>
          <w:b/>
          <w:sz w:val="24"/>
          <w:szCs w:val="24"/>
        </w:rPr>
        <w:t xml:space="preserve">VYHLÁSENIE </w:t>
      </w:r>
      <w:r>
        <w:rPr>
          <w:rFonts w:ascii="Times New Roman" w:hAnsi="Times New Roman"/>
          <w:b/>
          <w:sz w:val="24"/>
          <w:szCs w:val="24"/>
        </w:rPr>
        <w:t>KONATEĽA</w:t>
      </w:r>
      <w:r w:rsidRPr="002D4DA0">
        <w:rPr>
          <w:rFonts w:ascii="Times New Roman" w:hAnsi="Times New Roman"/>
          <w:b/>
          <w:sz w:val="24"/>
          <w:szCs w:val="24"/>
        </w:rPr>
        <w:t xml:space="preserve"> </w:t>
      </w:r>
    </w:p>
    <w:p w:rsidR="005C568F" w:rsidRDefault="005C568F" w:rsidP="009A7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 predkladaní listín na uloženie do zbierky listín do obchodného registra </w:t>
      </w:r>
    </w:p>
    <w:p w:rsidR="005C568F" w:rsidRDefault="005C568F" w:rsidP="009C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QT009 s.r.o.</w:t>
      </w:r>
    </w:p>
    <w:p w:rsidR="005C568F" w:rsidRDefault="005C568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 sídlom: Bellova 2007/63, 83101 Bratislava IČO: 45582386 zapísaná v obchodnom registri Okresného súdu v Bratislava, oddiel: Sro, vložka č. 66050/B, dňa 30.09.2014 </w:t>
      </w:r>
    </w:p>
    <w:p w:rsidR="005C568F" w:rsidRDefault="005C568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 12 hod. v sídle spoločnosti</w:t>
      </w:r>
    </w:p>
    <w:p w:rsidR="005C568F" w:rsidRDefault="005C568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D4D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Juraj Proksa,  trvale bytom Bellova 2007/63, 83101 Bratislava, konateľ obchodnej spoločnosti QT009 s.r.o.</w:t>
      </w:r>
      <w:r w:rsidRPr="0063050F">
        <w:rPr>
          <w:rFonts w:ascii="Times New Roman" w:hAnsi="Times New Roman"/>
          <w:sz w:val="24"/>
          <w:szCs w:val="24"/>
        </w:rPr>
        <w:t>, so sídlom:</w:t>
      </w:r>
      <w:r>
        <w:rPr>
          <w:rFonts w:ascii="Times New Roman" w:hAnsi="Times New Roman"/>
          <w:sz w:val="24"/>
          <w:szCs w:val="24"/>
        </w:rPr>
        <w:t xml:space="preserve">  Bellova 2007/63, 83101 Bratislava</w:t>
      </w:r>
      <w:r w:rsidRPr="0063050F">
        <w:rPr>
          <w:rFonts w:ascii="Times New Roman" w:hAnsi="Times New Roman"/>
          <w:sz w:val="24"/>
          <w:szCs w:val="24"/>
        </w:rPr>
        <w:t xml:space="preserve"> , IČO:</w:t>
      </w:r>
      <w:r>
        <w:rPr>
          <w:rFonts w:ascii="Times New Roman" w:hAnsi="Times New Roman"/>
          <w:sz w:val="24"/>
          <w:szCs w:val="24"/>
        </w:rPr>
        <w:t xml:space="preserve">  45582386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787E">
        <w:rPr>
          <w:rFonts w:ascii="Times New Roman" w:hAnsi="Times New Roman"/>
          <w:sz w:val="24"/>
          <w:szCs w:val="24"/>
        </w:rPr>
        <w:t>zapísan</w:t>
      </w:r>
      <w:r>
        <w:rPr>
          <w:rFonts w:ascii="Times New Roman" w:hAnsi="Times New Roman"/>
          <w:sz w:val="24"/>
          <w:szCs w:val="24"/>
        </w:rPr>
        <w:t>ej</w:t>
      </w:r>
      <w:r w:rsidRPr="009A787E">
        <w:rPr>
          <w:rFonts w:ascii="Times New Roman" w:hAnsi="Times New Roman"/>
          <w:sz w:val="24"/>
          <w:szCs w:val="24"/>
        </w:rPr>
        <w:t xml:space="preserve"> v obchodnom registri Okresného súdu v </w:t>
      </w:r>
      <w:r>
        <w:rPr>
          <w:rFonts w:ascii="Times New Roman" w:hAnsi="Times New Roman"/>
          <w:sz w:val="24"/>
          <w:szCs w:val="24"/>
        </w:rPr>
        <w:t>Bratislave</w:t>
      </w:r>
      <w:r w:rsidRPr="009A787E">
        <w:rPr>
          <w:rFonts w:ascii="Times New Roman" w:hAnsi="Times New Roman"/>
          <w:sz w:val="24"/>
          <w:szCs w:val="24"/>
        </w:rPr>
        <w:t xml:space="preserve">, oddiel: </w:t>
      </w:r>
      <w:r>
        <w:rPr>
          <w:rFonts w:ascii="Times New Roman" w:hAnsi="Times New Roman"/>
          <w:sz w:val="24"/>
          <w:szCs w:val="24"/>
        </w:rPr>
        <w:t>Sro</w:t>
      </w:r>
      <w:r w:rsidRPr="009A787E">
        <w:rPr>
          <w:rFonts w:ascii="Times New Roman" w:hAnsi="Times New Roman"/>
          <w:sz w:val="24"/>
          <w:szCs w:val="24"/>
        </w:rPr>
        <w:t>, vložka č</w:t>
      </w:r>
      <w:r>
        <w:rPr>
          <w:rFonts w:ascii="Times New Roman" w:hAnsi="Times New Roman"/>
          <w:sz w:val="24"/>
          <w:szCs w:val="24"/>
        </w:rPr>
        <w:t xml:space="preserve"> 66050/B ( ďalej len „spoločnosť“ ) podľa ust. § 9 ods. 6 z.č. 530/2003 Z.z. o obchodnom registri a o zmene a doplnení niektorých zákonov v znení neskorších predpisov vyhlasujem, že predkladané listiny spoločnosti  QT009  s.r.o.– riadna individuálna účtovná závierka za účtovné obdobie r. 2013 zostavená dňa 12.03.2014 – súvaha, výkaz ziskov a strát, poznámky,  bol jediným spoločníkom spoločnosti vykonávajúcim v zmysle ust. § 132 Obchodného zákonníka pôsobnosť valného zhromaždenia schválená dňa 30.09.2014</w:t>
      </w:r>
    </w:p>
    <w:p w:rsidR="005C568F" w:rsidRDefault="005C568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  dňa 30.09.2014</w:t>
      </w:r>
    </w:p>
    <w:p w:rsidR="005C568F" w:rsidRDefault="005C568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Juraj Proksa</w:t>
      </w:r>
    </w:p>
    <w:p w:rsidR="005C568F" w:rsidRDefault="005C568F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konateľ spoločnosti</w:t>
      </w: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568F" w:rsidRDefault="005C568F" w:rsidP="0028152F">
      <w:pPr>
        <w:rPr>
          <w:rFonts w:ascii="Times New Roman" w:hAnsi="Times New Roman"/>
          <w:b/>
          <w:sz w:val="24"/>
          <w:szCs w:val="24"/>
        </w:rPr>
      </w:pPr>
    </w:p>
    <w:sectPr w:rsidR="005C568F" w:rsidSect="0086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177"/>
    <w:multiLevelType w:val="hybridMultilevel"/>
    <w:tmpl w:val="378414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613145"/>
    <w:multiLevelType w:val="hybridMultilevel"/>
    <w:tmpl w:val="B712BD40"/>
    <w:lvl w:ilvl="0" w:tplc="96641296">
      <w:start w:val="97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A0"/>
    <w:rsid w:val="0002528D"/>
    <w:rsid w:val="00082167"/>
    <w:rsid w:val="000878F5"/>
    <w:rsid w:val="000A5E19"/>
    <w:rsid w:val="000B01EB"/>
    <w:rsid w:val="000D75CE"/>
    <w:rsid w:val="000E30E8"/>
    <w:rsid w:val="001008BE"/>
    <w:rsid w:val="00116334"/>
    <w:rsid w:val="0013686F"/>
    <w:rsid w:val="001A6200"/>
    <w:rsid w:val="001B2AD2"/>
    <w:rsid w:val="002419B1"/>
    <w:rsid w:val="0028152F"/>
    <w:rsid w:val="002B2BC0"/>
    <w:rsid w:val="002B5454"/>
    <w:rsid w:val="002D4DA0"/>
    <w:rsid w:val="0036453E"/>
    <w:rsid w:val="003C2108"/>
    <w:rsid w:val="003F08F1"/>
    <w:rsid w:val="004440D9"/>
    <w:rsid w:val="004748AA"/>
    <w:rsid w:val="004B559F"/>
    <w:rsid w:val="00542B25"/>
    <w:rsid w:val="005A079F"/>
    <w:rsid w:val="005B1020"/>
    <w:rsid w:val="005C568F"/>
    <w:rsid w:val="005E55AE"/>
    <w:rsid w:val="006064CA"/>
    <w:rsid w:val="0063050F"/>
    <w:rsid w:val="00634C0E"/>
    <w:rsid w:val="00737131"/>
    <w:rsid w:val="00744D16"/>
    <w:rsid w:val="00751000"/>
    <w:rsid w:val="007B3277"/>
    <w:rsid w:val="00853E1F"/>
    <w:rsid w:val="008609FE"/>
    <w:rsid w:val="00862AF5"/>
    <w:rsid w:val="008B0FA3"/>
    <w:rsid w:val="008D555E"/>
    <w:rsid w:val="009308AD"/>
    <w:rsid w:val="00933DD6"/>
    <w:rsid w:val="009629C8"/>
    <w:rsid w:val="00986756"/>
    <w:rsid w:val="009A787E"/>
    <w:rsid w:val="009C1E4E"/>
    <w:rsid w:val="00A51C6B"/>
    <w:rsid w:val="00A91993"/>
    <w:rsid w:val="00AB01DA"/>
    <w:rsid w:val="00AB45FC"/>
    <w:rsid w:val="00AF6084"/>
    <w:rsid w:val="00BD75F5"/>
    <w:rsid w:val="00BE0A75"/>
    <w:rsid w:val="00C133E4"/>
    <w:rsid w:val="00C47B4E"/>
    <w:rsid w:val="00C54BCA"/>
    <w:rsid w:val="00C6284B"/>
    <w:rsid w:val="00C97FFB"/>
    <w:rsid w:val="00CB1F6F"/>
    <w:rsid w:val="00CC580B"/>
    <w:rsid w:val="00D85BCB"/>
    <w:rsid w:val="00D918E7"/>
    <w:rsid w:val="00DB7888"/>
    <w:rsid w:val="00E5336A"/>
    <w:rsid w:val="00E56DDD"/>
    <w:rsid w:val="00E63B3A"/>
    <w:rsid w:val="00E71CD4"/>
    <w:rsid w:val="00E9497D"/>
    <w:rsid w:val="00EE7130"/>
    <w:rsid w:val="00F20DDB"/>
    <w:rsid w:val="00F229E2"/>
    <w:rsid w:val="00F31731"/>
    <w:rsid w:val="00F64883"/>
    <w:rsid w:val="00F91E5E"/>
    <w:rsid w:val="00FC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178</Words>
  <Characters>1020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 </dc:title>
  <dc:subject/>
  <dc:creator>us1</dc:creator>
  <cp:keywords/>
  <dc:description/>
  <cp:lastModifiedBy>Slavka</cp:lastModifiedBy>
  <cp:revision>8</cp:revision>
  <cp:lastPrinted>2014-10-06T14:25:00Z</cp:lastPrinted>
  <dcterms:created xsi:type="dcterms:W3CDTF">2014-10-06T10:33:00Z</dcterms:created>
  <dcterms:modified xsi:type="dcterms:W3CDTF">2014-10-06T14:42:00Z</dcterms:modified>
</cp:coreProperties>
</file>