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18" w:rsidRPr="00760EA4" w:rsidRDefault="000B4018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0B4018" w:rsidRPr="00760EA4" w:rsidRDefault="000B4018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0B4018" w:rsidRDefault="000B4018" w:rsidP="00760EA4">
      <w:pPr>
        <w:spacing w:after="0"/>
        <w:rPr>
          <w:rFonts w:ascii="Cambria" w:hAnsi="Cambria"/>
        </w:rPr>
      </w:pPr>
    </w:p>
    <w:p w:rsidR="000B4018" w:rsidRDefault="000B4018" w:rsidP="00760EA4">
      <w:pPr>
        <w:spacing w:after="0"/>
        <w:rPr>
          <w:rFonts w:ascii="Cambria" w:hAnsi="Cambria"/>
        </w:rPr>
      </w:pPr>
    </w:p>
    <w:p w:rsidR="000B4018" w:rsidRPr="00760EA4" w:rsidRDefault="000B4018" w:rsidP="00760EA4">
      <w:pPr>
        <w:spacing w:after="0"/>
        <w:rPr>
          <w:rFonts w:ascii="Cambria" w:hAnsi="Cambria"/>
        </w:rPr>
      </w:pPr>
    </w:p>
    <w:p w:rsidR="000B4018" w:rsidRPr="00760EA4" w:rsidRDefault="000B4018" w:rsidP="00760EA4">
      <w:pPr>
        <w:spacing w:after="0"/>
        <w:rPr>
          <w:rFonts w:ascii="Cambria" w:hAnsi="Cambria"/>
        </w:rPr>
      </w:pPr>
    </w:p>
    <w:p w:rsidR="000B4018" w:rsidRDefault="000B4018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0B4018" w:rsidRDefault="000B4018" w:rsidP="00760EA4">
      <w:pPr>
        <w:spacing w:after="0"/>
        <w:rPr>
          <w:rFonts w:ascii="Cambria" w:hAnsi="Cambria"/>
        </w:rPr>
      </w:pPr>
    </w:p>
    <w:p w:rsidR="000B4018" w:rsidRDefault="000B401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Tobbi</w:t>
      </w:r>
      <w:r w:rsidRPr="00760EA4">
        <w:rPr>
          <w:rFonts w:ascii="Cambria" w:hAnsi="Cambria"/>
        </w:rPr>
        <w:t xml:space="preserve"> s.r.o.</w:t>
      </w:r>
    </w:p>
    <w:p w:rsidR="000B4018" w:rsidRDefault="000B401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P.O.Hviezdoslava 55/94</w:t>
      </w:r>
    </w:p>
    <w:p w:rsidR="000B4018" w:rsidRDefault="000B401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079 01  Veľké Kapušany</w:t>
      </w:r>
    </w:p>
    <w:p w:rsidR="000B4018" w:rsidRPr="00760EA4" w:rsidRDefault="000B4018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Fonts w:ascii="Cambria" w:hAnsi="Cambria"/>
        </w:rPr>
        <w:t>46940316</w:t>
      </w:r>
    </w:p>
    <w:p w:rsidR="000B4018" w:rsidRPr="00760EA4" w:rsidRDefault="000B401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ierka za účtovné obdobie od 1.3.2013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>
        <w:rPr>
          <w:rStyle w:val="Strong"/>
          <w:rFonts w:ascii="Cambria" w:hAnsi="Cambria" w:cs="Helvetica"/>
          <w:b w:val="0"/>
          <w:highlight w:val="yellow"/>
          <w:bdr w:val="none" w:sz="0" w:space="0" w:color="auto" w:frame="1"/>
          <w:shd w:val="clear" w:color="auto" w:fill="FFFFFF"/>
        </w:rPr>
        <w:t>rozhodnutím spoločníkov</w:t>
      </w:r>
      <w:r w:rsidRPr="00F809BB">
        <w:rPr>
          <w:rStyle w:val="Strong"/>
          <w:rFonts w:ascii="Cambria" w:hAnsi="Cambria" w:cs="Helvetica"/>
          <w:b w:val="0"/>
          <w:highlight w:val="yellow"/>
          <w:bdr w:val="none" w:sz="0" w:space="0" w:color="auto" w:frame="1"/>
          <w:shd w:val="clear" w:color="auto" w:fill="FFFFFF"/>
        </w:rPr>
        <w:t>/valným zhromaždením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schválená dňa 2</w:t>
      </w:r>
      <w:r>
        <w:rPr>
          <w:rFonts w:ascii="Cambria" w:hAnsi="Cambria"/>
        </w:rPr>
        <w:t>2.9.2014.</w:t>
      </w:r>
    </w:p>
    <w:p w:rsidR="000B4018" w:rsidRPr="00760EA4" w:rsidRDefault="000B401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Vo Veľkých Kapušanoch, 22.09.2014</w:t>
      </w: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0B4018" w:rsidRPr="00760EA4" w:rsidRDefault="000B4018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0B4018" w:rsidRDefault="000B4018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0B4018" w:rsidRDefault="000B401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  <w:t xml:space="preserve">                                                                                                                     Ing. Andrea Soltészová v.r.</w:t>
      </w:r>
    </w:p>
    <w:p w:rsidR="000B4018" w:rsidRPr="00760EA4" w:rsidRDefault="000B4018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Ladislav Tóbiáš v.r.</w:t>
      </w:r>
    </w:p>
    <w:p w:rsidR="000B4018" w:rsidRPr="00760EA4" w:rsidRDefault="000B4018" w:rsidP="00760EA4">
      <w:pPr>
        <w:tabs>
          <w:tab w:val="center" w:pos="7088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="Cambria" w:hAnsi="Cambria"/>
        </w:rPr>
        <w:tab/>
      </w:r>
    </w:p>
    <w:p w:rsidR="000B4018" w:rsidRPr="00760EA4" w:rsidRDefault="000B4018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           </w:t>
      </w:r>
      <w:r>
        <w:rPr>
          <w:rFonts w:ascii="Cambria" w:hAnsi="Cambria"/>
        </w:rPr>
        <w:t>k</w:t>
      </w:r>
      <w:r w:rsidRPr="00760EA4">
        <w:rPr>
          <w:rFonts w:ascii="Cambria" w:hAnsi="Cambria"/>
        </w:rPr>
        <w:t>onate</w:t>
      </w:r>
      <w:r>
        <w:rPr>
          <w:rFonts w:ascii="Cambria" w:hAnsi="Cambria"/>
        </w:rPr>
        <w:t>lia s.r.o.</w:t>
      </w:r>
    </w:p>
    <w:p w:rsidR="000B4018" w:rsidRPr="00760EA4" w:rsidRDefault="000B4018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0B4018" w:rsidRPr="00760EA4" w:rsidRDefault="000B4018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0B4018" w:rsidRPr="00760EA4" w:rsidRDefault="000B4018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0B4018" w:rsidRPr="00760EA4" w:rsidSect="0077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04079"/>
    <w:rsid w:val="000B099B"/>
    <w:rsid w:val="000B4018"/>
    <w:rsid w:val="00113A8F"/>
    <w:rsid w:val="00140B53"/>
    <w:rsid w:val="00483986"/>
    <w:rsid w:val="004C1FB4"/>
    <w:rsid w:val="005B06F8"/>
    <w:rsid w:val="005F618C"/>
    <w:rsid w:val="00760EA4"/>
    <w:rsid w:val="0077569C"/>
    <w:rsid w:val="00775F88"/>
    <w:rsid w:val="00777EDD"/>
    <w:rsid w:val="00795A82"/>
    <w:rsid w:val="008333A0"/>
    <w:rsid w:val="00BA4540"/>
    <w:rsid w:val="00D53D3D"/>
    <w:rsid w:val="00D96847"/>
    <w:rsid w:val="00DA5776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F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104</Words>
  <Characters>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Anita</cp:lastModifiedBy>
  <cp:revision>4</cp:revision>
  <cp:lastPrinted>2014-09-24T17:41:00Z</cp:lastPrinted>
  <dcterms:created xsi:type="dcterms:W3CDTF">2014-09-21T13:36:00Z</dcterms:created>
  <dcterms:modified xsi:type="dcterms:W3CDTF">2014-09-24T17:41:00Z</dcterms:modified>
</cp:coreProperties>
</file>