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rPr>
          <w:rFonts w:ascii="Arial" w:hAnsi="Arial"/>
          <w:sz w:val="28"/>
          <w:szCs w:val="28"/>
        </w:rPr>
      </w:pPr>
    </w:p>
    <w:p w:rsidR="00F569C8" w:rsidRDefault="00F569C8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Vyhlásenie </w:t>
      </w: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Pr="00932796" w:rsidRDefault="00F569C8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Dolu podpísaná </w:t>
      </w:r>
      <w:r w:rsidRPr="00272620">
        <w:rPr>
          <w:rFonts w:ascii="Arial" w:hAnsi="Arial"/>
          <w:b/>
        </w:rPr>
        <w:t>Ing.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Elena Ondášová</w:t>
      </w:r>
      <w:r>
        <w:rPr>
          <w:rFonts w:ascii="Arial" w:hAnsi="Arial"/>
        </w:rPr>
        <w:t xml:space="preserve">, r.č. </w:t>
      </w:r>
      <w:r>
        <w:rPr>
          <w:rFonts w:ascii="Arial" w:hAnsi="Arial" w:cs="Arial"/>
          <w:color w:val="222222"/>
          <w:shd w:val="clear" w:color="auto" w:fill="FFFFFF"/>
        </w:rPr>
        <w:t>785318/8926</w:t>
      </w:r>
      <w:r w:rsidRPr="00E8517B">
        <w:rPr>
          <w:rFonts w:ascii="Arial" w:hAnsi="Arial"/>
          <w:color w:val="FF0000"/>
        </w:rPr>
        <w:t>.</w:t>
      </w:r>
      <w:r>
        <w:rPr>
          <w:rFonts w:ascii="Arial" w:hAnsi="Arial"/>
        </w:rPr>
        <w:t xml:space="preserve">, bytom Alžbetina 26, 040 01 Košice, ako riaditeľ neziskovej organizácie </w:t>
      </w:r>
      <w:r>
        <w:rPr>
          <w:rFonts w:ascii="Arial" w:hAnsi="Arial"/>
          <w:b/>
        </w:rPr>
        <w:t>Misia24, n.o..</w:t>
      </w:r>
      <w:r>
        <w:rPr>
          <w:rFonts w:ascii="Arial" w:hAnsi="Arial"/>
        </w:rPr>
        <w:t xml:space="preserve">, IČO: </w:t>
      </w:r>
      <w:r w:rsidRPr="00272620">
        <w:rPr>
          <w:rFonts w:ascii="Arial" w:hAnsi="Arial" w:cs="Arial"/>
          <w:b/>
        </w:rPr>
        <w:t>45736049</w:t>
      </w:r>
      <w:r>
        <w:rPr>
          <w:rFonts w:ascii="Arial" w:hAnsi="Arial"/>
        </w:rPr>
        <w:t xml:space="preserve">,  ako oprávnená osoba konať v mene neziskovej organizácie vyhlasujem, že správna rada </w:t>
      </w:r>
      <w:r w:rsidRPr="00272620">
        <w:rPr>
          <w:rFonts w:ascii="Arial" w:hAnsi="Arial"/>
          <w:b/>
        </w:rPr>
        <w:t>schválila</w:t>
      </w:r>
      <w:r>
        <w:rPr>
          <w:rFonts w:ascii="Arial" w:hAnsi="Arial"/>
        </w:rPr>
        <w:t xml:space="preserve"> účtovnú závierku za rok 2013 dňa 30</w:t>
      </w:r>
      <w:r w:rsidRPr="00E1574B">
        <w:rPr>
          <w:rFonts w:ascii="Arial" w:hAnsi="Arial"/>
        </w:rPr>
        <w:t>.0</w:t>
      </w:r>
      <w:r>
        <w:rPr>
          <w:rFonts w:ascii="Arial" w:hAnsi="Arial"/>
        </w:rPr>
        <w:t>6</w:t>
      </w:r>
      <w:r w:rsidRPr="00E1574B">
        <w:rPr>
          <w:rFonts w:ascii="Arial" w:hAnsi="Arial"/>
        </w:rPr>
        <w:t>.201</w:t>
      </w:r>
      <w:r>
        <w:rPr>
          <w:rFonts w:ascii="Arial" w:hAnsi="Arial"/>
        </w:rPr>
        <w:t>4</w:t>
      </w:r>
      <w:r w:rsidRPr="00932796">
        <w:rPr>
          <w:rFonts w:ascii="Arial" w:hAnsi="Arial"/>
          <w:color w:val="FF0000"/>
        </w:rPr>
        <w:t>.</w:t>
      </w:r>
    </w:p>
    <w:p w:rsidR="00F569C8" w:rsidRPr="00B3264A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Pr="00932796" w:rsidRDefault="00F569C8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V  Košiciach, dňa 02.07</w:t>
      </w:r>
      <w:r w:rsidRPr="004D63E5">
        <w:rPr>
          <w:rFonts w:ascii="Arial" w:hAnsi="Arial"/>
        </w:rPr>
        <w:t>.201</w:t>
      </w:r>
      <w:r>
        <w:rPr>
          <w:rFonts w:ascii="Arial" w:hAnsi="Arial"/>
        </w:rPr>
        <w:t>4</w:t>
      </w: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</w:p>
    <w:p w:rsidR="00F569C8" w:rsidRDefault="00F569C8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Ing. Elena Ondášová</w:t>
      </w:r>
    </w:p>
    <w:p w:rsidR="00F569C8" w:rsidRDefault="00F569C8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Riaditeľ neziskovej organizácie</w:t>
      </w:r>
    </w:p>
    <w:p w:rsidR="00F569C8" w:rsidRDefault="00F569C8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F569C8" w:rsidRDefault="00F569C8">
      <w:pPr>
        <w:jc w:val="center"/>
        <w:rPr>
          <w:rFonts w:ascii="Arial" w:hAnsi="Arial"/>
          <w:sz w:val="28"/>
          <w:szCs w:val="28"/>
        </w:rPr>
      </w:pPr>
    </w:p>
    <w:sectPr w:rsidR="00F569C8" w:rsidSect="00A8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47"/>
    <w:rsid w:val="00024B2E"/>
    <w:rsid w:val="00062CBA"/>
    <w:rsid w:val="00080F47"/>
    <w:rsid w:val="00142842"/>
    <w:rsid w:val="00176C0F"/>
    <w:rsid w:val="00272620"/>
    <w:rsid w:val="002E5365"/>
    <w:rsid w:val="00335A2D"/>
    <w:rsid w:val="00404A23"/>
    <w:rsid w:val="004240E5"/>
    <w:rsid w:val="004A30B2"/>
    <w:rsid w:val="004D63E5"/>
    <w:rsid w:val="00507331"/>
    <w:rsid w:val="0056352B"/>
    <w:rsid w:val="00595CC8"/>
    <w:rsid w:val="00640DCC"/>
    <w:rsid w:val="00793CDB"/>
    <w:rsid w:val="007D3B96"/>
    <w:rsid w:val="008C4430"/>
    <w:rsid w:val="00912E6F"/>
    <w:rsid w:val="00932796"/>
    <w:rsid w:val="009655AC"/>
    <w:rsid w:val="009837DB"/>
    <w:rsid w:val="00A20967"/>
    <w:rsid w:val="00A46DC0"/>
    <w:rsid w:val="00A80169"/>
    <w:rsid w:val="00A82860"/>
    <w:rsid w:val="00AA6418"/>
    <w:rsid w:val="00B3264A"/>
    <w:rsid w:val="00B6433D"/>
    <w:rsid w:val="00BC10EA"/>
    <w:rsid w:val="00BC4443"/>
    <w:rsid w:val="00C96C5A"/>
    <w:rsid w:val="00D17DD1"/>
    <w:rsid w:val="00D60DFB"/>
    <w:rsid w:val="00DC77A3"/>
    <w:rsid w:val="00E03B47"/>
    <w:rsid w:val="00E1574B"/>
    <w:rsid w:val="00E8517B"/>
    <w:rsid w:val="00EE3C80"/>
    <w:rsid w:val="00F34F4E"/>
    <w:rsid w:val="00F5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68</Words>
  <Characters>392</Characters>
  <Application>Microsoft Office Outlook</Application>
  <DocSecurity>0</DocSecurity>
  <Lines>0</Lines>
  <Paragraphs>0</Paragraphs>
  <ScaleCrop>false</ScaleCrop>
  <Company>G.E.C.C.O.N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subject/>
  <dc:creator>Zoltan Kovacs</dc:creator>
  <cp:keywords/>
  <dc:description/>
  <cp:lastModifiedBy>Janka Balážová</cp:lastModifiedBy>
  <cp:revision>8</cp:revision>
  <cp:lastPrinted>2010-07-21T07:27:00Z</cp:lastPrinted>
  <dcterms:created xsi:type="dcterms:W3CDTF">2013-07-02T20:45:00Z</dcterms:created>
  <dcterms:modified xsi:type="dcterms:W3CDTF">2014-07-02T16:34:00Z</dcterms:modified>
</cp:coreProperties>
</file>