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20B" w:rsidRPr="00760EA4" w:rsidRDefault="0090620B" w:rsidP="00760EA4">
      <w:pPr>
        <w:tabs>
          <w:tab w:val="left" w:pos="5812"/>
        </w:tabs>
        <w:spacing w:after="0"/>
        <w:jc w:val="center"/>
        <w:rPr>
          <w:rFonts w:ascii="Cambria" w:hAnsi="Cambria" w:cs="Cambria"/>
          <w:b/>
          <w:bCs/>
          <w:sz w:val="32"/>
          <w:szCs w:val="32"/>
        </w:rPr>
      </w:pPr>
      <w:r w:rsidRPr="00760EA4">
        <w:rPr>
          <w:rFonts w:ascii="Cambria" w:hAnsi="Cambria" w:cs="Cambria"/>
          <w:b/>
          <w:bCs/>
          <w:sz w:val="32"/>
          <w:szCs w:val="32"/>
        </w:rPr>
        <w:t>Oznámenie o schválení účtovnej závierky</w:t>
      </w:r>
    </w:p>
    <w:p w:rsidR="0090620B" w:rsidRPr="00760EA4" w:rsidRDefault="0090620B" w:rsidP="00760EA4">
      <w:pPr>
        <w:tabs>
          <w:tab w:val="left" w:pos="5812"/>
        </w:tabs>
        <w:spacing w:after="0"/>
        <w:jc w:val="center"/>
        <w:rPr>
          <w:rFonts w:ascii="Cambria" w:hAnsi="Cambria" w:cs="Cambria"/>
        </w:rPr>
      </w:pPr>
    </w:p>
    <w:p w:rsidR="0090620B" w:rsidRDefault="0090620B" w:rsidP="00760EA4">
      <w:pPr>
        <w:spacing w:after="0"/>
        <w:rPr>
          <w:rFonts w:ascii="Cambria" w:hAnsi="Cambria" w:cs="Cambria"/>
        </w:rPr>
      </w:pPr>
    </w:p>
    <w:p w:rsidR="0090620B" w:rsidRDefault="0090620B" w:rsidP="00760EA4">
      <w:pPr>
        <w:spacing w:after="0"/>
        <w:rPr>
          <w:rFonts w:ascii="Cambria" w:hAnsi="Cambria" w:cs="Cambria"/>
        </w:rPr>
      </w:pPr>
    </w:p>
    <w:p w:rsidR="0090620B" w:rsidRPr="00760EA4" w:rsidRDefault="0090620B" w:rsidP="00760EA4">
      <w:pPr>
        <w:spacing w:after="0"/>
        <w:rPr>
          <w:rFonts w:ascii="Cambria" w:hAnsi="Cambria" w:cs="Cambria"/>
        </w:rPr>
      </w:pPr>
    </w:p>
    <w:p w:rsidR="0090620B" w:rsidRPr="00760EA4" w:rsidRDefault="0090620B" w:rsidP="00760EA4">
      <w:pPr>
        <w:spacing w:after="0"/>
        <w:rPr>
          <w:rFonts w:ascii="Cambria" w:hAnsi="Cambria" w:cs="Cambria"/>
        </w:rPr>
      </w:pPr>
    </w:p>
    <w:p w:rsidR="0090620B" w:rsidRDefault="0090620B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90620B" w:rsidRDefault="0090620B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JG SPORT AGENCY s.r.o. </w:t>
      </w:r>
    </w:p>
    <w:p w:rsidR="0090620B" w:rsidRDefault="0090620B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Lúčna 7560/16 </w:t>
      </w:r>
    </w:p>
    <w:p w:rsidR="0090620B" w:rsidRDefault="0090620B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05</w:t>
      </w:r>
    </w:p>
    <w:p w:rsidR="0090620B" w:rsidRDefault="0090620B" w:rsidP="000B099B">
      <w:pPr>
        <w:tabs>
          <w:tab w:val="left" w:pos="5812"/>
        </w:tabs>
        <w:spacing w:after="0"/>
        <w:rPr>
          <w:rStyle w:val="ra"/>
        </w:rPr>
      </w:pPr>
    </w:p>
    <w:p w:rsidR="0090620B" w:rsidRDefault="0090620B" w:rsidP="000B099B">
      <w:pPr>
        <w:tabs>
          <w:tab w:val="left" w:pos="5812"/>
        </w:tabs>
        <w:spacing w:after="0"/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</w:pPr>
      <w:r>
        <w:rPr>
          <w:rStyle w:val="ra"/>
        </w:rPr>
        <w:t>IČO: 46 340 157</w:t>
      </w:r>
    </w:p>
    <w:p w:rsidR="0090620B" w:rsidRDefault="0090620B" w:rsidP="000B099B">
      <w:pPr>
        <w:tabs>
          <w:tab w:val="left" w:pos="5812"/>
        </w:tabs>
        <w:spacing w:after="0"/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</w:pPr>
    </w:p>
    <w:p w:rsidR="0090620B" w:rsidRPr="008716FA" w:rsidRDefault="0090620B" w:rsidP="000B099B">
      <w:pPr>
        <w:tabs>
          <w:tab w:val="left" w:pos="5812"/>
        </w:tabs>
        <w:spacing w:after="0"/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</w:pPr>
    </w:p>
    <w:p w:rsidR="0090620B" w:rsidRPr="008716FA" w:rsidRDefault="0090620B" w:rsidP="000B099B">
      <w:pPr>
        <w:tabs>
          <w:tab w:val="left" w:pos="5812"/>
        </w:tabs>
        <w:spacing w:after="0"/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</w:pPr>
      <w:r w:rsidRPr="008716FA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k 31.12.2013, bola rozhodnutím </w:t>
      </w:r>
      <w:r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 xml:space="preserve"> schválená dňa </w:t>
      </w:r>
      <w:r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>10.10.2014</w:t>
      </w:r>
      <w:r w:rsidRPr="008716FA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>.</w:t>
      </w:r>
    </w:p>
    <w:p w:rsidR="0090620B" w:rsidRPr="008716FA" w:rsidRDefault="0090620B" w:rsidP="000B099B">
      <w:pPr>
        <w:tabs>
          <w:tab w:val="left" w:pos="5812"/>
        </w:tabs>
        <w:spacing w:after="0"/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</w:pPr>
    </w:p>
    <w:p w:rsidR="0090620B" w:rsidRPr="008716FA" w:rsidRDefault="0090620B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90620B" w:rsidRPr="008716FA" w:rsidRDefault="0090620B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90620B" w:rsidRPr="008716FA" w:rsidRDefault="0090620B" w:rsidP="000B099B">
      <w:pPr>
        <w:tabs>
          <w:tab w:val="left" w:pos="5812"/>
        </w:tabs>
        <w:spacing w:after="0"/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 xml:space="preserve">V Trnave,  dňa </w:t>
      </w:r>
      <w:r>
        <w:rPr>
          <w:rFonts w:ascii="Arial" w:hAnsi="Arial" w:cs="Arial"/>
        </w:rPr>
        <w:t>13.10.2014</w:t>
      </w:r>
    </w:p>
    <w:p w:rsidR="0090620B" w:rsidRPr="008716FA" w:rsidRDefault="0090620B" w:rsidP="000B099B">
      <w:pPr>
        <w:tabs>
          <w:tab w:val="left" w:pos="5812"/>
        </w:tabs>
        <w:spacing w:after="0"/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</w:pPr>
    </w:p>
    <w:p w:rsidR="0090620B" w:rsidRPr="008716FA" w:rsidRDefault="0090620B" w:rsidP="000B099B">
      <w:pPr>
        <w:tabs>
          <w:tab w:val="left" w:pos="5812"/>
        </w:tabs>
        <w:spacing w:after="0"/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</w:pPr>
    </w:p>
    <w:p w:rsidR="0090620B" w:rsidRPr="008716FA" w:rsidRDefault="0090620B" w:rsidP="000B099B">
      <w:pPr>
        <w:tabs>
          <w:tab w:val="left" w:pos="5812"/>
        </w:tabs>
        <w:spacing w:after="0"/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</w:pPr>
    </w:p>
    <w:p w:rsidR="0090620B" w:rsidRPr="008716FA" w:rsidRDefault="0090620B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90620B" w:rsidRPr="008716FA" w:rsidRDefault="0090620B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90620B" w:rsidRPr="008716FA" w:rsidRDefault="0090620B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>
        <w:rPr>
          <w:rFonts w:ascii="Arial" w:hAnsi="Arial" w:cs="Arial"/>
        </w:rPr>
        <w:t>Helena Gabrielová</w:t>
      </w:r>
    </w:p>
    <w:p w:rsidR="0090620B" w:rsidRPr="008716FA" w:rsidRDefault="0090620B" w:rsidP="00760EA4">
      <w:pPr>
        <w:tabs>
          <w:tab w:val="center" w:pos="7088"/>
        </w:tabs>
        <w:spacing w:after="0"/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90620B" w:rsidRPr="008716FA" w:rsidRDefault="0090620B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ab/>
      </w:r>
      <w:r>
        <w:rPr>
          <w:rFonts w:ascii="Arial" w:hAnsi="Arial" w:cs="Arial"/>
        </w:rPr>
        <w:t>k</w:t>
      </w:r>
      <w:r w:rsidRPr="008716FA">
        <w:rPr>
          <w:rFonts w:ascii="Arial" w:hAnsi="Arial" w:cs="Arial"/>
        </w:rPr>
        <w:t>onateľ</w:t>
      </w:r>
      <w:r>
        <w:rPr>
          <w:rFonts w:ascii="Arial" w:hAnsi="Arial" w:cs="Arial"/>
        </w:rPr>
        <w:t>ka</w:t>
      </w:r>
      <w:r w:rsidRPr="008716FA">
        <w:rPr>
          <w:rFonts w:ascii="Arial" w:hAnsi="Arial" w:cs="Arial"/>
        </w:rPr>
        <w:t xml:space="preserve"> spoločnosti</w:t>
      </w:r>
    </w:p>
    <w:p w:rsidR="0090620B" w:rsidRPr="00760EA4" w:rsidRDefault="0090620B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90620B" w:rsidRPr="00760EA4" w:rsidRDefault="0090620B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90620B" w:rsidRPr="00760EA4" w:rsidRDefault="0090620B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sectPr w:rsidR="0090620B" w:rsidRPr="00760EA4" w:rsidSect="00524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915EC"/>
    <w:rsid w:val="000B099B"/>
    <w:rsid w:val="00113A8F"/>
    <w:rsid w:val="001339C9"/>
    <w:rsid w:val="00140B53"/>
    <w:rsid w:val="001712B0"/>
    <w:rsid w:val="00191EAE"/>
    <w:rsid w:val="003F0494"/>
    <w:rsid w:val="004C1FB4"/>
    <w:rsid w:val="0050502A"/>
    <w:rsid w:val="00524ADA"/>
    <w:rsid w:val="005B06F8"/>
    <w:rsid w:val="005C0AF2"/>
    <w:rsid w:val="005F38F3"/>
    <w:rsid w:val="005F4AE8"/>
    <w:rsid w:val="005F618C"/>
    <w:rsid w:val="006104F3"/>
    <w:rsid w:val="00631A74"/>
    <w:rsid w:val="00753EC0"/>
    <w:rsid w:val="00760EA4"/>
    <w:rsid w:val="00777EDD"/>
    <w:rsid w:val="00795A82"/>
    <w:rsid w:val="007D0474"/>
    <w:rsid w:val="008716FA"/>
    <w:rsid w:val="0090620B"/>
    <w:rsid w:val="009D7035"/>
    <w:rsid w:val="009F1BFE"/>
    <w:rsid w:val="00A3402E"/>
    <w:rsid w:val="00B61970"/>
    <w:rsid w:val="00BA4540"/>
    <w:rsid w:val="00BB669E"/>
    <w:rsid w:val="00C2568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D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rFonts w:cs="Calibri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b/>
      <w:bCs/>
    </w:rPr>
  </w:style>
  <w:style w:type="character" w:customStyle="1" w:styleId="ra">
    <w:name w:val="ra"/>
    <w:uiPriority w:val="99"/>
    <w:rsid w:val="008716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58</Words>
  <Characters>334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HP</cp:lastModifiedBy>
  <cp:revision>2</cp:revision>
  <dcterms:created xsi:type="dcterms:W3CDTF">2014-10-13T11:53:00Z</dcterms:created>
  <dcterms:modified xsi:type="dcterms:W3CDTF">2014-10-13T11:53:00Z</dcterms:modified>
</cp:coreProperties>
</file>