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AE" w:rsidRPr="00760EA4" w:rsidRDefault="00D95AAE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D95AAE" w:rsidRPr="00760EA4" w:rsidRDefault="00D95AAE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D95AAE" w:rsidRDefault="00D95AAE" w:rsidP="00760EA4">
      <w:pPr>
        <w:spacing w:after="0"/>
        <w:rPr>
          <w:rFonts w:ascii="Cambria" w:hAnsi="Cambria"/>
        </w:rPr>
      </w:pPr>
    </w:p>
    <w:p w:rsidR="00D95AAE" w:rsidRDefault="00D95AAE" w:rsidP="00760EA4">
      <w:pPr>
        <w:spacing w:after="0"/>
        <w:rPr>
          <w:rFonts w:ascii="Cambria" w:hAnsi="Cambria"/>
        </w:rPr>
      </w:pPr>
    </w:p>
    <w:p w:rsidR="00D95AAE" w:rsidRPr="00760EA4" w:rsidRDefault="00D95AAE" w:rsidP="00760EA4">
      <w:pPr>
        <w:spacing w:after="0"/>
        <w:rPr>
          <w:rFonts w:ascii="Cambria" w:hAnsi="Cambria"/>
        </w:rPr>
      </w:pPr>
    </w:p>
    <w:p w:rsidR="00D95AAE" w:rsidRPr="00760EA4" w:rsidRDefault="00D95AAE" w:rsidP="00760EA4">
      <w:pPr>
        <w:spacing w:after="0"/>
        <w:rPr>
          <w:rFonts w:ascii="Cambria" w:hAnsi="Cambria"/>
        </w:rPr>
      </w:pPr>
    </w:p>
    <w:p w:rsidR="00D95AAE" w:rsidRDefault="00D95AAE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Účtovná jednotka: </w:t>
      </w:r>
    </w:p>
    <w:p w:rsidR="00D95AAE" w:rsidRDefault="00D95AAE" w:rsidP="00760EA4">
      <w:pPr>
        <w:spacing w:after="0"/>
        <w:rPr>
          <w:rFonts w:ascii="Cambria" w:hAnsi="Cambria"/>
        </w:rPr>
      </w:pPr>
    </w:p>
    <w:p w:rsidR="00D95AAE" w:rsidRDefault="00D95AAE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APW – TECH, s. r. o.</w:t>
      </w:r>
    </w:p>
    <w:p w:rsidR="00D95AAE" w:rsidRDefault="00D95AAE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Dolný Moštenec 54</w:t>
      </w:r>
    </w:p>
    <w:p w:rsidR="00D95AAE" w:rsidRPr="002F34E3" w:rsidRDefault="00D95AAE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01701 Považská Bystrica</w:t>
      </w:r>
    </w:p>
    <w:p w:rsidR="00D95AAE" w:rsidRDefault="00D95AAE" w:rsidP="00760EA4">
      <w:pPr>
        <w:spacing w:after="0"/>
        <w:rPr>
          <w:rFonts w:ascii="Cambria" w:hAnsi="Cambria"/>
        </w:rPr>
      </w:pPr>
    </w:p>
    <w:p w:rsidR="00D95AAE" w:rsidRPr="00760EA4" w:rsidRDefault="00D95AAE" w:rsidP="002F34E3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IČO: </w:t>
      </w:r>
      <w:r>
        <w:rPr>
          <w:rFonts w:ascii="Cambria" w:hAnsi="Cambria"/>
        </w:rPr>
        <w:t>47505796</w:t>
      </w:r>
    </w:p>
    <w:p w:rsidR="00D95AAE" w:rsidRPr="00760EA4" w:rsidRDefault="00D95AAE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D95AAE" w:rsidRPr="00760EA4" w:rsidRDefault="00D95AAE" w:rsidP="000B099B">
      <w:pPr>
        <w:tabs>
          <w:tab w:val="left" w:pos="5812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Účtovná závierka za účtovné obdobie od 1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9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.1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, tzn. účtovná závierka zostavená k 31.12.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2013...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2F34E3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>
        <w:rPr>
          <w:rFonts w:ascii="Cambria" w:hAnsi="Cambria"/>
        </w:rPr>
        <w:t>29. 10. 2014</w:t>
      </w:r>
    </w:p>
    <w:p w:rsidR="00D95AAE" w:rsidRPr="00760EA4" w:rsidRDefault="00D95AAE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D95AAE" w:rsidRPr="00760EA4" w:rsidRDefault="00D95AAE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D95AAE" w:rsidRPr="00760EA4" w:rsidRDefault="00D95AAE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 ....Dolnom Moštenci.................. dňa .....29. 10. 2014</w:t>
      </w:r>
    </w:p>
    <w:p w:rsidR="00D95AAE" w:rsidRPr="00760EA4" w:rsidRDefault="00D95AAE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D95AAE" w:rsidRPr="00760EA4" w:rsidRDefault="00D95AAE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D95AAE" w:rsidRPr="00760EA4" w:rsidRDefault="00D95AAE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D95AAE" w:rsidRPr="00760EA4" w:rsidRDefault="00D95AAE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D95AAE" w:rsidRDefault="00D95AAE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D95AAE" w:rsidRPr="00760EA4" w:rsidRDefault="00D95AAE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D95AAE" w:rsidRDefault="00D95AAE" w:rsidP="00760EA4">
      <w:pPr>
        <w:tabs>
          <w:tab w:val="center" w:pos="7088"/>
        </w:tabs>
        <w:spacing w:after="0"/>
        <w:rPr>
          <w:rFonts w:ascii="Cambria" w:hAnsi="Cambria"/>
        </w:rPr>
      </w:pPr>
      <w:r w:rsidRPr="00760EA4">
        <w:rPr>
          <w:rFonts w:ascii="Cambria" w:hAnsi="Cambria"/>
        </w:rPr>
        <w:tab/>
      </w:r>
    </w:p>
    <w:p w:rsidR="00D95AAE" w:rsidRDefault="00D95AAE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       Ing. Karol Janek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>
        <w:rPr>
          <w:rFonts w:ascii="Cambria" w:hAnsi="Cambria"/>
        </w:rPr>
        <w:t xml:space="preserve">            Ing. Ladislav Janek, PhD.</w:t>
      </w:r>
    </w:p>
    <w:p w:rsidR="00D95AAE" w:rsidRPr="00760EA4" w:rsidRDefault="00D95AAE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konateľ                                                                                                                 konateľ   </w:t>
      </w:r>
    </w:p>
    <w:p w:rsidR="00D95AAE" w:rsidRPr="00760EA4" w:rsidRDefault="00D95AAE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D95AAE" w:rsidRPr="00760EA4" w:rsidSect="00AC4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C0B7B"/>
    <w:rsid w:val="00113A8F"/>
    <w:rsid w:val="00140B53"/>
    <w:rsid w:val="002F34E3"/>
    <w:rsid w:val="00331781"/>
    <w:rsid w:val="00362040"/>
    <w:rsid w:val="003B3B1B"/>
    <w:rsid w:val="004C1FB4"/>
    <w:rsid w:val="005B06F8"/>
    <w:rsid w:val="005F618C"/>
    <w:rsid w:val="00721F45"/>
    <w:rsid w:val="00760EA4"/>
    <w:rsid w:val="00777EDD"/>
    <w:rsid w:val="00785355"/>
    <w:rsid w:val="00795A82"/>
    <w:rsid w:val="007C473E"/>
    <w:rsid w:val="00817BEB"/>
    <w:rsid w:val="008B688A"/>
    <w:rsid w:val="00AC4038"/>
    <w:rsid w:val="00BA4540"/>
    <w:rsid w:val="00D95AAE"/>
    <w:rsid w:val="00F02EFA"/>
    <w:rsid w:val="00F7326B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03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89</Words>
  <Characters>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Zuzana Kramáriková</cp:lastModifiedBy>
  <cp:revision>4</cp:revision>
  <cp:lastPrinted>2014-10-31T15:49:00Z</cp:lastPrinted>
  <dcterms:created xsi:type="dcterms:W3CDTF">2014-10-31T15:52:00Z</dcterms:created>
  <dcterms:modified xsi:type="dcterms:W3CDTF">2014-10-31T16:03:00Z</dcterms:modified>
</cp:coreProperties>
</file>