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56D" w:rsidRPr="00760EA4" w:rsidRDefault="004B556D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4B556D" w:rsidRPr="00760EA4" w:rsidRDefault="004B556D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4B556D" w:rsidRDefault="004B556D" w:rsidP="00760EA4">
      <w:pPr>
        <w:spacing w:after="0"/>
        <w:rPr>
          <w:rFonts w:ascii="Cambria" w:hAnsi="Cambria"/>
        </w:rPr>
      </w:pPr>
    </w:p>
    <w:p w:rsidR="004B556D" w:rsidRDefault="004B556D" w:rsidP="00760EA4">
      <w:pPr>
        <w:spacing w:after="0"/>
        <w:rPr>
          <w:rFonts w:ascii="Cambria" w:hAnsi="Cambria"/>
        </w:rPr>
      </w:pPr>
    </w:p>
    <w:p w:rsidR="004B556D" w:rsidRPr="00760EA4" w:rsidRDefault="004B556D" w:rsidP="00760EA4">
      <w:pPr>
        <w:spacing w:after="0"/>
        <w:rPr>
          <w:rFonts w:ascii="Cambria" w:hAnsi="Cambria"/>
        </w:rPr>
      </w:pPr>
    </w:p>
    <w:p w:rsidR="004B556D" w:rsidRPr="00760EA4" w:rsidRDefault="004B556D" w:rsidP="00760EA4">
      <w:pPr>
        <w:spacing w:after="0"/>
        <w:rPr>
          <w:rFonts w:ascii="Cambria" w:hAnsi="Cambria"/>
        </w:rPr>
      </w:pPr>
    </w:p>
    <w:p w:rsidR="004B556D" w:rsidRDefault="004B556D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Účtovná jednotka: </w:t>
      </w:r>
    </w:p>
    <w:p w:rsidR="004B556D" w:rsidRDefault="004B556D" w:rsidP="00760EA4">
      <w:pPr>
        <w:spacing w:after="0"/>
        <w:rPr>
          <w:rFonts w:ascii="Cambria" w:hAnsi="Cambria"/>
        </w:rPr>
      </w:pPr>
    </w:p>
    <w:p w:rsidR="004B556D" w:rsidRDefault="004B556D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LEO Trade, s. r. o.</w:t>
      </w:r>
    </w:p>
    <w:p w:rsidR="004B556D" w:rsidRDefault="004B556D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Nám. A. Hlinku 29/34</w:t>
      </w:r>
    </w:p>
    <w:p w:rsidR="004B556D" w:rsidRPr="002F34E3" w:rsidRDefault="004B556D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01701 Považská Bystrica</w:t>
      </w:r>
    </w:p>
    <w:p w:rsidR="004B556D" w:rsidRDefault="004B556D" w:rsidP="00760EA4">
      <w:pPr>
        <w:spacing w:after="0"/>
        <w:rPr>
          <w:rFonts w:ascii="Cambria" w:hAnsi="Cambria"/>
        </w:rPr>
      </w:pPr>
    </w:p>
    <w:p w:rsidR="004B556D" w:rsidRPr="00760EA4" w:rsidRDefault="004B556D" w:rsidP="002F34E3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IČO: </w:t>
      </w:r>
      <w:r>
        <w:rPr>
          <w:rFonts w:ascii="Cambria" w:hAnsi="Cambria"/>
        </w:rPr>
        <w:t>46004769</w:t>
      </w:r>
    </w:p>
    <w:p w:rsidR="004B556D" w:rsidRPr="00760EA4" w:rsidRDefault="004B556D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4B556D" w:rsidRPr="00760EA4" w:rsidRDefault="004B556D" w:rsidP="000B099B">
      <w:pPr>
        <w:tabs>
          <w:tab w:val="left" w:pos="5812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Účtovná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závierka za účtovné obdobie od 01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01. 2013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, tzn. účtovná závierka zostavená k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2013...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2F34E3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>
        <w:rPr>
          <w:rFonts w:ascii="Cambria" w:hAnsi="Cambria"/>
        </w:rPr>
        <w:t>29. 10. 2014</w:t>
      </w:r>
    </w:p>
    <w:p w:rsidR="004B556D" w:rsidRPr="00760EA4" w:rsidRDefault="004B556D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4B556D" w:rsidRPr="00760EA4" w:rsidRDefault="004B556D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4B556D" w:rsidRPr="00760EA4" w:rsidRDefault="004B556D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 ....Považskej Bystrici.............. dňa .....29. 10. 2014</w:t>
      </w:r>
    </w:p>
    <w:p w:rsidR="004B556D" w:rsidRPr="00760EA4" w:rsidRDefault="004B556D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4B556D" w:rsidRPr="00760EA4" w:rsidRDefault="004B556D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4B556D" w:rsidRPr="00760EA4" w:rsidRDefault="004B556D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4B556D" w:rsidRPr="00760EA4" w:rsidRDefault="004B556D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4B556D" w:rsidRDefault="004B556D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4B556D" w:rsidRPr="00760EA4" w:rsidRDefault="004B556D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4B556D" w:rsidRDefault="004B556D" w:rsidP="00760EA4">
      <w:pPr>
        <w:tabs>
          <w:tab w:val="center" w:pos="7088"/>
        </w:tabs>
        <w:spacing w:after="0"/>
        <w:rPr>
          <w:rFonts w:ascii="Cambria" w:hAnsi="Cambria"/>
        </w:rPr>
      </w:pPr>
      <w:r w:rsidRPr="00760EA4">
        <w:rPr>
          <w:rFonts w:ascii="Cambria" w:hAnsi="Cambria"/>
        </w:rPr>
        <w:tab/>
      </w:r>
      <w:r>
        <w:rPr>
          <w:rFonts w:ascii="Cambria" w:hAnsi="Cambria"/>
        </w:rPr>
        <w:t>Peter Opoldík</w:t>
      </w:r>
    </w:p>
    <w:p w:rsidR="004B556D" w:rsidRDefault="004B556D" w:rsidP="00760EA4">
      <w:pPr>
        <w:tabs>
          <w:tab w:val="center" w:pos="7088"/>
        </w:tabs>
        <w:spacing w:after="0"/>
        <w:rPr>
          <w:rFonts w:ascii="Cambria" w:hAnsi="Cambria"/>
        </w:rPr>
      </w:pPr>
      <w:r>
        <w:rPr>
          <w:rFonts w:ascii="Cambria" w:hAnsi="Cambria"/>
        </w:rPr>
        <w:t xml:space="preserve">                                                                                                                                           konateľ</w:t>
      </w:r>
    </w:p>
    <w:sectPr w:rsidR="004B556D" w:rsidSect="00AC40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C0B7B"/>
    <w:rsid w:val="00113A8F"/>
    <w:rsid w:val="001224B3"/>
    <w:rsid w:val="00140B53"/>
    <w:rsid w:val="002F34E3"/>
    <w:rsid w:val="00331781"/>
    <w:rsid w:val="00351259"/>
    <w:rsid w:val="00362040"/>
    <w:rsid w:val="003B3B1B"/>
    <w:rsid w:val="004B556D"/>
    <w:rsid w:val="004C1FB4"/>
    <w:rsid w:val="005B06F8"/>
    <w:rsid w:val="005D5B98"/>
    <w:rsid w:val="005F618C"/>
    <w:rsid w:val="00721F45"/>
    <w:rsid w:val="00750A42"/>
    <w:rsid w:val="00760EA4"/>
    <w:rsid w:val="00777EDD"/>
    <w:rsid w:val="00785355"/>
    <w:rsid w:val="00795A82"/>
    <w:rsid w:val="007C473E"/>
    <w:rsid w:val="00817BEB"/>
    <w:rsid w:val="008B688A"/>
    <w:rsid w:val="00AC4038"/>
    <w:rsid w:val="00BA4540"/>
    <w:rsid w:val="00D95AAE"/>
    <w:rsid w:val="00DA6FB0"/>
    <w:rsid w:val="00E84116"/>
    <w:rsid w:val="00F02EFA"/>
    <w:rsid w:val="00F7326B"/>
    <w:rsid w:val="00F809BB"/>
    <w:rsid w:val="00FF5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4038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81</Words>
  <Characters>467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Zuzana Kramáriková</cp:lastModifiedBy>
  <cp:revision>3</cp:revision>
  <cp:lastPrinted>2014-10-31T15:49:00Z</cp:lastPrinted>
  <dcterms:created xsi:type="dcterms:W3CDTF">2014-10-31T16:06:00Z</dcterms:created>
  <dcterms:modified xsi:type="dcterms:W3CDTF">2014-10-31T16:08:00Z</dcterms:modified>
</cp:coreProperties>
</file>