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5C2" w:rsidRPr="00760EA4" w:rsidRDefault="009B05C2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9B05C2" w:rsidRPr="00760EA4" w:rsidRDefault="009B05C2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9B05C2" w:rsidRDefault="009B05C2" w:rsidP="00760EA4">
      <w:pPr>
        <w:spacing w:after="0"/>
        <w:rPr>
          <w:rFonts w:ascii="Cambria" w:hAnsi="Cambria"/>
        </w:rPr>
      </w:pPr>
    </w:p>
    <w:p w:rsidR="009B05C2" w:rsidRDefault="009B05C2" w:rsidP="00760EA4">
      <w:pPr>
        <w:spacing w:after="0"/>
        <w:rPr>
          <w:rFonts w:ascii="Cambria" w:hAnsi="Cambria"/>
        </w:rPr>
      </w:pPr>
    </w:p>
    <w:p w:rsidR="009B05C2" w:rsidRPr="00760EA4" w:rsidRDefault="009B05C2" w:rsidP="00760EA4">
      <w:pPr>
        <w:spacing w:after="0"/>
        <w:rPr>
          <w:rFonts w:ascii="Cambria" w:hAnsi="Cambria"/>
        </w:rPr>
      </w:pPr>
    </w:p>
    <w:p w:rsidR="009B05C2" w:rsidRPr="00760EA4" w:rsidRDefault="009B05C2" w:rsidP="00760EA4">
      <w:pPr>
        <w:spacing w:after="0"/>
        <w:rPr>
          <w:rFonts w:ascii="Cambria" w:hAnsi="Cambria"/>
        </w:rPr>
      </w:pPr>
    </w:p>
    <w:p w:rsidR="009B05C2" w:rsidRDefault="009B05C2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9B05C2" w:rsidRDefault="009B05C2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CATERING GROUP SK, s. r. o.</w:t>
      </w:r>
    </w:p>
    <w:p w:rsidR="009B05C2" w:rsidRDefault="009B05C2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SNP 1456</w:t>
      </w:r>
    </w:p>
    <w:p w:rsidR="009B05C2" w:rsidRDefault="009B05C2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017 01 Považská Bytrica</w:t>
      </w:r>
    </w:p>
    <w:p w:rsidR="009B05C2" w:rsidRDefault="009B05C2" w:rsidP="00760EA4">
      <w:pPr>
        <w:spacing w:after="0"/>
        <w:rPr>
          <w:rFonts w:ascii="Cambria" w:hAnsi="Cambria"/>
        </w:rPr>
      </w:pPr>
    </w:p>
    <w:p w:rsidR="009B05C2" w:rsidRPr="00760EA4" w:rsidRDefault="009B05C2" w:rsidP="002F34E3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Fonts w:ascii="Cambria" w:hAnsi="Cambria"/>
        </w:rPr>
        <w:t xml:space="preserve"> 47486031</w:t>
      </w: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05. 11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, tzn. účtovná závierka zostavená k 31.12.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2013...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2F34E3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>
        <w:rPr>
          <w:rFonts w:ascii="Cambria" w:hAnsi="Cambria"/>
        </w:rPr>
        <w:t>29. 10. 2014</w:t>
      </w:r>
    </w:p>
    <w:p w:rsidR="009B05C2" w:rsidRPr="00760EA4" w:rsidRDefault="009B05C2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...Pov. Bystrici.. dňa .....29. 10. 2014</w:t>
      </w: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B05C2" w:rsidRPr="00760EA4" w:rsidRDefault="009B05C2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9B05C2" w:rsidRDefault="009B05C2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9B05C2" w:rsidRPr="00760EA4" w:rsidRDefault="009B05C2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9B05C2" w:rsidRDefault="009B05C2" w:rsidP="00760EA4">
      <w:pPr>
        <w:tabs>
          <w:tab w:val="center" w:pos="7088"/>
        </w:tabs>
        <w:spacing w:after="0"/>
        <w:rPr>
          <w:rFonts w:ascii="Cambria" w:hAnsi="Cambria"/>
        </w:rPr>
      </w:pPr>
      <w:r w:rsidRPr="00760EA4">
        <w:rPr>
          <w:rFonts w:ascii="Cambria" w:hAnsi="Cambria"/>
        </w:rPr>
        <w:tab/>
      </w:r>
    </w:p>
    <w:p w:rsidR="009B05C2" w:rsidRDefault="009B05C2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Mgr. Jana Richterová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>
        <w:rPr>
          <w:rFonts w:ascii="Cambria" w:hAnsi="Cambria"/>
        </w:rPr>
        <w:t>Silvia Michaldová</w:t>
      </w:r>
    </w:p>
    <w:p w:rsidR="009B05C2" w:rsidRPr="00760EA4" w:rsidRDefault="009B05C2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>
        <w:rPr>
          <w:rFonts w:ascii="Cambria" w:hAnsi="Cambria"/>
        </w:rPr>
        <w:t xml:space="preserve">               konateľ                                                                                                                 konateľ   </w:t>
      </w:r>
    </w:p>
    <w:p w:rsidR="009B05C2" w:rsidRPr="00760EA4" w:rsidRDefault="009B05C2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9B05C2" w:rsidRPr="00760EA4" w:rsidSect="00AC4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113A8F"/>
    <w:rsid w:val="00140B53"/>
    <w:rsid w:val="002F34E3"/>
    <w:rsid w:val="00331781"/>
    <w:rsid w:val="00362040"/>
    <w:rsid w:val="00371389"/>
    <w:rsid w:val="003B3B1B"/>
    <w:rsid w:val="003C1209"/>
    <w:rsid w:val="004C1FB4"/>
    <w:rsid w:val="005B06F8"/>
    <w:rsid w:val="005F618C"/>
    <w:rsid w:val="00760EA4"/>
    <w:rsid w:val="00777EDD"/>
    <w:rsid w:val="00785355"/>
    <w:rsid w:val="00795A82"/>
    <w:rsid w:val="007C473E"/>
    <w:rsid w:val="00817BEB"/>
    <w:rsid w:val="008B688A"/>
    <w:rsid w:val="009B05C2"/>
    <w:rsid w:val="00AC4038"/>
    <w:rsid w:val="00AF3E15"/>
    <w:rsid w:val="00BA4540"/>
    <w:rsid w:val="00DB5EC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4038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1</Pages>
  <Words>82</Words>
  <Characters>471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Zuzana Kramáriková</cp:lastModifiedBy>
  <cp:revision>3</cp:revision>
  <cp:lastPrinted>2014-10-31T15:56:00Z</cp:lastPrinted>
  <dcterms:created xsi:type="dcterms:W3CDTF">2014-10-31T15:57:00Z</dcterms:created>
  <dcterms:modified xsi:type="dcterms:W3CDTF">2014-10-31T16:02:00Z</dcterms:modified>
</cp:coreProperties>
</file>