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1A28" w:rsidRPr="00760EA4" w:rsidRDefault="004F1A28" w:rsidP="00760EA4">
      <w:pPr>
        <w:tabs>
          <w:tab w:val="left" w:pos="5812"/>
        </w:tabs>
        <w:spacing w:after="0"/>
        <w:jc w:val="center"/>
        <w:rPr>
          <w:rFonts w:ascii="Cambria" w:hAnsi="Cambria"/>
          <w:b/>
          <w:sz w:val="32"/>
        </w:rPr>
      </w:pPr>
      <w:bookmarkStart w:id="0" w:name="_GoBack"/>
      <w:r w:rsidRPr="00760EA4">
        <w:rPr>
          <w:rFonts w:ascii="Cambria" w:hAnsi="Cambria"/>
          <w:b/>
          <w:sz w:val="32"/>
        </w:rPr>
        <w:t>Oznámenie o schválení účtovnej závierky</w:t>
      </w:r>
      <w:bookmarkEnd w:id="0"/>
    </w:p>
    <w:p w:rsidR="004F1A28" w:rsidRPr="00760EA4" w:rsidRDefault="004F1A28" w:rsidP="00760EA4">
      <w:pPr>
        <w:tabs>
          <w:tab w:val="left" w:pos="5812"/>
        </w:tabs>
        <w:spacing w:after="0"/>
        <w:jc w:val="center"/>
        <w:rPr>
          <w:rFonts w:ascii="Cambria" w:hAnsi="Cambria"/>
        </w:rPr>
      </w:pPr>
    </w:p>
    <w:p w:rsidR="004F1A28" w:rsidRDefault="004F1A28" w:rsidP="00760EA4">
      <w:pPr>
        <w:spacing w:after="0"/>
        <w:rPr>
          <w:rFonts w:ascii="Cambria" w:hAnsi="Cambria"/>
        </w:rPr>
      </w:pPr>
    </w:p>
    <w:p w:rsidR="004F1A28" w:rsidRDefault="004F1A28" w:rsidP="00760EA4">
      <w:pPr>
        <w:spacing w:after="0"/>
        <w:rPr>
          <w:rFonts w:ascii="Cambria" w:hAnsi="Cambria"/>
        </w:rPr>
      </w:pPr>
    </w:p>
    <w:p w:rsidR="004F1A28" w:rsidRPr="00760EA4" w:rsidRDefault="004F1A28" w:rsidP="00760EA4">
      <w:pPr>
        <w:spacing w:after="0"/>
        <w:rPr>
          <w:rFonts w:ascii="Cambria" w:hAnsi="Cambria"/>
        </w:rPr>
      </w:pPr>
    </w:p>
    <w:p w:rsidR="004F1A28" w:rsidRPr="00760EA4" w:rsidRDefault="004F1A28" w:rsidP="00760EA4">
      <w:pPr>
        <w:spacing w:after="0"/>
        <w:rPr>
          <w:rFonts w:ascii="Cambria" w:hAnsi="Cambria"/>
        </w:rPr>
      </w:pPr>
    </w:p>
    <w:p w:rsidR="004F1A28" w:rsidRDefault="004F1A28" w:rsidP="00760EA4">
      <w:pPr>
        <w:spacing w:after="0"/>
        <w:rPr>
          <w:rFonts w:ascii="Cambria" w:hAnsi="Cambria"/>
        </w:rPr>
      </w:pPr>
      <w:r w:rsidRPr="00760EA4">
        <w:rPr>
          <w:rFonts w:ascii="Cambria" w:hAnsi="Cambria"/>
        </w:rPr>
        <w:t xml:space="preserve">Účtovná jednotka: </w:t>
      </w:r>
    </w:p>
    <w:p w:rsidR="004F1A28" w:rsidRDefault="004F1A28" w:rsidP="00760EA4">
      <w:pPr>
        <w:spacing w:after="0"/>
        <w:rPr>
          <w:rFonts w:ascii="Cambria" w:hAnsi="Cambria"/>
        </w:rPr>
      </w:pPr>
    </w:p>
    <w:p w:rsidR="004F1A28" w:rsidRDefault="004F1A28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>ONEWAVE, s. r. o.</w:t>
      </w:r>
    </w:p>
    <w:p w:rsidR="004F1A28" w:rsidRDefault="004F1A28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>Angyalova 520/80</w:t>
      </w:r>
    </w:p>
    <w:p w:rsidR="004F1A28" w:rsidRPr="007A61B1" w:rsidRDefault="004F1A28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>96701 Kremnica</w:t>
      </w:r>
    </w:p>
    <w:p w:rsidR="004F1A28" w:rsidRDefault="004F1A28" w:rsidP="00760EA4">
      <w:pPr>
        <w:spacing w:after="0"/>
        <w:rPr>
          <w:rFonts w:ascii="Cambria" w:hAnsi="Cambria"/>
        </w:rPr>
      </w:pPr>
    </w:p>
    <w:p w:rsidR="004F1A28" w:rsidRPr="00760EA4" w:rsidRDefault="004F1A28" w:rsidP="002F34E3">
      <w:pPr>
        <w:spacing w:after="0"/>
        <w:rPr>
          <w:rFonts w:ascii="Cambria" w:hAnsi="Cambria"/>
        </w:rPr>
      </w:pPr>
      <w:r w:rsidRPr="00760EA4">
        <w:rPr>
          <w:rFonts w:ascii="Cambria" w:hAnsi="Cambria"/>
        </w:rPr>
        <w:t xml:space="preserve">IČO: </w:t>
      </w:r>
      <w:r>
        <w:rPr>
          <w:rFonts w:ascii="Cambria" w:hAnsi="Cambria"/>
        </w:rPr>
        <w:t>46384430</w:t>
      </w:r>
    </w:p>
    <w:p w:rsidR="004F1A28" w:rsidRPr="00760EA4" w:rsidRDefault="004F1A28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4F1A28" w:rsidRPr="00760EA4" w:rsidRDefault="004F1A28" w:rsidP="000B099B">
      <w:pPr>
        <w:tabs>
          <w:tab w:val="left" w:pos="5812"/>
        </w:tabs>
        <w:spacing w:after="0"/>
        <w:rPr>
          <w:rFonts w:ascii="Cambria" w:hAnsi="Cambria"/>
        </w:rPr>
      </w:pP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Účtovná 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závierka za účtovné obdobie od 01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.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01. 2013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do 31.12.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2013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, tzn. účtovná závierka zostavená k 31.12.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2013...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Pr="002F34E3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valným zhromaždením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>
        <w:rPr>
          <w:rFonts w:ascii="Cambria" w:hAnsi="Cambria"/>
        </w:rPr>
        <w:t>29. 10. 2014</w:t>
      </w:r>
    </w:p>
    <w:p w:rsidR="004F1A28" w:rsidRPr="00760EA4" w:rsidRDefault="004F1A28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4F1A28" w:rsidRPr="00760EA4" w:rsidRDefault="004F1A28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4F1A28" w:rsidRPr="00760EA4" w:rsidRDefault="004F1A28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  <w:r>
        <w:rPr>
          <w:rFonts w:ascii="Cambria" w:hAnsi="Cambria"/>
        </w:rPr>
        <w:t>V ....Kremnici.............. dňa .....29. 10. 2014</w:t>
      </w:r>
    </w:p>
    <w:p w:rsidR="004F1A28" w:rsidRPr="00760EA4" w:rsidRDefault="004F1A28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4F1A28" w:rsidRPr="00760EA4" w:rsidRDefault="004F1A28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4F1A28" w:rsidRPr="00760EA4" w:rsidRDefault="004F1A28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4F1A28" w:rsidRPr="00760EA4" w:rsidRDefault="004F1A28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4F1A28" w:rsidRDefault="004F1A28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4F1A28" w:rsidRPr="00760EA4" w:rsidRDefault="004F1A28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ab/>
      </w:r>
    </w:p>
    <w:p w:rsidR="004F1A28" w:rsidRDefault="004F1A28" w:rsidP="00760EA4">
      <w:pPr>
        <w:tabs>
          <w:tab w:val="center" w:pos="7088"/>
        </w:tabs>
        <w:spacing w:after="0"/>
        <w:rPr>
          <w:rFonts w:ascii="Cambria" w:hAnsi="Cambria"/>
        </w:rPr>
      </w:pPr>
      <w:r w:rsidRPr="00760EA4">
        <w:rPr>
          <w:rFonts w:ascii="Cambria" w:hAnsi="Cambria"/>
        </w:rPr>
        <w:tab/>
      </w:r>
      <w:r>
        <w:rPr>
          <w:rFonts w:ascii="Cambria" w:hAnsi="Cambria"/>
        </w:rPr>
        <w:t>Ing. Martin Bialek</w:t>
      </w:r>
    </w:p>
    <w:p w:rsidR="004F1A28" w:rsidRDefault="004F1A28" w:rsidP="00760EA4">
      <w:pPr>
        <w:tabs>
          <w:tab w:val="center" w:pos="7088"/>
        </w:tabs>
        <w:spacing w:after="0"/>
        <w:rPr>
          <w:rFonts w:ascii="Cambria" w:hAnsi="Cambria"/>
        </w:rPr>
      </w:pPr>
      <w:r>
        <w:rPr>
          <w:rFonts w:ascii="Cambria" w:hAnsi="Cambria"/>
        </w:rPr>
        <w:t xml:space="preserve">                                                                                                                                           konateľ</w:t>
      </w:r>
    </w:p>
    <w:sectPr w:rsidR="004F1A28" w:rsidSect="00AC40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B06F8"/>
    <w:rsid w:val="000B099B"/>
    <w:rsid w:val="000C0B7B"/>
    <w:rsid w:val="00113A8F"/>
    <w:rsid w:val="001224B3"/>
    <w:rsid w:val="00140B53"/>
    <w:rsid w:val="002F34E3"/>
    <w:rsid w:val="00331781"/>
    <w:rsid w:val="00351259"/>
    <w:rsid w:val="00362040"/>
    <w:rsid w:val="003B3B1B"/>
    <w:rsid w:val="004C1FB4"/>
    <w:rsid w:val="004F1A28"/>
    <w:rsid w:val="005B06F8"/>
    <w:rsid w:val="005D5B98"/>
    <w:rsid w:val="005F618C"/>
    <w:rsid w:val="00721F45"/>
    <w:rsid w:val="00750A42"/>
    <w:rsid w:val="00760EA4"/>
    <w:rsid w:val="00777EDD"/>
    <w:rsid w:val="00785355"/>
    <w:rsid w:val="00795A82"/>
    <w:rsid w:val="007A61B1"/>
    <w:rsid w:val="007C473E"/>
    <w:rsid w:val="00817BEB"/>
    <w:rsid w:val="008B688A"/>
    <w:rsid w:val="009436D2"/>
    <w:rsid w:val="00AC4038"/>
    <w:rsid w:val="00BA4540"/>
    <w:rsid w:val="00D95AAE"/>
    <w:rsid w:val="00DA6FB0"/>
    <w:rsid w:val="00E84116"/>
    <w:rsid w:val="00F02EFA"/>
    <w:rsid w:val="00F7326B"/>
    <w:rsid w:val="00F809BB"/>
    <w:rsid w:val="00FF50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4038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B099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ColorfulList-Accent6">
    <w:name w:val="Colorful List Accent 6"/>
    <w:basedOn w:val="TableNormal"/>
    <w:uiPriority w:val="99"/>
    <w:rsid w:val="00795A82"/>
    <w:rPr>
      <w:color w:val="00000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rFonts w:cs="Times New Roman"/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rFonts w:cs="Times New Roman"/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rPr>
        <w:rFonts w:cs="Times New Roman"/>
      </w:rPr>
      <w:tblPr/>
      <w:tcPr>
        <w:shd w:val="clear" w:color="auto" w:fill="FDE9D9"/>
      </w:tcPr>
    </w:tblStylePr>
  </w:style>
  <w:style w:type="character" w:styleId="Strong">
    <w:name w:val="Strong"/>
    <w:basedOn w:val="DefaultParagraphFont"/>
    <w:uiPriority w:val="99"/>
    <w:qFormat/>
    <w:rsid w:val="00760EA4"/>
    <w:rPr>
      <w:rFonts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1</Pages>
  <Words>78</Words>
  <Characters>450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schválení účtovnej závierky</dc:title>
  <dc:subject/>
  <dc:creator>3ple sro</dc:creator>
  <cp:keywords/>
  <dc:description/>
  <cp:lastModifiedBy>Zuzana Kramáriková</cp:lastModifiedBy>
  <cp:revision>3</cp:revision>
  <cp:lastPrinted>2014-10-31T16:11:00Z</cp:lastPrinted>
  <dcterms:created xsi:type="dcterms:W3CDTF">2014-10-31T16:12:00Z</dcterms:created>
  <dcterms:modified xsi:type="dcterms:W3CDTF">2014-10-31T16:13:00Z</dcterms:modified>
</cp:coreProperties>
</file>