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28" w:rsidRPr="00760EA4" w:rsidRDefault="004F1A28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4F1A28" w:rsidRPr="00760EA4" w:rsidRDefault="004F1A28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4F1A28" w:rsidRDefault="004F1A28" w:rsidP="00760EA4">
      <w:pPr>
        <w:spacing w:after="0"/>
        <w:rPr>
          <w:rFonts w:ascii="Cambria" w:hAnsi="Cambria"/>
        </w:rPr>
      </w:pPr>
    </w:p>
    <w:p w:rsidR="004F1A28" w:rsidRDefault="004F1A28" w:rsidP="00760EA4">
      <w:pPr>
        <w:spacing w:after="0"/>
        <w:rPr>
          <w:rFonts w:ascii="Cambria" w:hAnsi="Cambria"/>
        </w:rPr>
      </w:pPr>
    </w:p>
    <w:p w:rsidR="004F1A28" w:rsidRPr="00760EA4" w:rsidRDefault="004F1A28" w:rsidP="00760EA4">
      <w:pPr>
        <w:spacing w:after="0"/>
        <w:rPr>
          <w:rFonts w:ascii="Cambria" w:hAnsi="Cambria"/>
        </w:rPr>
      </w:pPr>
    </w:p>
    <w:p w:rsidR="004F1A28" w:rsidRPr="00760EA4" w:rsidRDefault="004F1A28" w:rsidP="00760EA4">
      <w:pPr>
        <w:spacing w:after="0"/>
        <w:rPr>
          <w:rFonts w:ascii="Cambria" w:hAnsi="Cambria"/>
        </w:rPr>
      </w:pPr>
    </w:p>
    <w:p w:rsidR="004F1A28" w:rsidRDefault="004F1A28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4F1A28" w:rsidRDefault="004F1A28" w:rsidP="00760EA4">
      <w:pPr>
        <w:spacing w:after="0"/>
        <w:rPr>
          <w:rFonts w:ascii="Cambria" w:hAnsi="Cambria"/>
        </w:rPr>
      </w:pPr>
    </w:p>
    <w:p w:rsidR="004F1A28" w:rsidRDefault="004F1A2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ONEWAVE, s. r. o.</w:t>
      </w:r>
    </w:p>
    <w:p w:rsidR="004F1A28" w:rsidRDefault="004F1A2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Angyalova 520/80</w:t>
      </w:r>
    </w:p>
    <w:p w:rsidR="004F1A28" w:rsidRPr="007A61B1" w:rsidRDefault="004F1A2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96701 Kremnica</w:t>
      </w:r>
    </w:p>
    <w:p w:rsidR="004F1A28" w:rsidRDefault="004F1A28" w:rsidP="00760EA4">
      <w:pPr>
        <w:spacing w:after="0"/>
        <w:rPr>
          <w:rFonts w:ascii="Cambria" w:hAnsi="Cambria"/>
        </w:rPr>
      </w:pPr>
    </w:p>
    <w:p w:rsidR="004F1A28" w:rsidRPr="00760EA4" w:rsidRDefault="004F1A28" w:rsidP="002F34E3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>
        <w:rPr>
          <w:rFonts w:ascii="Cambria" w:hAnsi="Cambria"/>
        </w:rPr>
        <w:t>46384430</w:t>
      </w:r>
    </w:p>
    <w:p w:rsidR="004F1A28" w:rsidRPr="00760EA4" w:rsidRDefault="004F1A2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4F1A28" w:rsidRPr="00760EA4" w:rsidRDefault="004F1A28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Účtovná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závierka za účtovné obdobie od 01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01. 2013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2013...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2F34E3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>
        <w:rPr>
          <w:rFonts w:ascii="Cambria" w:hAnsi="Cambria"/>
        </w:rPr>
        <w:t>29. 10. 2014</w:t>
      </w:r>
    </w:p>
    <w:p w:rsidR="004F1A28" w:rsidRPr="00760EA4" w:rsidRDefault="004F1A28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4F1A28" w:rsidRPr="00760EA4" w:rsidRDefault="004F1A28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4F1A28" w:rsidRPr="00760EA4" w:rsidRDefault="004F1A2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 ....Kremnici.............. dňa .....29. 10. 2014</w:t>
      </w:r>
    </w:p>
    <w:p w:rsidR="004F1A28" w:rsidRPr="00760EA4" w:rsidRDefault="004F1A2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4F1A28" w:rsidRPr="00760EA4" w:rsidRDefault="004F1A2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4F1A28" w:rsidRPr="00760EA4" w:rsidRDefault="004F1A2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4F1A28" w:rsidRPr="00760EA4" w:rsidRDefault="004F1A2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4F1A28" w:rsidRDefault="004F1A28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4F1A28" w:rsidRPr="00760EA4" w:rsidRDefault="004F1A2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4F1A28" w:rsidRDefault="004F1A28" w:rsidP="00760EA4">
      <w:pPr>
        <w:tabs>
          <w:tab w:val="center" w:pos="7088"/>
        </w:tabs>
        <w:spacing w:after="0"/>
        <w:rPr>
          <w:rFonts w:ascii="Cambria" w:hAnsi="Cambria"/>
        </w:rPr>
      </w:pPr>
      <w:r w:rsidRPr="00760EA4">
        <w:rPr>
          <w:rFonts w:ascii="Cambria" w:hAnsi="Cambria"/>
        </w:rPr>
        <w:tab/>
      </w:r>
      <w:r>
        <w:rPr>
          <w:rFonts w:ascii="Cambria" w:hAnsi="Cambria"/>
        </w:rPr>
        <w:t>Ing. Martin Bialek</w:t>
      </w:r>
    </w:p>
    <w:p w:rsidR="004F1A28" w:rsidRDefault="004F1A28" w:rsidP="00760EA4">
      <w:pPr>
        <w:tabs>
          <w:tab w:val="center" w:pos="7088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    konateľ</w:t>
      </w:r>
    </w:p>
    <w:sectPr w:rsidR="004F1A28" w:rsidSect="00AC4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C0B7B"/>
    <w:rsid w:val="00113A8F"/>
    <w:rsid w:val="001224B3"/>
    <w:rsid w:val="00140B53"/>
    <w:rsid w:val="002F34E3"/>
    <w:rsid w:val="00331781"/>
    <w:rsid w:val="00351259"/>
    <w:rsid w:val="00362040"/>
    <w:rsid w:val="003B3B1B"/>
    <w:rsid w:val="004C1FB4"/>
    <w:rsid w:val="004F1A28"/>
    <w:rsid w:val="005B06F8"/>
    <w:rsid w:val="005D5B98"/>
    <w:rsid w:val="005F618C"/>
    <w:rsid w:val="00721F45"/>
    <w:rsid w:val="00750A42"/>
    <w:rsid w:val="00760EA4"/>
    <w:rsid w:val="00777EDD"/>
    <w:rsid w:val="00785355"/>
    <w:rsid w:val="00795A82"/>
    <w:rsid w:val="007A61B1"/>
    <w:rsid w:val="007C473E"/>
    <w:rsid w:val="00817BEB"/>
    <w:rsid w:val="008B688A"/>
    <w:rsid w:val="009436D2"/>
    <w:rsid w:val="00AC4038"/>
    <w:rsid w:val="00BA4540"/>
    <w:rsid w:val="00D95AAE"/>
    <w:rsid w:val="00DA6FB0"/>
    <w:rsid w:val="00E84116"/>
    <w:rsid w:val="00F02EFA"/>
    <w:rsid w:val="00F7326B"/>
    <w:rsid w:val="00F809BB"/>
    <w:rsid w:val="00FF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0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78</Words>
  <Characters>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Zuzana Kramáriková</cp:lastModifiedBy>
  <cp:revision>3</cp:revision>
  <cp:lastPrinted>2014-10-31T16:11:00Z</cp:lastPrinted>
  <dcterms:created xsi:type="dcterms:W3CDTF">2014-10-31T16:12:00Z</dcterms:created>
  <dcterms:modified xsi:type="dcterms:W3CDTF">2014-10-31T16:13:00Z</dcterms:modified>
</cp:coreProperties>
</file>