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D6C" w:rsidRPr="00760EA4" w:rsidRDefault="008E1D6C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8E1D6C" w:rsidRPr="00760EA4" w:rsidRDefault="008E1D6C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8E1D6C" w:rsidRDefault="008E1D6C" w:rsidP="00760EA4">
      <w:pPr>
        <w:spacing w:after="0"/>
        <w:rPr>
          <w:rFonts w:ascii="Cambria" w:hAnsi="Cambria"/>
        </w:rPr>
      </w:pPr>
    </w:p>
    <w:p w:rsidR="008E1D6C" w:rsidRDefault="008E1D6C" w:rsidP="00760EA4">
      <w:pPr>
        <w:spacing w:after="0"/>
        <w:rPr>
          <w:rFonts w:ascii="Cambria" w:hAnsi="Cambria"/>
        </w:rPr>
      </w:pPr>
    </w:p>
    <w:p w:rsidR="008E1D6C" w:rsidRPr="00760EA4" w:rsidRDefault="008E1D6C" w:rsidP="00760EA4">
      <w:pPr>
        <w:spacing w:after="0"/>
        <w:rPr>
          <w:rFonts w:ascii="Cambria" w:hAnsi="Cambria"/>
        </w:rPr>
      </w:pPr>
    </w:p>
    <w:p w:rsidR="008E1D6C" w:rsidRPr="00760EA4" w:rsidRDefault="008E1D6C" w:rsidP="00760EA4">
      <w:pPr>
        <w:spacing w:after="0"/>
        <w:rPr>
          <w:rFonts w:ascii="Cambria" w:hAnsi="Cambria"/>
        </w:rPr>
      </w:pPr>
    </w:p>
    <w:p w:rsidR="008E1D6C" w:rsidRDefault="008E1D6C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Účtovná jednotka: </w:t>
      </w:r>
    </w:p>
    <w:p w:rsidR="008E1D6C" w:rsidRDefault="008E1D6C" w:rsidP="00760EA4">
      <w:pPr>
        <w:spacing w:after="0"/>
        <w:rPr>
          <w:rFonts w:ascii="Cambria" w:hAnsi="Cambria"/>
        </w:rPr>
      </w:pPr>
    </w:p>
    <w:p w:rsidR="008E1D6C" w:rsidRDefault="008E1D6C" w:rsidP="00760EA4">
      <w:pPr>
        <w:spacing w:after="0"/>
        <w:rPr>
          <w:rFonts w:ascii="Cambria" w:hAnsi="Cambria"/>
          <w:lang w:val="en-US"/>
        </w:rPr>
      </w:pPr>
      <w:r>
        <w:rPr>
          <w:rFonts w:ascii="Cambria" w:hAnsi="Cambria"/>
        </w:rPr>
        <w:t>W</w:t>
      </w:r>
      <w:r>
        <w:rPr>
          <w:rFonts w:ascii="Cambria" w:hAnsi="Cambria"/>
          <w:lang w:val="en-US"/>
        </w:rPr>
        <w:t xml:space="preserve"> &amp; M  Slovakia, s. r. o.</w:t>
      </w:r>
    </w:p>
    <w:p w:rsidR="008E1D6C" w:rsidRDefault="008E1D6C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Pribinova 967/10</w:t>
      </w:r>
    </w:p>
    <w:p w:rsidR="008E1D6C" w:rsidRPr="007A61B1" w:rsidRDefault="008E1D6C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017 01 Považská Bystrica</w:t>
      </w:r>
    </w:p>
    <w:p w:rsidR="008E1D6C" w:rsidRDefault="008E1D6C" w:rsidP="00760EA4">
      <w:pPr>
        <w:spacing w:after="0"/>
        <w:rPr>
          <w:rFonts w:ascii="Cambria" w:hAnsi="Cambria"/>
        </w:rPr>
      </w:pPr>
    </w:p>
    <w:p w:rsidR="008E1D6C" w:rsidRPr="00760EA4" w:rsidRDefault="008E1D6C" w:rsidP="002F34E3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IČO: </w:t>
      </w:r>
      <w:r>
        <w:rPr>
          <w:rFonts w:ascii="Cambria" w:hAnsi="Cambria"/>
        </w:rPr>
        <w:t>36298751</w:t>
      </w:r>
    </w:p>
    <w:p w:rsidR="008E1D6C" w:rsidRPr="00760EA4" w:rsidRDefault="008E1D6C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8E1D6C" w:rsidRPr="00760EA4" w:rsidRDefault="008E1D6C" w:rsidP="000B099B">
      <w:pPr>
        <w:tabs>
          <w:tab w:val="left" w:pos="5812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Účtovná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závierka za účtovné obdobie od 01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01. 2013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, tzn. účtovná závierka zostavená k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2013...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2F34E3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>
        <w:rPr>
          <w:rFonts w:ascii="Cambria" w:hAnsi="Cambria"/>
        </w:rPr>
        <w:t>29. 10. 2014</w:t>
      </w:r>
    </w:p>
    <w:p w:rsidR="008E1D6C" w:rsidRPr="00760EA4" w:rsidRDefault="008E1D6C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8E1D6C" w:rsidRPr="00760EA4" w:rsidRDefault="008E1D6C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8E1D6C" w:rsidRPr="00760EA4" w:rsidRDefault="008E1D6C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 ....Považskej Bystrici.............. dňa .....29. 10. 2014</w:t>
      </w:r>
    </w:p>
    <w:p w:rsidR="008E1D6C" w:rsidRPr="00760EA4" w:rsidRDefault="008E1D6C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8E1D6C" w:rsidRPr="00760EA4" w:rsidRDefault="008E1D6C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8E1D6C" w:rsidRPr="00760EA4" w:rsidRDefault="008E1D6C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8E1D6C" w:rsidRPr="00760EA4" w:rsidRDefault="008E1D6C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8E1D6C" w:rsidRDefault="008E1D6C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8E1D6C" w:rsidRPr="00760EA4" w:rsidRDefault="008E1D6C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8E1D6C" w:rsidRDefault="008E1D6C" w:rsidP="00760EA4">
      <w:pPr>
        <w:tabs>
          <w:tab w:val="center" w:pos="7088"/>
        </w:tabs>
        <w:spacing w:after="0"/>
        <w:rPr>
          <w:rFonts w:ascii="Cambria" w:hAnsi="Cambria"/>
        </w:rPr>
      </w:pPr>
      <w:r w:rsidRPr="00760EA4">
        <w:rPr>
          <w:rFonts w:ascii="Cambria" w:hAnsi="Cambria"/>
        </w:rPr>
        <w:tab/>
      </w:r>
      <w:r>
        <w:rPr>
          <w:rFonts w:ascii="Cambria" w:hAnsi="Cambria"/>
        </w:rPr>
        <w:t>Mgr. Jozef Králik</w:t>
      </w:r>
    </w:p>
    <w:p w:rsidR="008E1D6C" w:rsidRDefault="008E1D6C" w:rsidP="00760EA4">
      <w:pPr>
        <w:tabs>
          <w:tab w:val="center" w:pos="7088"/>
        </w:tabs>
        <w:spacing w:after="0"/>
        <w:rPr>
          <w:rFonts w:ascii="Cambria" w:hAnsi="Cambria"/>
        </w:rPr>
      </w:pPr>
      <w:r>
        <w:rPr>
          <w:rFonts w:ascii="Cambria" w:hAnsi="Cambria"/>
        </w:rPr>
        <w:t xml:space="preserve">                                                                                                                                           konateľ</w:t>
      </w:r>
    </w:p>
    <w:sectPr w:rsidR="008E1D6C" w:rsidSect="00AC40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0C0B7B"/>
    <w:rsid w:val="00113A8F"/>
    <w:rsid w:val="001224B3"/>
    <w:rsid w:val="00140B53"/>
    <w:rsid w:val="002F34E3"/>
    <w:rsid w:val="00331781"/>
    <w:rsid w:val="00351259"/>
    <w:rsid w:val="00362040"/>
    <w:rsid w:val="003B3B1B"/>
    <w:rsid w:val="004C1FB4"/>
    <w:rsid w:val="005B06F8"/>
    <w:rsid w:val="005D5B98"/>
    <w:rsid w:val="005F618C"/>
    <w:rsid w:val="00721F45"/>
    <w:rsid w:val="00750A42"/>
    <w:rsid w:val="00760EA4"/>
    <w:rsid w:val="00777EDD"/>
    <w:rsid w:val="00785355"/>
    <w:rsid w:val="00795A82"/>
    <w:rsid w:val="007A61B1"/>
    <w:rsid w:val="007C473E"/>
    <w:rsid w:val="00817BEB"/>
    <w:rsid w:val="008B688A"/>
    <w:rsid w:val="008E1D6C"/>
    <w:rsid w:val="00AC4038"/>
    <w:rsid w:val="00BA4540"/>
    <w:rsid w:val="00D95AAE"/>
    <w:rsid w:val="00DA6FB0"/>
    <w:rsid w:val="00E84116"/>
    <w:rsid w:val="00F02EFA"/>
    <w:rsid w:val="00F7326B"/>
    <w:rsid w:val="00F809BB"/>
    <w:rsid w:val="00FF5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4038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82</Words>
  <Characters>473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Zuzana Kramáriková</cp:lastModifiedBy>
  <cp:revision>3</cp:revision>
  <cp:lastPrinted>2014-10-31T16:08:00Z</cp:lastPrinted>
  <dcterms:created xsi:type="dcterms:W3CDTF">2014-10-31T16:10:00Z</dcterms:created>
  <dcterms:modified xsi:type="dcterms:W3CDTF">2014-10-31T16:11:00Z</dcterms:modified>
</cp:coreProperties>
</file>