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AB1" w:rsidRPr="0065527C" w:rsidRDefault="00034AB1" w:rsidP="0065527C">
      <w:pPr>
        <w:pStyle w:val="TOC1"/>
      </w:pPr>
      <w:r w:rsidRPr="0065527C">
        <w:t xml:space="preserve"> </w:t>
      </w:r>
    </w:p>
    <w:p w:rsidR="00034AB1" w:rsidRDefault="00034AB1">
      <w:pPr>
        <w:pStyle w:val="TOCHeading"/>
      </w:pPr>
      <w:r>
        <w:t>Obsah</w:t>
      </w:r>
    </w:p>
    <w:p w:rsidR="00034AB1" w:rsidRDefault="00034AB1">
      <w:pPr>
        <w:pStyle w:val="TOC1"/>
        <w:tabs>
          <w:tab w:val="left" w:pos="440"/>
        </w:tabs>
        <w:rPr>
          <w:b w:val="0"/>
          <w:noProof/>
          <w:lang w:eastAsia="sk-SK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59400366" w:history="1">
        <w:r w:rsidRPr="00C27F3B">
          <w:rPr>
            <w:rStyle w:val="Hyperlink"/>
            <w:noProof/>
          </w:rPr>
          <w:t>1.</w:t>
        </w:r>
        <w:r>
          <w:rPr>
            <w:b w:val="0"/>
            <w:noProof/>
            <w:lang w:eastAsia="sk-SK"/>
          </w:rPr>
          <w:tab/>
        </w:r>
        <w:r w:rsidRPr="00C27F3B">
          <w:rPr>
            <w:rStyle w:val="Hyperlink"/>
            <w:noProof/>
          </w:rPr>
          <w:t>Základné údaje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_Toc359400366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2"/>
        <w:tabs>
          <w:tab w:val="left" w:pos="880"/>
          <w:tab w:val="right" w:leader="dot" w:pos="9062"/>
        </w:tabs>
        <w:rPr>
          <w:noProof/>
          <w:lang w:eastAsia="sk-SK"/>
        </w:rPr>
      </w:pPr>
      <w:hyperlink w:anchor="_Toc359400367" w:history="1">
        <w:r w:rsidRPr="00C27F3B">
          <w:rPr>
            <w:rStyle w:val="Hyperlink"/>
            <w:noProof/>
          </w:rPr>
          <w:t>1.1</w:t>
        </w:r>
        <w:r>
          <w:rPr>
            <w:noProof/>
            <w:lang w:eastAsia="sk-SK"/>
          </w:rPr>
          <w:tab/>
        </w:r>
        <w:r w:rsidRPr="00C27F3B">
          <w:rPr>
            <w:rStyle w:val="Hyperlink"/>
            <w:noProof/>
          </w:rPr>
          <w:t>Bemaco HC 46 Bardejov, n. 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_Toc359400367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2"/>
        <w:tabs>
          <w:tab w:val="right" w:leader="dot" w:pos="9062"/>
        </w:tabs>
        <w:rPr>
          <w:noProof/>
          <w:lang w:eastAsia="sk-SK"/>
        </w:rPr>
      </w:pPr>
      <w:hyperlink w:anchor="_Toc359400368" w:history="1">
        <w:r w:rsidRPr="00C27F3B">
          <w:rPr>
            <w:rStyle w:val="Hyperlink"/>
            <w:noProof/>
          </w:rPr>
          <w:t>1.2 Stretnutia správnej a dozornej rady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_Toc359400368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2"/>
        <w:tabs>
          <w:tab w:val="left" w:pos="880"/>
          <w:tab w:val="right" w:leader="dot" w:pos="9062"/>
        </w:tabs>
        <w:rPr>
          <w:noProof/>
          <w:lang w:eastAsia="sk-SK"/>
        </w:rPr>
      </w:pPr>
      <w:hyperlink w:anchor="_Toc359400369" w:history="1">
        <w:r w:rsidRPr="00C27F3B">
          <w:rPr>
            <w:rStyle w:val="Hyperlink"/>
            <w:noProof/>
          </w:rPr>
          <w:t>1.3</w:t>
        </w:r>
        <w:r>
          <w:rPr>
            <w:noProof/>
            <w:lang w:eastAsia="sk-SK"/>
          </w:rPr>
          <w:tab/>
        </w:r>
        <w:r w:rsidRPr="00C27F3B">
          <w:rPr>
            <w:rStyle w:val="Hyperlink"/>
            <w:noProof/>
          </w:rPr>
          <w:t>Kontrolný mechanizmus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_Toc359400369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2"/>
        <w:tabs>
          <w:tab w:val="left" w:pos="880"/>
          <w:tab w:val="right" w:leader="dot" w:pos="9062"/>
        </w:tabs>
        <w:rPr>
          <w:noProof/>
          <w:lang w:eastAsia="sk-SK"/>
        </w:rPr>
      </w:pPr>
      <w:hyperlink w:anchor="_Toc359400370" w:history="1">
        <w:r w:rsidRPr="00C27F3B">
          <w:rPr>
            <w:rStyle w:val="Hyperlink"/>
            <w:noProof/>
          </w:rPr>
          <w:t>1.4</w:t>
        </w:r>
        <w:r>
          <w:rPr>
            <w:noProof/>
            <w:lang w:eastAsia="sk-SK"/>
          </w:rPr>
          <w:tab/>
        </w:r>
        <w:r w:rsidRPr="00C27F3B">
          <w:rPr>
            <w:rStyle w:val="Hyperlink"/>
            <w:noProof/>
          </w:rPr>
          <w:t>Organigram Bemaco HC 46 Bardejov, n. o.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_Toc359400370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tabs>
          <w:tab w:val="left" w:pos="440"/>
        </w:tabs>
        <w:rPr>
          <w:b w:val="0"/>
          <w:noProof/>
          <w:lang w:eastAsia="sk-SK"/>
        </w:rPr>
      </w:pPr>
      <w:hyperlink w:anchor="_Toc359400371" w:history="1">
        <w:r w:rsidRPr="00C27F3B">
          <w:rPr>
            <w:rStyle w:val="Hyperlink"/>
            <w:noProof/>
          </w:rPr>
          <w:t>2.</w:t>
        </w:r>
        <w:r>
          <w:rPr>
            <w:b w:val="0"/>
            <w:noProof/>
            <w:lang w:eastAsia="sk-SK"/>
          </w:rPr>
          <w:tab/>
        </w:r>
        <w:r>
          <w:rPr>
            <w:rStyle w:val="Hyperlink"/>
            <w:noProof/>
          </w:rPr>
          <w:t>Ciele na rok 2013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_Toc359400371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tabs>
          <w:tab w:val="left" w:pos="440"/>
        </w:tabs>
        <w:rPr>
          <w:b w:val="0"/>
          <w:noProof/>
          <w:lang w:eastAsia="sk-SK"/>
        </w:rPr>
      </w:pPr>
      <w:hyperlink w:anchor="_Toc359400372" w:history="1">
        <w:r w:rsidRPr="00C27F3B">
          <w:rPr>
            <w:rStyle w:val="Hyperlink"/>
            <w:noProof/>
          </w:rPr>
          <w:t>3.</w:t>
        </w:r>
        <w:r>
          <w:rPr>
            <w:b w:val="0"/>
            <w:noProof/>
            <w:lang w:eastAsia="sk-SK"/>
          </w:rPr>
          <w:tab/>
        </w:r>
        <w:r>
          <w:rPr>
            <w:rStyle w:val="Hyperlink"/>
            <w:noProof/>
          </w:rPr>
          <w:t>Ciele na rok 2014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_Toc359400372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tabs>
          <w:tab w:val="left" w:pos="440"/>
        </w:tabs>
        <w:rPr>
          <w:b w:val="0"/>
          <w:noProof/>
          <w:lang w:eastAsia="sk-SK"/>
        </w:rPr>
      </w:pPr>
      <w:hyperlink w:anchor="_Toc359400373" w:history="1">
        <w:r w:rsidRPr="00C27F3B">
          <w:rPr>
            <w:rStyle w:val="Hyperlink"/>
            <w:noProof/>
          </w:rPr>
          <w:t>4.</w:t>
        </w:r>
        <w:r>
          <w:rPr>
            <w:b w:val="0"/>
            <w:noProof/>
            <w:lang w:eastAsia="sk-SK"/>
          </w:rPr>
          <w:tab/>
        </w:r>
        <w:r>
          <w:rPr>
            <w:rStyle w:val="Hyperlink"/>
            <w:noProof/>
          </w:rPr>
          <w:t>Programové aktivity 2013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_Toc359400373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rPr>
          <w:b w:val="0"/>
          <w:noProof/>
          <w:lang w:eastAsia="sk-SK"/>
        </w:rPr>
      </w:pPr>
      <w:hyperlink w:anchor="_Toc359400374" w:history="1">
        <w:r w:rsidRPr="00C27F3B">
          <w:rPr>
            <w:rStyle w:val="Hyperlink"/>
            <w:noProof/>
          </w:rPr>
          <w:t xml:space="preserve">Ročná účtovná závierka </w:t>
        </w:r>
        <w:r>
          <w:rPr>
            <w:rStyle w:val="Hyperlink"/>
            <w:noProof/>
          </w:rPr>
          <w:t>...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_Toc359400374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rPr>
          <w:b w:val="0"/>
          <w:noProof/>
          <w:lang w:eastAsia="sk-SK"/>
        </w:rPr>
      </w:pPr>
      <w:hyperlink w:anchor="_Toc359400375" w:history="1">
        <w:r w:rsidRPr="00C27F3B">
          <w:rPr>
            <w:rStyle w:val="Hyperlink"/>
            <w:noProof/>
          </w:rPr>
          <w:t xml:space="preserve">Výrok audítora k ročnej účtovnej závierke </w:t>
        </w:r>
        <w:r>
          <w:rPr>
            <w:rStyle w:val="Hyperlink"/>
            <w:noProof/>
          </w:rPr>
          <w:t>.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_Toc359400375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rPr>
          <w:b w:val="0"/>
          <w:noProof/>
          <w:lang w:eastAsia="sk-SK"/>
        </w:rPr>
      </w:pPr>
      <w:hyperlink w:anchor="_Toc359400376" w:history="1">
        <w:r w:rsidRPr="00C27F3B">
          <w:rPr>
            <w:rStyle w:val="Hyperlink"/>
            <w:noProof/>
          </w:rPr>
          <w:t>Prehľad o peňažných príjmoch a výdavkoch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_Toc359400376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rPr>
          <w:b w:val="0"/>
          <w:noProof/>
          <w:lang w:eastAsia="sk-SK"/>
        </w:rPr>
      </w:pPr>
      <w:hyperlink w:anchor="_Toc359400377" w:history="1">
        <w:r w:rsidRPr="00C27F3B">
          <w:rPr>
            <w:rStyle w:val="Hyperlink"/>
            <w:noProof/>
          </w:rPr>
          <w:t>Prehľad rozsahu príjmov (výnosov) v členení podľa zdrojov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_Toc359400377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034AB1" w:rsidRDefault="00034AB1">
      <w:pPr>
        <w:pStyle w:val="TOC1"/>
        <w:rPr>
          <w:b w:val="0"/>
          <w:noProof/>
          <w:lang w:eastAsia="sk-SK"/>
        </w:rPr>
      </w:pPr>
      <w:hyperlink w:anchor="_Toc359400378" w:history="1">
        <w:r w:rsidRPr="00C27F3B">
          <w:rPr>
            <w:rStyle w:val="Hyperlink"/>
            <w:noProof/>
          </w:rPr>
          <w:t>Stav a pohyb majetku a záväzkov organizácie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_Toc359400378 \h </w:instrText>
        </w:r>
        <w:r>
          <w:rPr>
            <w:noProof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034AB1" w:rsidRDefault="00034AB1">
      <w:r>
        <w:fldChar w:fldCharType="end"/>
      </w:r>
    </w:p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65527C"/>
    <w:p w:rsidR="00034AB1" w:rsidRDefault="00034AB1" w:rsidP="001429C8">
      <w:pPr>
        <w:pStyle w:val="Heading1"/>
        <w:numPr>
          <w:ilvl w:val="0"/>
          <w:numId w:val="1"/>
        </w:numPr>
      </w:pPr>
      <w:bookmarkStart w:id="0" w:name="_Toc359400366"/>
      <w:r>
        <w:t>Základné údaje</w:t>
      </w:r>
      <w:bookmarkEnd w:id="0"/>
    </w:p>
    <w:p w:rsidR="00034AB1" w:rsidRDefault="00034AB1" w:rsidP="00E9481B">
      <w:pPr>
        <w:pStyle w:val="Heading2"/>
        <w:numPr>
          <w:ilvl w:val="1"/>
          <w:numId w:val="13"/>
        </w:numPr>
      </w:pPr>
      <w:bookmarkStart w:id="1" w:name="_Toc359400367"/>
      <w:r w:rsidRPr="001429C8">
        <w:t>Bemaco HC 46 Bardejov, n. o.</w:t>
      </w:r>
      <w:bookmarkEnd w:id="1"/>
    </w:p>
    <w:p w:rsidR="00034AB1" w:rsidRPr="00E9481B" w:rsidRDefault="00034AB1" w:rsidP="00E9481B">
      <w:pPr>
        <w:pStyle w:val="ListParagraph"/>
        <w:ind w:left="420"/>
      </w:pPr>
    </w:p>
    <w:p w:rsidR="00034AB1" w:rsidRDefault="00034AB1" w:rsidP="00E9481B">
      <w:r w:rsidRPr="001429C8">
        <w:t>Nezisková organizácia Bemaco HC 46 Bardejov</w:t>
      </w:r>
      <w:r>
        <w:t>, n.o.</w:t>
      </w:r>
      <w:r w:rsidRPr="001429C8">
        <w:t xml:space="preserve"> </w:t>
      </w:r>
      <w:r>
        <w:t>vznikla 16. apríla</w:t>
      </w:r>
      <w:r w:rsidRPr="001429C8">
        <w:t xml:space="preserve"> 2010 s cieľom  poskytovať verejnoprospešné služby  v oblasti telesnej kultúry so zameraním na ľadový hokej pre športovú prípravu talentovanej mládeže s predpokladmi výkonnostného rastu na vrcholovú úroveň. Kým sa v roku 2010 postupne konštituovalo personálne obsadenie, nezisková organizácia v skúšobnom procese poskytovala  svoje služby pri organizovaní športových podujatí, pri raste a zdokonaľovaní športovcov v súčinnosti s ho</w:t>
      </w:r>
      <w:r>
        <w:t xml:space="preserve">kejovým klubom HC 46 Bardejov. </w:t>
      </w:r>
    </w:p>
    <w:p w:rsidR="00034AB1" w:rsidRPr="001429C8" w:rsidRDefault="00034AB1" w:rsidP="00E9481B">
      <w:r w:rsidRPr="008C75AB">
        <w:t xml:space="preserve">Základným poslaním neziskovej organizácie Bemaco HC 46 Bardejov bolo </w:t>
      </w:r>
      <w:r>
        <w:t>v uplynulých rokoch</w:t>
      </w:r>
      <w:r w:rsidRPr="008C75AB">
        <w:t xml:space="preserve"> organizovanie voľného času mládeže v záujme rozvoja jej telesného a duševného zdravia pod odborným dohľadom pedagogických a zdravotníckych pracovníkov, poskytovanie služieb v oblasti telesnej kultúry so zameraním na ľadový hokej pre športovú prípravu talentovanej mládeže s predpokladmi výkonnostného rastu na vrcholovú úroveň, sledovanie rastu športovej výkonnosti športovcov, jej zvyšovanie na dosiahnutie vrcholovej úrovne pre dané športové odvetvie a podporovanie rastu talentovanej mládeže pochádzajúcej zo sociálne slabších rodín.</w:t>
      </w:r>
      <w:r w:rsidRPr="001429C8">
        <w:t xml:space="preserve"> </w:t>
      </w:r>
    </w:p>
    <w:p w:rsidR="00034AB1" w:rsidRDefault="00034AB1" w:rsidP="008C75AB">
      <w:pPr>
        <w:jc w:val="both"/>
      </w:pPr>
      <w:r>
        <w:t>Bemaco HC 46 Bardejov, n. o. pôsobí v bardejovskom regióne s vysokou nezamestnanosťou a nedostatkom príležitostí, čo je predpokladom pre veľký záujem o aktivity neziskovej organizácie a požiadavky verejnosti na rozšírenie oblasti činností, ako aj rozšírenie organizačného poslania.</w:t>
      </w:r>
    </w:p>
    <w:p w:rsidR="00034AB1" w:rsidRDefault="00034AB1" w:rsidP="008C75AB">
      <w:pPr>
        <w:jc w:val="both"/>
      </w:pPr>
      <w:r>
        <w:t xml:space="preserve">Zakladateľmi neziskovej organizácie Bemaco HC 46 Bardejov sú Helena Gmitterová a Ing. Ladislav Kovalský. </w:t>
      </w:r>
    </w:p>
    <w:p w:rsidR="00034AB1" w:rsidRDefault="00034AB1" w:rsidP="008C75AB">
      <w:pPr>
        <w:jc w:val="both"/>
      </w:pPr>
      <w:r>
        <w:t>Štatutárnym orgánom je riaditeľ, Ing. Ladislav Kovalský, ktorý je zároveň riadiacim orgánom neziskovej organizácie.</w:t>
      </w:r>
    </w:p>
    <w:p w:rsidR="00034AB1" w:rsidRDefault="00034AB1" w:rsidP="008C75AB">
      <w:pPr>
        <w:jc w:val="both"/>
      </w:pPr>
      <w:r>
        <w:t xml:space="preserve">Členovia správnej a dozornej rady ako aj štatutár pracujú bez nároku na odmenu. </w:t>
      </w:r>
    </w:p>
    <w:p w:rsidR="00034AB1" w:rsidRPr="001E59E0" w:rsidRDefault="00034AB1" w:rsidP="00E9481B">
      <w:pPr>
        <w:pStyle w:val="Heading2"/>
      </w:pPr>
      <w:bookmarkStart w:id="2" w:name="_Toc359400368"/>
      <w:r>
        <w:t>1.2 Stretnutia sp</w:t>
      </w:r>
      <w:r w:rsidRPr="001E59E0">
        <w:t>rávnej a dozornej rady</w:t>
      </w:r>
      <w:bookmarkEnd w:id="2"/>
    </w:p>
    <w:p w:rsidR="00034AB1" w:rsidRDefault="00034AB1" w:rsidP="008C75AB">
      <w:pPr>
        <w:jc w:val="both"/>
      </w:pPr>
    </w:p>
    <w:p w:rsidR="00034AB1" w:rsidRDefault="00034AB1" w:rsidP="008C75AB">
      <w:pPr>
        <w:jc w:val="both"/>
      </w:pPr>
      <w:r>
        <w:t>V roku 2013 sa uskutočnili tri stretnutia správnej rady a tri stretnutia dozornej rady.</w:t>
      </w:r>
    </w:p>
    <w:p w:rsidR="00034AB1" w:rsidRDefault="00034AB1" w:rsidP="008C75AB">
      <w:pPr>
        <w:jc w:val="both"/>
      </w:pPr>
      <w:r>
        <w:t>Na stretnutiach dozornej a správnej rady boli schválené a prerokované:</w:t>
      </w:r>
    </w:p>
    <w:p w:rsidR="00034AB1" w:rsidRDefault="00034AB1" w:rsidP="008C75AB">
      <w:pPr>
        <w:pStyle w:val="ListParagraph"/>
        <w:numPr>
          <w:ilvl w:val="0"/>
          <w:numId w:val="6"/>
        </w:numPr>
        <w:jc w:val="both"/>
      </w:pPr>
      <w:r>
        <w:t>interné smernice neziskovej organizácie (organizačný poriadok, pracovný poriadok, komunikačný poriadok)</w:t>
      </w:r>
    </w:p>
    <w:p w:rsidR="00034AB1" w:rsidRDefault="00034AB1" w:rsidP="008C75AB">
      <w:pPr>
        <w:pStyle w:val="ListParagraph"/>
        <w:numPr>
          <w:ilvl w:val="0"/>
          <w:numId w:val="6"/>
        </w:numPr>
        <w:jc w:val="both"/>
      </w:pPr>
      <w:r>
        <w:t>chod nových organizačných útvarov: fundraising a projektový manažment, marketing a komunikácia, finančné oddelenie</w:t>
      </w:r>
    </w:p>
    <w:p w:rsidR="00034AB1" w:rsidRDefault="00034AB1" w:rsidP="008C75AB">
      <w:pPr>
        <w:pStyle w:val="ListParagraph"/>
        <w:numPr>
          <w:ilvl w:val="0"/>
          <w:numId w:val="6"/>
        </w:numPr>
        <w:jc w:val="both"/>
      </w:pPr>
      <w:r>
        <w:t>plán činnosti a rozpočet na rok 2013</w:t>
      </w:r>
    </w:p>
    <w:p w:rsidR="00034AB1" w:rsidRDefault="00034AB1" w:rsidP="008C75AB">
      <w:pPr>
        <w:pStyle w:val="ListParagraph"/>
        <w:numPr>
          <w:ilvl w:val="0"/>
          <w:numId w:val="6"/>
        </w:numPr>
        <w:jc w:val="both"/>
      </w:pPr>
      <w:r>
        <w:t>ročná účtovná závierka a výročná správa o činnosti a hospodárení</w:t>
      </w:r>
    </w:p>
    <w:p w:rsidR="00034AB1" w:rsidRDefault="00034AB1" w:rsidP="008C75AB">
      <w:pPr>
        <w:pStyle w:val="ListParagraph"/>
        <w:numPr>
          <w:ilvl w:val="0"/>
          <w:numId w:val="6"/>
        </w:numPr>
        <w:jc w:val="both"/>
      </w:pPr>
      <w:r>
        <w:t>rozvoj a rozšírenie organizácie kultúrno-spoločenskej oblasti</w:t>
      </w:r>
    </w:p>
    <w:p w:rsidR="00034AB1" w:rsidRDefault="00034AB1" w:rsidP="003B54FC">
      <w:pPr>
        <w:jc w:val="both"/>
      </w:pPr>
    </w:p>
    <w:p w:rsidR="00034AB1" w:rsidRDefault="00034AB1" w:rsidP="003B54FC">
      <w:pPr>
        <w:jc w:val="both"/>
      </w:pPr>
    </w:p>
    <w:p w:rsidR="00034AB1" w:rsidRDefault="00034AB1" w:rsidP="00E9481B">
      <w:pPr>
        <w:pStyle w:val="Heading2"/>
        <w:numPr>
          <w:ilvl w:val="1"/>
          <w:numId w:val="1"/>
        </w:numPr>
      </w:pPr>
      <w:bookmarkStart w:id="3" w:name="_Toc359400369"/>
      <w:r w:rsidRPr="00C20745">
        <w:t>Kontrolný mechanizmus</w:t>
      </w:r>
      <w:bookmarkEnd w:id="3"/>
    </w:p>
    <w:p w:rsidR="00034AB1" w:rsidRPr="00E9481B" w:rsidRDefault="00034AB1" w:rsidP="00E9481B">
      <w:pPr>
        <w:pStyle w:val="ListParagraph"/>
        <w:ind w:left="420"/>
      </w:pPr>
    </w:p>
    <w:p w:rsidR="00034AB1" w:rsidRPr="001B4DFD" w:rsidRDefault="00034AB1" w:rsidP="00C20745">
      <w:pPr>
        <w:rPr>
          <w:color w:val="FF0000"/>
        </w:rPr>
      </w:pPr>
      <w:r>
        <w:t xml:space="preserve">Bemaco HC 46 Bardejov, n. o. je kontrolovaná dozornou a správnou radou. Činnosť neziskovej organizácie je financovaná z darov </w:t>
      </w:r>
      <w:r w:rsidRPr="00392EC9">
        <w:t xml:space="preserve">súkromných spoločností, sponzoringom a prostredníctvom grantov. </w:t>
      </w:r>
    </w:p>
    <w:p w:rsidR="00034AB1" w:rsidRDefault="00034AB1" w:rsidP="0065527C">
      <w:r>
        <w:t xml:space="preserve">Všeobecne je činnosť neziskovej organizácie kontrolovaná miestnou komunitou, orgánmi Mesta Bardejov  a v neposlednom rade médiami. </w:t>
      </w:r>
    </w:p>
    <w:p w:rsidR="00034AB1" w:rsidRDefault="00034AB1" w:rsidP="00E9481B">
      <w:pPr>
        <w:pStyle w:val="Heading2"/>
        <w:numPr>
          <w:ilvl w:val="1"/>
          <w:numId w:val="1"/>
        </w:numPr>
      </w:pPr>
      <w:bookmarkStart w:id="4" w:name="_Toc359400370"/>
      <w:r w:rsidRPr="001B4DFD">
        <w:t>Organigram Bemaco HC 46 Bardejov, n. o.</w:t>
      </w:r>
      <w:bookmarkEnd w:id="4"/>
    </w:p>
    <w:p w:rsidR="00034AB1" w:rsidRPr="00E9481B" w:rsidRDefault="00034AB1" w:rsidP="00E9481B">
      <w:pPr>
        <w:ind w:left="360"/>
      </w:pPr>
    </w:p>
    <w:p w:rsidR="00034AB1" w:rsidRDefault="00034AB1" w:rsidP="001B4DFD">
      <w:r>
        <w:t>V priamej pôsobnosti riaditeľa boli vytvorené organizačné útvary:</w:t>
      </w:r>
    </w:p>
    <w:p w:rsidR="00034AB1" w:rsidRDefault="00034AB1" w:rsidP="001A07F1">
      <w:r w:rsidRPr="001A07F1">
        <w:rPr>
          <w:b/>
        </w:rPr>
        <w:t>Fundraising a komunikácia</w:t>
      </w:r>
      <w:r>
        <w:t>, ktorého cieľom je zlepšenie spolupráce s miestnou komunitou, projektový manažment, ako aj kreovanie stratégií činností a poslania neziskovej organizácie.</w:t>
      </w:r>
    </w:p>
    <w:p w:rsidR="00034AB1" w:rsidRDefault="00034AB1" w:rsidP="001A07F1">
      <w:r w:rsidRPr="001A07F1">
        <w:rPr>
          <w:b/>
        </w:rPr>
        <w:t>Marketing a komunikácia</w:t>
      </w:r>
      <w:r>
        <w:t>, ktorého cieľom sú media relations, public relations, public affairs, interná komunikácia a interný networking, tvorba marketingovej stratégie a strategického plánu a spoluorganizácia hokejových zápasov, tlačových konferencií, press foyer a team building hokejových stretnutí.</w:t>
      </w:r>
    </w:p>
    <w:p w:rsidR="00034AB1" w:rsidRDefault="00034AB1" w:rsidP="001A07F1">
      <w:r w:rsidRPr="001A07F1">
        <w:rPr>
          <w:b/>
        </w:rPr>
        <w:t>Finančné oddelenie</w:t>
      </w:r>
      <w:r>
        <w:t>, ktorého úlohou je komunikácia s darcami, sponzormi, hľadanie nových finančných príležitostí, ekonomika a účtovníctvo organizácie.</w:t>
      </w:r>
    </w:p>
    <w:p w:rsidR="00034AB1" w:rsidRDefault="00034AB1" w:rsidP="001B4DFD"/>
    <w:p w:rsidR="00034AB1" w:rsidRDefault="00034AB1" w:rsidP="001B4DFD">
      <w:r>
        <w:rPr>
          <w:noProof/>
          <w:lang w:eastAsia="sk-SK"/>
        </w:rPr>
        <w:pict>
          <v:rect id="Obdĺžnik 6" o:spid="_x0000_s1026" style="position:absolute;margin-left:127.15pt;margin-top:48.4pt;width:146.25pt;height:54pt;z-index:25165568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0EhbwIAACIFAAAOAAAAZHJzL2Uyb0RvYy54bWysVM1uEzEQviPxDpbvdJPQpCHqpopSFSFV&#10;bUWLena8dmLVf4yd7IZH49ATvBdj72ZblUogxMXr2fn/5hufnjVGk52AoJwt6fBoQImw3FXKrkv6&#10;5e7i3ZSSEJmtmHZWlHQvAj2bv31zWvuZGLmN05UAgkFsmNW+pJsY/awoAt8Iw8KR88KiUjowLKII&#10;66ICVmN0o4vRYDApageVB8dFCPj3vFXSeY4vpeDxWsogItElxdpiPiGfq3QW81M2WwPzG8W7Mtg/&#10;VGGYspi0D3XOIiNbUL+FMoqDC07GI+5M4aRUXOQesJvh4EU3txvmRe4FwQm+hyn8v7D8ancDRFUl&#10;nVBimcERXa+qH99/Plr1QCYJn9qHGZrd+hvopIDX1GwjwaQvtkGajOm+x1Q0kXD8OZyOT96fjCnh&#10;qJtMx9NBBr148vYQ4kfhDEmXkgLOLEPJdpchYkY0PZigkKpp8+db3GuRStD2s5DYR8qYvTODxFID&#10;2TGcPeNc2DhO/WC8bJ3cpNK6dxz92bGzT64is6t3/ousvUfO7GzsnY2yDl7LXj0Mu5Jla39AoO07&#10;QRCbVdPNZeWqPU4TXEvz4PmFQkwvWYg3DJDXuAG4q/EaD6ldXVLX3SjZOPj22v9kj3RDLSU17klJ&#10;w9ctA0GJ/mSRiB+Gx8dpsbJwPD4ZoQDPNavnGrs1S4fjGOKr4Hm+JvuoD1cJztzjSi9SVlQxyzF3&#10;SXmEg7CM7f7io8DFYpHNcJk8i5f21vMDARJn7pp7Br4jVkRKXrnDTrHZC361tmk01i220UmVyZcg&#10;bnHtoMdFzBzqHo206c/lbPX0tM1/AQAA//8DAFBLAwQUAAYACAAAACEAwL38W98AAAAKAQAADwAA&#10;AGRycy9kb3ducmV2LnhtbEyPwU7DMBBE70j8g7VI3KhDSas2xKkqKiTEAUGBcnXjJYlqryPbTcPf&#10;sz3BbUfzNDtTrkZnxYAhdp4U3E4yEEi1Nx01Cj7eH28WIGLSZLT1hAp+MMKqurwodWH8id5w2KZG&#10;cAjFQitoU+oLKWPdotNx4nsk9r59cDqxDI00QZ843Fk5zbK5dLoj/tDqHh9arA/bo1PwMu6ev2yM&#10;Ie9fP+v1gTbDk9sodX01ru9BJBzTHwzn+lwdKu6090cyUVgF01l+x6iC5ZwnMDDLz8eenSxfgKxK&#10;+X9C9QsAAP//AwBQSwECLQAUAAYACAAAACEAtoM4kv4AAADhAQAAEwAAAAAAAAAAAAAAAAAAAAAA&#10;W0NvbnRlbnRfVHlwZXNdLnhtbFBLAQItABQABgAIAAAAIQA4/SH/1gAAAJQBAAALAAAAAAAAAAAA&#10;AAAAAC8BAABfcmVscy8ucmVsc1BLAQItABQABgAIAAAAIQA1h0EhbwIAACIFAAAOAAAAAAAAAAAA&#10;AAAAAC4CAABkcnMvZTJvRG9jLnhtbFBLAQItABQABgAIAAAAIQDAvfxb3wAAAAoBAAAPAAAAAAAA&#10;AAAAAAAAAMkEAABkcnMvZG93bnJldi54bWxQSwUGAAAAAAQABADzAAAA1QUAAAAA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Riaditeľ</w:t>
                  </w:r>
                </w:p>
              </w:txbxContent>
            </v:textbox>
          </v:rect>
        </w:pict>
      </w:r>
      <w:r>
        <w:rPr>
          <w:noProof/>
          <w:lang w:eastAsia="sk-SK"/>
        </w:rPr>
        <w:pict>
          <v:line id="Rovná spojnica 17" o:spid="_x0000_s1027" style="position:absolute;z-index:251663872;visibility:visible" from="199.9pt,102.4pt" to="199.9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2uLuQEAAMEDAAAOAAAAZHJzL2Uyb0RvYy54bWysU9tu1DAQfUfiHyy/s0kqQUu02T60ghcE&#10;q0I/wHXGGyPbY9kmyX4O38KPMXZ2UwRIqBUvji/nzMw5M9lez9awEULU6DrebGrOwEnstTt0/P7L&#10;u1dXnMUkXC8MOuj4ESK/3r18sZ18Cxc4oOkhMAriYjv5jg8p+baqohzAirhBD44eFQYrEh3DoeqD&#10;mCi6NdVFXb+pJgy9DyghRrq9XR75rsRXCmT6pFSExEzHqbZU1lDWh7xWu61oD0H4QctTGeIZVVih&#10;HSVdQ92KJNi3oP8IZbUMGFGljURboVJaQtFAapr6NzWfB+GhaCFzol9tiv8vrPw47gPTPfXukjMn&#10;LPXoDkf34zuLHr86LQWjF7Jp8rEl9I3bh9Mp+n3ImmcVbP6SGjYXa4+rtTAnJpdLSbfNVf328nUO&#10;Vz3yfIjpPaBledNxo10WLVoxfohpgZ4hxMt1LJnLLh0NZLBxd6BICOVqCruMENyYwEZBzRdSgkvN&#10;KXVBZ5rSxqzE+t/EEz5ToYzXU8gro2RGl1ay1Q7D37Kn+VyyWvBnBxbd2YIH7I+lJ8UampNi7mmm&#10;8yD+ei70xz9v9xMAAP//AwBQSwMEFAAGAAgAAAAhAD1KSO3hAAAACwEAAA8AAABkcnMvZG93bnJl&#10;di54bWxMj8FOwzAQRO9I/QdrK3FB1KFpURviVIBU9QBVRcMHuPGSRMTrKHbSlK9nEQe47c6MZt+m&#10;m9E2YsDO144U3M0iEEiFMzWVCt7z7e0KhA+ajG4coYILethkk6tUJ8ad6Q2HYygFl5BPtIIqhDaR&#10;0hcVWu1nrkVi78N1Vgdeu1KaTp+53DZyHkX30uqa+EKlW3yusPg89lbBbvuEL8tLXy7McpffDPnr&#10;/uuwUup6Oj4+gAg4hr8w/OAzOmTMdHI9GS8aBfF6zehBwTxa8MCJX+XEShzHILNU/v8h+wYAAP//&#10;AwBQSwECLQAUAAYACAAAACEAtoM4kv4AAADhAQAAEwAAAAAAAAAAAAAAAAAAAAAAW0NvbnRlbnRf&#10;VHlwZXNdLnhtbFBLAQItABQABgAIAAAAIQA4/SH/1gAAAJQBAAALAAAAAAAAAAAAAAAAAC8BAABf&#10;cmVscy8ucmVsc1BLAQItABQABgAIAAAAIQBRQ2uLuQEAAMEDAAAOAAAAAAAAAAAAAAAAAC4CAABk&#10;cnMvZTJvRG9jLnhtbFBLAQItABQABgAIAAAAIQA9Skjt4QAAAAsBAAAPAAAAAAAAAAAAAAAAABME&#10;AABkcnMvZG93bnJldi54bWxQSwUGAAAAAAQABADzAAAAIQUAAAAA&#10;" strokecolor="#4579b8"/>
        </w:pict>
      </w:r>
      <w:r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2" o:spid="_x0000_s1028" type="#_x0000_t32" style="position:absolute;margin-left:204.4pt;margin-top:10.15pt;width:0;height:38.2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DHa4gEAAP8DAAAOAAAAZHJzL2Uyb0RvYy54bWysU12O0zAQfkfiDpbfadqKZVdV033oAi8I&#10;qgUOMOvYjcHxWGOTtMfZA3CKFfdi7LRZBAgJxMsk/vm++eab8fr60DnRa4oWfS0Xs7kU2itsrN/X&#10;8uOHV8+upIgJfAMOva7lUUd5vXn6ZD2ElV5ii67RJJjEx9UQatmmFFZVFVWrO4gzDNrzoUHqIPGS&#10;9lVDMDB756rlfP6iGpCaQKh0jLx7Mx7KTeE3Rqv0zpiok3C1ZG2pRCrxLsdqs4bVniC0Vp1kwD+o&#10;6MB6TjpR3UAC8YXsL1SdVYQRTZop7Co0xipdauBqFvOfqnnfQtClFjYnhsmm+P9o1dt+R8I23Lul&#10;FB467tEt9v7hXsSAn7AHZUF8u3/4Gj6D4Dts2BDiinFbv6PTKoYd5eoPhrr85brEoZh8nEzWhyTU&#10;uKl49/nVxeXlRaarHnGBYnqtsRP5p5YxEdh9m7boPXcSaVE8hv5NTCPwDMhJnc8xgXUvfSPSMXAp&#10;QITDKUk+r7L2UW35S0enR+ytNmwD6xtzlAHUW0eiBx4dUEr7tJiY+HaGGevcBJwXcX8Enu5nqC7D&#10;+TfgCVEyo08TuLMe6XfZ0+Es2Yz3zw6MdWcL7rA5lj4Wa3jKSkNOLyKP8Y/rAn98t5vvAAAA//8D&#10;AFBLAwQUAAYACAAAACEAgsED0twAAAAJAQAADwAAAGRycy9kb3ducmV2LnhtbEyPwU7DMAyG70i8&#10;Q+RJ3FiygapSmk6IiQuXwZg4e43XVGucqsnWwtMTxIEdbf/6/P3lanKdONMQWs8aFnMFgrj2puVG&#10;w+7j5TYHESKywc4zafiiAKvq+qrEwviR3+m8jY1IEA4FarAx9oWUobbkMMx9T5xuBz84jGkcGmkG&#10;HBPcdXKpVCYdtpw+WOzp2VJ93J6chofwZmOwn7Q+bBbZ5hub9etu1PpmNj09gog0xf8w/OondaiS&#10;096f2ATRabhXeVKPGpbqDkQK/C32iZ7lIKtSXjaofgAAAP//AwBQSwECLQAUAAYACAAAACEAtoM4&#10;kv4AAADhAQAAEwAAAAAAAAAAAAAAAAAAAAAAW0NvbnRlbnRfVHlwZXNdLnhtbFBLAQItABQABgAI&#10;AAAAIQA4/SH/1gAAAJQBAAALAAAAAAAAAAAAAAAAAC8BAABfcmVscy8ucmVsc1BLAQItABQABgAI&#10;AAAAIQBtCDHa4gEAAP8DAAAOAAAAAAAAAAAAAAAAAC4CAABkcnMvZTJvRG9jLnhtbFBLAQItABQA&#10;BgAIAAAAIQCCwQPS3AAAAAkBAAAPAAAAAAAAAAAAAAAAADwEAABkcnMvZG93bnJldi54bWxQSwUG&#10;AAAAAAQABADzAAAARQUAAAAA&#10;" strokecolor="#4579b8">
            <v:stroke endarrow="open"/>
          </v:shape>
        </w:pict>
      </w:r>
      <w:r>
        <w:rPr>
          <w:noProof/>
          <w:lang w:eastAsia="sk-SK"/>
        </w:rPr>
        <w:pict>
          <v:shape id="Rovná spojovacia šípka 16" o:spid="_x0000_s1029" type="#_x0000_t32" style="position:absolute;margin-left:386.65pt;margin-top:116.65pt;width:0;height:17.25pt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i3G4QEAAP8DAAAOAAAAZHJzL2Uyb0RvYy54bWysU12O0zAQfkfiDpbfadJKLFA13Ycu8IJg&#10;tcABZh27McQea2yS9jh7AE6x4l6MnTaLACGBeJnEP98333wz3lweXC8GTdGib+RyUUuhvcLW+n0j&#10;P3549eS5FDGBb6FHrxt51FFebh8/2oxhrVfYYd9qEkzi43oMjexSCuuqiqrTDuICg/Z8aJAcJF7S&#10;vmoJRmZ3fbWq64tqRGoDodIx8u7VdCi3hd8YrdI7Y6JOom8ka0slUom3OVbbDaz3BKGz6iQD/kGF&#10;A+s56Ux1BQnEF7K/UDmrCCOatFDoKjTGKl1q4GqW9U/VvO8g6FILmxPDbFP8f7Tq7XBNwrbcuwsp&#10;PDju0Q0O/v5OxICfcABlQXy7u/8aPoPgO2zYGOKacTt/TadVDNeUqz8YcvnLdYlDMfk4m6wPSahp&#10;U/HuavmifvY001UPuEAxvdboRP5pZEwEdt+lHXrPnURaFo9heBPTBDwDctLe55jA9i99K9IxcClA&#10;hOMpST6vsvZJbflLx15P2Btt2AbWN+UoA6h3PYkBeHRAKe3Tcmbi2xlmbN/PwLqI+yPwdD9DdRnO&#10;vwHPiJIZfZrBznqk32VPh7NkM90/OzDVnS24xfZY+lis4SkrDTm9iDzGP64L/OHdbr8DAAD//wMA&#10;UEsDBBQABgAIAAAAIQBKTShn3gAAAAsBAAAPAAAAZHJzL2Rvd25yZXYueG1sTI9BT8MwDIXvSPyH&#10;yEjcWLpVakfXdEJMXLgMxsQ5a7ymWuNUTbYWfj2eOMDNfu/p+XO5nlwnLjiE1pOC+SwBgVR701Kj&#10;YP/x8rAEEaImoztPqOALA6yr25tSF8aP9I6XXWwEl1AotAIbY19IGWqLToeZ75HYO/rB6cjr0Egz&#10;6JHLXScXSZJJp1viC1b3+GyxPu3OTsFjeLMx2E/cHLfzbPutm83rflTq/m56WoGIOMW/MFzxGR0q&#10;Zjr4M5kgOgV5nqYcVbBIrwMnfpUDK1m+BFmV8v8P1Q8AAAD//wMAUEsBAi0AFAAGAAgAAAAhALaD&#10;OJL+AAAA4QEAABMAAAAAAAAAAAAAAAAAAAAAAFtDb250ZW50X1R5cGVzXS54bWxQSwECLQAUAAYA&#10;CAAAACEAOP0h/9YAAACUAQAACwAAAAAAAAAAAAAAAAAvAQAAX3JlbHMvLnJlbHNQSwECLQAUAAYA&#10;CAAAACEAIkotxuEBAAD/AwAADgAAAAAAAAAAAAAAAAAuAgAAZHJzL2Uyb0RvYy54bWxQSwECLQAU&#10;AAYACAAAACEASk0oZ94AAAALAQAADwAAAAAAAAAAAAAAAAA7BAAAZHJzL2Rvd25yZXYueG1sUEsF&#10;BgAAAAAEAAQA8wAAAEYFAAAAAA==&#10;" strokecolor="#4579b8">
            <v:stroke endarrow="open"/>
          </v:shape>
        </w:pict>
      </w:r>
      <w:r>
        <w:rPr>
          <w:noProof/>
          <w:lang w:eastAsia="sk-SK"/>
        </w:rPr>
        <w:pict>
          <v:shape id="Rovná spojovacia šípka 15" o:spid="_x0000_s1030" type="#_x0000_t32" style="position:absolute;margin-left:199.9pt;margin-top:116.65pt;width:0;height:17.25pt;z-index:25166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U0K4wEAAP8DAAAOAAAAZHJzL2Uyb0RvYy54bWysU12O0zAQfkfiDlbeadJK/FWb7kMXeEFQ&#10;LcsBZh27Mdgea2yS9jh7AE6x4l6MnTaLACGBeJnE9nzffPN5fHF5cFYMiqJB31bLRVMJ5SV2xu/b&#10;6uPN6ycvKhET+A4setVWRxWry83jRxdjWKsV9mg7RYJJfFyPoa36lMK6rqPslYO4wKA8H2okB4mX&#10;tK87gpHZna1XTfOsHpG6QChVjLx7NR1Wm8KvtZLpvdZRJWHbirWlEqnE2xzrzQWs9wShN/IkA/5B&#10;hQPjuehMdQUJxBcyv1A5Iwkj6rSQ6GrU2khVeuBuls1P3XzoIajSC5sTw2xT/H+08t2wI2E6vrun&#10;lfDg+I6ucfD3dyIG/IQDSAPi29391/AZBOewYWOIa8Zt/Y5Oqxh2lLs/aHL5y32JQzH5OJusDknI&#10;aVPy7mr5snle6OoHXKCY3ih0Iv+0VUwEZt+nLXrPN4m0LB7D8DYmrszAMyAXtT7HBMa+8p1Ix8Ct&#10;ABGOWTPn5vM6a5/Ulr90tGrCXivNNrC+qUYZQLW1JAbg0QEplU/LmYmzM0wba2dgU8T9EXjKz1BV&#10;hvNvwDOiVEafZrAzHul31dPhLFlP+WcHpr6zBbfYHcs9Fmt4yopXpxeRx/jHdYE/vNvNdwAAAP//&#10;AwBQSwMEFAAGAAgAAAAhADOjpIbeAAAACwEAAA8AAABkcnMvZG93bnJldi54bWxMjz1PwzAQhnek&#10;/gfrKrFRp40UmhCnQlQsLIVSMV/jaxwR21HsNoFfzyEGOr4feu+5cjPZTlxoCK13CpaLBAS52uvW&#10;NQoO7893axAhotPYeUcKvijApprdlFhoP7o3uuxjI3jEhQIVmBj7QspQG7IYFr4nx9nJDxYjy6GR&#10;esCRx20nV0mSSYut4wsGe3oyVH/uz1ZBHl5NDOaDtqfdMtt9Y7N9OYxK3c6nxwcQkab4X4ZffEaH&#10;ipmO/ux0EJ2CNM8ZPSpYpWkKght/zpGd7H4Nsirl9Q/VDwAAAP//AwBQSwECLQAUAAYACAAAACEA&#10;toM4kv4AAADhAQAAEwAAAAAAAAAAAAAAAAAAAAAAW0NvbnRlbnRfVHlwZXNdLnhtbFBLAQItABQA&#10;BgAIAAAAIQA4/SH/1gAAAJQBAAALAAAAAAAAAAAAAAAAAC8BAABfcmVscy8ucmVsc1BLAQItABQA&#10;BgAIAAAAIQDOPU0K4wEAAP8DAAAOAAAAAAAAAAAAAAAAAC4CAABkcnMvZTJvRG9jLnhtbFBLAQIt&#10;ABQABgAIAAAAIQAzo6SG3gAAAAsBAAAPAAAAAAAAAAAAAAAAAD0EAABkcnMvZG93bnJldi54bWxQ&#10;SwUGAAAAAAQABADzAAAASAUAAAAA&#10;" strokecolor="#4579b8">
            <v:stroke endarrow="open"/>
          </v:shape>
        </w:pict>
      </w:r>
      <w:r>
        <w:rPr>
          <w:noProof/>
          <w:lang w:eastAsia="sk-SK"/>
        </w:rPr>
        <w:pict>
          <v:shape id="Rovná spojovacia šípka 14" o:spid="_x0000_s1031" type="#_x0000_t32" style="position:absolute;margin-left:7.9pt;margin-top:116.65pt;width:0;height:17.25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b344QEAAP8DAAAOAAAAZHJzL2Uyb0RvYy54bWysU9uO0zAQfUfiHyy/06QV16rpPnSBFwSr&#10;BT5g1rEbQ+yxxiZpP2c/gK9Y8V+MnTaLACGBeJnEl3PmzJnx5uLgejFoihZ9I5eLWgrtFbbW7xv5&#10;8cOrR8+liAl8Cz163cijjvJi+/DBZgxrvcIO+1aTYBIf12NoZJdSWFdVVJ12EBcYtOdDg+Qg8ZL2&#10;VUswMrvrq1VdP61GpDYQKh0j715Oh3Jb+I3RKr0zJuok+kaytlQilXiTY7XdwHpPEDqrTjLgH1Q4&#10;sJ6TzlSXkEB8IfsLlbOKMKJJC4WuQmOs0qUGrmZZ/1TN+w6CLrWwOTHMNsX/R6veDlckbMu9eyyF&#10;B8c9usbB392KGPATDqAsiG+3d1/DZxB8hw0bQ1wzbuev6LSK4Ypy9QdDLn+5LnEoJh9nk/UhCTVt&#10;Kt5dLV/Uz55kuuoeFyim1xqdyD+NjInA7ru0Q++5k0jL4jEMb2KagGdATtr7HBPY/qVvRToGLgWI&#10;cDwlyedV1j6pLX/p2OsJe60N28D6phxlAPWuJzEAjw4opX1azkx8O8OM7fsZWBdxfwSe7meoLsP5&#10;N+AZUTKjTzPYWY/0u+zpcJZspvtnB6a6swU32B5LH4s1PGWlIacXkcf4x3WB37/b7XcAAAD//wMA&#10;UEsDBBQABgAIAAAAIQAooaCZ3AAAAAkBAAAPAAAAZHJzL2Rvd25yZXYueG1sTI/BTsMwEETvSPyD&#10;tUjcqNNGhJLGqRAVFy6lpeK8jbdx1NiOYrcJfD2bExxndjT7pliPthVX6kPjnYL5LAFBrvK6cbWC&#10;w+fbwxJEiOg0tt6Rgm8KsC5vbwrMtR/cjq77WAsucSFHBSbGLpcyVIYshpnvyPHt5HuLkWVfS93j&#10;wOW2lYskyaTFxvEHgx29GqrO+4tV8Bw+TAzmizan7Tzb/mC9eT8MSt3fjS8rEJHG+BeGCZ/RoWSm&#10;o784HUTL+pHJo4JFmqYgpsBkHNnInpYgy0L+X1D+AgAA//8DAFBLAQItABQABgAIAAAAIQC2gziS&#10;/gAAAOEBAAATAAAAAAAAAAAAAAAAAAAAAABbQ29udGVudF9UeXBlc10ueG1sUEsBAi0AFAAGAAgA&#10;AAAhADj9If/WAAAAlAEAAAsAAAAAAAAAAAAAAAAALwEAAF9yZWxzLy5yZWxzUEsBAi0AFAAGAAgA&#10;AAAhAFXtvfjhAQAA/wMAAA4AAAAAAAAAAAAAAAAALgIAAGRycy9lMm9Eb2MueG1sUEsBAi0AFAAG&#10;AAgAAAAhACihoJncAAAACQEAAA8AAAAAAAAAAAAAAAAAOwQAAGRycy9kb3ducmV2LnhtbFBLBQYA&#10;AAAABAAEAPMAAABEBQAAAAA=&#10;" strokecolor="#4579b8">
            <v:stroke endarrow="open"/>
          </v:shape>
        </w:pict>
      </w:r>
      <w:r>
        <w:rPr>
          <w:noProof/>
          <w:lang w:eastAsia="sk-SK"/>
        </w:rPr>
        <w:pict>
          <v:line id="Rovná spojnica 13" o:spid="_x0000_s1032" style="position:absolute;z-index:251659776;visibility:visible" from="7.9pt,116.65pt" to="386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I+vQEAAMIDAAAOAAAAZHJzL2Uyb0RvYy54bWysU81u2zAMvg/oOwi6L7azHxRGnB5atJdh&#10;C7rtAVSZilVIoiBptvM4e5a92CglcYdtQNFhF1kU+ZH8PtKbq9kaNkKIGl3Hm1XNGTiJvXb7jn/9&#10;cvv6krOYhOuFQQcdP0DkV9uLV5vJt7DGAU0PgVESF9vJd3xIybdVFeUAVsQVenDkVBisSGSGfdUH&#10;MVF2a6p1Xb+vJgy9DyghRnq9OTr5tuRXCmT6pFSExEzHqbdUzlDOh3xW241o90H4QctTG+IfurBC&#10;Oyq6pLoRSbBvQf+RymoZMKJKK4m2QqW0hMKB2DT1b2w+D8JD4ULiRL/IFP9fWvlx3AWme5rdG86c&#10;sDSjexzdj+8senx0WgpGHpJp8rGl6Gu3Cycr+l3InGcVbP4SGzYXaQ+LtDAnJunx7WVTN+t3nMmz&#10;r3oC+hDTHaBl+dJxo11mLVoxfoiJilHoOYSM3MixdLmlg4EcbNw9KGJCxZqCLjsE1yawUdD0hZTg&#10;UpOpUL4SnWFKG7MA6+eBp/gMhbJfLwEviFIZXVrAVjsMf6ue5nPL6hh/VuDIO0vwgP2hDKVIQ4tS&#10;GJ6WOm/ir3aBP/16258AAAD//wMAUEsDBBQABgAIAAAAIQATilL43wAAAAoBAAAPAAAAZHJzL2Rv&#10;d25yZXYueG1sTI/RSsNAEEXfBf9hGcEXaTc2xpaYTVGh9EFFbPoB2+yYBLOzIbtJU7/eKQj6Nnfm&#10;cufcbD3ZVozY+8aRgtt5BAKpdKahSsG+2MxWIHzQZHTrCBWc0MM6v7zIdGrckT5w3IVKcAj5VCuo&#10;Q+hSKX1Zo9V+7jokvn263urAsq+k6fWRw20rF1F0L61uiD/UusPnGsuv3WAVbDdP+JKchurOJNvi&#10;Zixe377fV0pdX02PDyACTuHPDGd8RoecmQ5uIONFyzph8qBgEccxCDYsl+fh8LuReSb/V8h/AAAA&#10;//8DAFBLAQItABQABgAIAAAAIQC2gziS/gAAAOEBAAATAAAAAAAAAAAAAAAAAAAAAABbQ29udGVu&#10;dF9UeXBlc10ueG1sUEsBAi0AFAAGAAgAAAAhADj9If/WAAAAlAEAAAsAAAAAAAAAAAAAAAAALwEA&#10;AF9yZWxzLy5yZWxzUEsBAi0AFAAGAAgAAAAhADlW8j69AQAAwgMAAA4AAAAAAAAAAAAAAAAALgIA&#10;AGRycy9lMm9Eb2MueG1sUEsBAi0AFAAGAAgAAAAhABOKUvjfAAAACgEAAA8AAAAAAAAAAAAAAAAA&#10;FwQAAGRycy9kb3ducmV2LnhtbFBLBQYAAAAABAAEAPMAAAAjBQAAAAA=&#10;" strokecolor="#4579b8"/>
        </w:pict>
      </w:r>
      <w:r>
        <w:rPr>
          <w:noProof/>
          <w:lang w:eastAsia="sk-SK"/>
        </w:rPr>
        <w:pict>
          <v:shape id="Rovná spojovacia šípka 11" o:spid="_x0000_s1033" type="#_x0000_t32" style="position:absolute;margin-left:178.15pt;margin-top:10.15pt;width:51.75pt;height:0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ag6gEAABgEAAAOAAAAZHJzL2Uyb0RvYy54bWysU12O0zAQfkfiDpbfadpKu6Cq6T50gRcE&#10;1cIeYNaxG4PjscYmaY+zB+AUK+7F2GmzCFZIIF4m8c/3zXzfjNdXh86JXlO06Gu5mM2l0F5hY/2+&#10;lref3rx4JUVM4Btw6HUtjzrKq83zZ+shrPQSW3SNJsEkPq6GUMs2pbCqqqha3UGcYdCeDw1SB4mX&#10;tK8agoHZO1ct5/PLakBqAqHSMfLu9XgoN4XfGK3SB2OiTsLVkmtLJVKJdzlWmzWs9gShtepUBvxD&#10;FR1Yz0knqmtIIL6S/Y2qs4owokkzhV2FxliliwZWs5j/ouZjC0EXLWxODJNN8f/Rqvf9joRtuHcL&#10;KTx03KMb7P3DvYgBP2MPyoL4fv/wLXwBwXfYsCHEFeO2fkenVQw7yuoPhrr8ZV3iUEw+TibrQxKK&#10;Ny8vXi6XF1Ko81H1iAsU01uNncg/tYyJwO7btEXvuZNIi+Ix9O9i4swMPANyUudzbDU0r30j0jGw&#10;FCDCYWxyAuueOGCSDKyyqFFG+UtHp0fSG23YHy58TF4mU28diR54pkAp7VOxpTDx7Qwz1rkJOC9V&#10;/xF4up+hukzt34AnRMmMPk3gznqkp7Knw7lkM94/OzDqzhbcYXMsDS7W8PgVw09PJc/3z+sCf3zQ&#10;mx8AAAD//wMAUEsDBBQABgAIAAAAIQB38+zQ3gAAAAkBAAAPAAAAZHJzL2Rvd25yZXYueG1sTI9B&#10;T4NAEIXvTfwPmzHx1i4WaRBZGjXRA5dqNfE6sCNg2V3Cbgv9947xoKfJzHt58718O5tenGj0nbMK&#10;rlcRCLK1051tFLy/PS1TED6g1dg7SwrO5GFbXCxyzLSb7Cud9qERHGJ9hgraEIZMSl+3ZNCv3ECW&#10;tU83Ggy8jo3UI04cbnq5jqKNNNhZ/tDiQI8t1Yf90Sh4nuJD+bAbyuSML35XptXXRzoqdXU539+B&#10;CDSHPzP84DM6FMxUuaPVXvQK4mQTs1XBOuLJhpvklrtUvwdZ5PJ/g+IbAAD//wMAUEsBAi0AFAAG&#10;AAgAAAAhALaDOJL+AAAA4QEAABMAAAAAAAAAAAAAAAAAAAAAAFtDb250ZW50X1R5cGVzXS54bWxQ&#10;SwECLQAUAAYACAAAACEAOP0h/9YAAACUAQAACwAAAAAAAAAAAAAAAAAvAQAAX3JlbHMvLnJlbHNQ&#10;SwECLQAUAAYACAAAACEAYUwWoOoBAAAYBAAADgAAAAAAAAAAAAAAAAAuAgAAZHJzL2Uyb0RvYy54&#10;bWxQSwECLQAUAAYACAAAACEAd/Ps0N4AAAAJAQAADwAAAAAAAAAAAAAAAABEBAAAZHJzL2Rvd25y&#10;ZXYueG1sUEsFBgAAAAAEAAQA8wAAAE8FAAAAAA==&#10;" strokecolor="#4579b8">
            <v:stroke startarrow="open" endarrow="open"/>
          </v:shape>
        </w:pict>
      </w:r>
      <w:r>
        <w:rPr>
          <w:noProof/>
          <w:lang w:eastAsia="sk-SK"/>
        </w:rPr>
        <w:pict>
          <v:rect id="Obdĺžnik 3" o:spid="_x0000_s1034" style="position:absolute;margin-left:333.4pt;margin-top:133.9pt;width:101.25pt;height:54pt;z-index:25165363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iI3cQIAACkFAAAOAAAAZHJzL2Uyb0RvYy54bWysVFFPGzEMfp+0/xDlfVxbKLCKK6pATJMQ&#10;oMHEc5pLaEQuzpy0d91P28Oetv81J3c9EEPaNO3lzo4/27H9OSenbW3ZRmEw4Eo+3htxppyEyriH&#10;kn++u3h3zFmIwlXCglMl36rAT+dv35w0fqYmsAJbKWQUxIVZ40u+itHPiiLIlapF2AOvHBk1YC0i&#10;qfhQVCgail7bYjIaHRYNYOURpAqBTs87I5/n+ForGa+1DioyW3K6W8xfzN9l+hbzEzF7QOFXRvbX&#10;EP9wi1oYR0mHUOciCrZG81uo2kiEADruSagL0NpIlWugasajF9XcroRXuRZqTvBDm8L/CyuvNjfI&#10;TFXyfc6cqGlE18vqx7ef3515ZPupP40PM4Ld+hvstUBiKrbVWKc/lcHa3NPt0FPVRibpcDw5nh4f&#10;TTmTZDskeZSbXjx5ewzxg4KaJaHkSDPLrRSbyxApI0F3EFLSbbr8WYpbq9IVrPukNNWRMmbvzCB1&#10;ZpFtBM1eSKlcnKZ6KF5GJzdtrB0cJ3927PHJVWV2Dc5/kXXwyJnBxcG5Ng7wtezV47i/su7wuw50&#10;dacWxHbZ5gFmZDpZQrWloSJ0bA9eXhhq7aUI8UYg0ZsWgVY2XtNHW2hKDr3E2Qrw62vnCU+sIytn&#10;Da1LycOXtUDFmf3oiI/vxwcHab+ycjA9mpCCzy3L5xa3rs+ApjKmx8HLLCZ8tDtRI9T3tNmLlJVM&#10;wknKXXIZcaecxW6N6W2QarHIMNopL+Klu/Vyx4NEnbv2XqDv+RWJmVewWy0xe0GzDpsm5GCxjqBN&#10;5uBTX/sJ0D5mKvVvR1r453pGPb1w818AAAD//wMAUEsDBBQABgAIAAAAIQCNUjBa4QAAAAsBAAAP&#10;AAAAZHJzL2Rvd25yZXYueG1sTI/NTsMwEITvSLyDtUjcqEMLbgjZVBUVEuKAoPxd3XhJosbryHbT&#10;8PaYE9x2tKOZb8rVZHsxkg+dY4TLWQaCuHam4wbh7fX+IgcRomaje8eE8E0BVtXpSakL4478QuM2&#10;NiKFcCg0QhvjUEgZ6pasDjM3EKffl/NWxyR9I43XxxRueznPMiWt7jg1tHqgu5bq/fZgEZ6mj8fP&#10;PgR/NTy/1+s9b8YHu0E8P5vWtyAiTfHPDL/4CR2qxLRzBzZB9AhKqYQeEeZqmY7kyNXNAsQOYbG8&#10;zkFWpfy/ofoBAAD//wMAUEsBAi0AFAAGAAgAAAAhALaDOJL+AAAA4QEAABMAAAAAAAAAAAAAAAAA&#10;AAAAAFtDb250ZW50X1R5cGVzXS54bWxQSwECLQAUAAYACAAAACEAOP0h/9YAAACUAQAACwAAAAAA&#10;AAAAAAAAAAAvAQAAX3JlbHMvLnJlbHNQSwECLQAUAAYACAAAACEAwKYiN3ECAAApBQAADgAAAAAA&#10;AAAAAAAAAAAuAgAAZHJzL2Uyb0RvYy54bWxQSwECLQAUAAYACAAAACEAjVIwWuEAAAALAQAADwAA&#10;AAAAAAAAAAAAAADLBAAAZHJzL2Rvd25yZXYueG1sUEsFBgAAAAAEAAQA8wAAANkFAAAAAA=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Finančné oddelenie</w:t>
                  </w:r>
                </w:p>
              </w:txbxContent>
            </v:textbox>
          </v:rect>
        </w:pict>
      </w:r>
      <w:r>
        <w:rPr>
          <w:noProof/>
          <w:lang w:eastAsia="sk-SK"/>
        </w:rPr>
        <w:pict>
          <v:rect id="Obdĺžnik 7" o:spid="_x0000_s1035" style="position:absolute;margin-left:150.4pt;margin-top:133.9pt;width:101.25pt;height:54pt;z-index:25165670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py1cQIAACkFAAAOAAAAZHJzL2Uyb0RvYy54bWysVM1uEzEQviPxDpbvdJMoaUrUTRWlKkKq&#10;2ooW9ex47caq7TG2k93waBw4wXsx9v60KpVAiIt3ZufP8803Pj1rjCZ74YMCW9Lx0YgSYTlUyj6U&#10;9PPdxbsTSkJktmIarCjpQQR6tnz75rR2CzGBLehKeIJJbFjUrqTbGN2iKALfCsPCEThh0SjBGxZR&#10;9Q9F5VmN2Y0uJqPRcVGDr5wHLkLAv+etkS5zfikFj9dSBhGJLineLebT53OTzmJ5yhYPnrmt4t01&#10;2D/cwjBlseiQ6pxFRnZe/ZbKKO4hgIxHHEwBUioucg/YzXj0opvbLXMi94LgBDfAFP5fWn61v/FE&#10;VSWdU2KZwRFdb6of335+t+qRzBM+tQsLdLt1N77TAoqp2UZ6k77YBmkypocBU9FEwvHneHIyO5nP&#10;KOFoO0Z5lEEvnqKdD/GDAEOSUFKPM8tQsv1liFgRXXsXVNJt2vpZigct0hW0/SQk9pEq5ujMILHW&#10;nuwZzp5xLmycpX4wX/ZOYVJpPQRO/hzY+adQkdk1BP9F1SEiVwYbh2CjLPjXqleP4+7KsvXvEWj7&#10;ThDEZtPkAU76YW2gOuBQPbRsD45fKIT2koV4wzzSGxcBVzZe4yE11CWFTqJkC/7ra/+TP7IOrZTU&#10;uC4lDV92zAtK9EeLfHw/nk7TfmVlOptPUPHPLZvnFrsza8CpjPFxcDyLyT/qXpQezD1u9ipVRROz&#10;HGuXlEffK+vYrjG+DVysVtkNd8qxeGlvHe95kKhz19wz7zp+RWTmFfSrxRYvaNb6pglZWO0iSJU5&#10;mJBuce0mgPuYqdS9HWnhn+vZ6+mFW/4CAAD//wMAUEsDBBQABgAIAAAAIQABrI4H4QAAAAsBAAAP&#10;AAAAZHJzL2Rvd25yZXYueG1sTI/NTsMwEITvSLyDtUjcqE1DfxTiVBUVEuKAoEB7deMliWqvo9hN&#10;w9uznOA2qxnNfFusRu/EgH1sA2m4nSgQSFWwLdUaPt4fb5YgYjJkjQuEGr4xwqq8vChMbsOZ3nDY&#10;plpwCcXcaGhS6nIpY9WgN3ESOiT2vkLvTeKzr6XtzZnLvZNTpebSm5Z4oTEdPjRYHbcnr+Fl3D3v&#10;XYz9Xff6Wa2PtBme/Ebr66txfQ8i4Zj+wvCLz+hQMtMhnMhG4TRkSjF60jCdL1hwYqayDMSBrcVs&#10;CbIs5P8fyh8AAAD//wMAUEsBAi0AFAAGAAgAAAAhALaDOJL+AAAA4QEAABMAAAAAAAAAAAAAAAAA&#10;AAAAAFtDb250ZW50X1R5cGVzXS54bWxQSwECLQAUAAYACAAAACEAOP0h/9YAAACUAQAACwAAAAAA&#10;AAAAAAAAAAAvAQAAX3JlbHMvLnJlbHNQSwECLQAUAAYACAAAACEAu6KctXECAAApBQAADgAAAAAA&#10;AAAAAAAAAAAuAgAAZHJzL2Uyb0RvYy54bWxQSwECLQAUAAYACAAAACEAAayOB+EAAAALAQAADwAA&#10;AAAAAAAAAAAAAADLBAAAZHJzL2Rvd25yZXYueG1sUEsFBgAAAAAEAAQA8wAAANkFAAAAAA=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Marketing a komunikácia</w:t>
                  </w:r>
                </w:p>
              </w:txbxContent>
            </v:textbox>
          </v:rect>
        </w:pict>
      </w:r>
      <w:r>
        <w:rPr>
          <w:noProof/>
          <w:lang w:eastAsia="sk-SK"/>
        </w:rPr>
        <w:pict>
          <v:rect id="Obdĺžnik 2" o:spid="_x0000_s1036" style="position:absolute;margin-left:-41.65pt;margin-top:133.9pt;width:101.25pt;height:54pt;z-index:251652608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CbEcQIAACkFAAAOAAAAZHJzL2Uyb0RvYy54bWysVM1OGzEQvlfqO1i+l022BGjEBkUgqkoI&#10;UKHi7HhtYmF7XNvJbvpoPXBq36tj7w+IIrWqevHO7Px5vvnGxyet0WQrfFBgKzrdm1AiLIda2fuK&#10;frk9f3dESYjM1kyDFRXdiUBPFm/fHDduLkpYg66FJ5jEhnnjKrqO0c2LIvC1MCzsgRMWjRK8YRFV&#10;f1/UnjWY3eiinEwOigZ87TxwEQL+PeuMdJHzSyl4vJIyiEh0RfFuMZ8+n6t0FotjNr/3zK0V76/B&#10;/uEWhimLRcdUZywysvHqt1RGcQ8BZNzjYAqQUnGRe8BuppMX3dysmRO5FwQnuBGm8P/S8svttSeq&#10;rmhJiWUGR3S1qn98//lo1QMpEz6NC3N0u3HXvtcCiqnZVnqTvtgGaTOmuxFT0UbC8ee0PJodHc4o&#10;4Wg7QHmSQS+eop0P8aMAQ5JQUY8zy1Cy7UWIWBFdBxdU0m26+lmKOy3SFbT9LCT2kSrm6Mwgcao9&#10;2TKcPeNc2DhL/WC+7J3CpNJ6DCz/HNj7p1CR2TUG/0XVMSJXBhvHYKMs+Neq1w/T/sqy8x8Q6PpO&#10;EMR21eYBvh+GtYJ6h0P10LE9OH6uENoLFuI180hvXARc2XiFh9TQVBR6iZI1+G+v/U/+yDq0UtLg&#10;ulQ0fN0wLyjRnyzy8cN0fz/tV1b2Z4clKv65ZfXcYjfmFHAqU3wcHM9i8o96EKUHc4ebvUxV0cQs&#10;x9oV5dEPymns1hjfBi6Wy+yGO+VYvLA3jg88SNS5be+Ydz2/IjLzEobVYvMXNOt804QsLDcRpMoc&#10;TEh3uPYTwH3MVOrfjrTwz/Xs9fTCLX4BAAD//wMAUEsDBBQABgAIAAAAIQCQOPyA4gAAAAsBAAAP&#10;AAAAZHJzL2Rvd25yZXYueG1sTI/BTsMwEETvSPyDtUjcWqcJtCHEqSoqJMShgrbA1Y2XJKq9jmw3&#10;DX+Pe4Ljap9m3pTL0Wg2oPOdJQGzaQIMqbaqo0bAfvc8yYH5IElJbQkF/KCHZXV9VcpC2TO947AN&#10;DYsh5AspoA2hLzj3dYtG+qntkeLv2zojQzxdw5WT5xhuNE+TZM6N7Cg2tLLHpxbr4/ZkBGzGz9cv&#10;7b27698+6tWR1sOLWQtxezOuHoEFHMMfDBf9qA5VdDrYEynPtIBJnmURFZDOF3HDhZg9pMAOArLF&#10;fQ68Kvn/DdUvAAAA//8DAFBLAQItABQABgAIAAAAIQC2gziS/gAAAOEBAAATAAAAAAAAAAAAAAAA&#10;AAAAAABbQ29udGVudF9UeXBlc10ueG1sUEsBAi0AFAAGAAgAAAAhADj9If/WAAAAlAEAAAsAAAAA&#10;AAAAAAAAAAAALwEAAF9yZWxzLy5yZWxzUEsBAi0AFAAGAAgAAAAhAH2MJsRxAgAAKQUAAA4AAAAA&#10;AAAAAAAAAAAALgIAAGRycy9lMm9Eb2MueG1sUEsBAi0AFAAGAAgAAAAhAJA4/IDiAAAACwEAAA8A&#10;AAAAAAAAAAAAAAAAywQAAGRycy9kb3ducmV2LnhtbFBLBQYAAAAABAAEAPMAAADaBQAAAAA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Fundraising a projektový manažment</w:t>
                  </w:r>
                </w:p>
              </w:txbxContent>
            </v:textbox>
          </v:rect>
        </w:pict>
      </w:r>
      <w:r>
        <w:rPr>
          <w:noProof/>
          <w:lang w:eastAsia="sk-SK"/>
        </w:rPr>
        <w:pict>
          <v:rect id="Obdĺžnik 5" o:spid="_x0000_s1037" style="position:absolute;margin-left:229.9pt;margin-top:-19.1pt;width:146.25pt;height:54pt;z-index:251654656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aPcgIAACkFAAAOAAAAZHJzL2Uyb0RvYy54bWysVEtPGzEQvlfqf7B8L5ukCaQRGxSBqCoh&#10;QIWKs+O1iYVfHTvZTX9aD5za/9Wx9wGiSK2qXryenfc33/j4pDGa7AQE5WxJxwcjSoTlrlL2vqRf&#10;bs/fzSkJkdmKaWdFSfci0JPl2zfHtV+Iids4XQkgGMSGRe1LuonRL4oi8I0wLBw4LywqpQPDIopw&#10;X1TAaoxudDEZjQ6L2kHlwXERAv49a5V0meNLKXi8kjKISHRJsbaYT8jnOp3F8pgt7oH5jeJdGewf&#10;qjBMWUw6hDpjkZEtqN9CGcXBBSfjAXemcFIqLnIP2M149KKbmw3zIveC4AQ/wBT+X1h+ubsGoqqS&#10;ziixzOCIrtbVj+8/H616ILOET+3DAs1u/DV0UsBraraRYNIX2yBNxnQ/YCqaSDj+HM9nR++PMDhH&#10;3eF8Nh9l0Isnbw8hfhTOkHQpKeDMMpRsdxEiZkTT3gSFVE2bP9/iXotUgrafhcQ+UsbsnRkkTjWQ&#10;HcPZM86FjbkfjJetk5tUWg+Okz87dvbJVWR2Dc5/kXXwyJmdjYOzUdbBa9mrh3EaAZYsW/segbbv&#10;BEFs1k0e4LQf1tpVexwquJbtwfNzhdBesBCvGSC9cRFwZeMVHlK7uqSuu1GycfDttf/JHlmHWkpq&#10;XJeShq9bBoIS/ckiHz+Mp9O0X1mYzo4mKMBzzfq5xm7NqcOpjPFx8Dxfk33U/VWCM3e42auUFVXM&#10;csxdUh6hF05ju8b4NnCxWmUz3CnP4oW98bznQaLObXPHwHf8isjMS9evFlu8oFlrmyZk3WobnVSZ&#10;gwnpFtduAriPeS7d25EW/rmcrZ5euOUvAAAA//8DAFBLAwQUAAYACAAAACEAuWTAxeAAAAAKAQAA&#10;DwAAAGRycy9kb3ducmV2LnhtbEyPS0/DMBCE70j8B2uRuLUO6YMSsqkqKiTEAUF5Xd14SaLa68h2&#10;0/DvMSc4jmY08025Hq0RA/nQOUa4mmYgiGunO24Q3l7vJysQISrWyjgmhG8KsK7Oz0pVaHfiFxp2&#10;sRGphEOhENoY+0LKULdkVZi6njh5X85bFZP0jdRenVK5NTLPsqW0quO00Kqe7lqqD7ujRXgaPx4/&#10;TQh+3j+/15sDb4cHu0W8vBg3tyAijfEvDL/4CR2qxLR3R9ZBGIT54iahR4TJbJWDSInrRT4DsUdY&#10;JkdWpfx/ofoBAAD//wMAUEsBAi0AFAAGAAgAAAAhALaDOJL+AAAA4QEAABMAAAAAAAAAAAAAAAAA&#10;AAAAAFtDb250ZW50X1R5cGVzXS54bWxQSwECLQAUAAYACAAAACEAOP0h/9YAAACUAQAACwAAAAAA&#10;AAAAAAAAAAAvAQAAX3JlbHMvLnJlbHNQSwECLQAUAAYACAAAACEAyr2mj3ICAAApBQAADgAAAAAA&#10;AAAAAAAAAAAuAgAAZHJzL2Uyb0RvYy54bWxQSwECLQAUAAYACAAAACEAuWTAxeAAAAAKAQAADwAA&#10;AAAAAAAAAAAAAADMBAAAZHJzL2Rvd25yZXYueG1sUEsFBgAAAAAEAAQA8wAAANkFAAAAAA=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Správna rada</w:t>
                  </w:r>
                </w:p>
              </w:txbxContent>
            </v:textbox>
          </v:rect>
        </w:pict>
      </w:r>
      <w:r>
        <w:rPr>
          <w:noProof/>
          <w:lang w:eastAsia="sk-SK"/>
        </w:rPr>
        <w:pict>
          <v:rect id="Obdĺžnik 1" o:spid="_x0000_s1038" style="position:absolute;margin-left:31.9pt;margin-top:-16.85pt;width:146.25pt;height:54pt;z-index:25165158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nNcQIAACkFAAAOAAAAZHJzL2Uyb0RvYy54bWysVM1uEzEQviPxDpbvdJPQtCHqpopaFSFV&#10;tKJFPTteu1nV9pixk93waBw4wXsx9m62VakEQly8Hs83/9/syWlrDdsqDDW4ko8PRpwpJ6Gq3X3J&#10;P99evJlxFqJwlTDgVMl3KvDTxetXJ42fqwmswVQKGTlxYd74kq9j9POiCHKtrAgH4JUjpQa0IpKI&#10;90WFoiHv1hST0eioaAArjyBVCPR63in5IvvXWsl4pXVQkZmSU24xn5jPVTqLxYmY36Pw61r2aYh/&#10;yMKK2lHQwdW5iIJtsP7Nla0lQgAdDyTYArSupco1UDXj0bNqbtbCq1wLNSf4oU3h/7mVH7fXyOqK&#10;ZseZE5ZGdLWqfnz7+d3VD2yc+tP4MCfYjb/GXgp0TcW2Gm36UhmszT3dDT1VbWSSHsez6fHb4yln&#10;knRHs+lslJtePFp7DPG9AsvSpeRIM8utFNvLECkiQfcQElI2Xfx8izujUgrGfVKa6kgRs3VmkDoz&#10;yLaCZi+kVC5OUz3kL6OTma6NGQwnfzbs8clUZXYNxn8RdbDIkcHFwdjWDvCl6NVDHgGlrDv8vgNd&#10;3akFsV21eYC5uPSygmpHQ0Xo2B68vKiptZcixGuBRG9aBFrZeEWHNtCUHPobZ2vAry+9JzyxjrSc&#10;NbQuJQ9fNgIVZ+aDIz6+Gx8epv3KwuH0eEICPtWsnmrcxp4BTYU4R9nla8JHs79qBHtHm71MUUkl&#10;nKTYJZcR98JZ7NaY/g1SLZcZRjvlRbx0N17ueZCoc9veCfQ9vyIx8yPsV0vMn9Gsw6YJOVhuIug6&#10;c/Cxr/0EaB8zlfp/R1r4p3JGPf7hFr8AAAD//wMAUEsDBBQABgAIAAAAIQDFJ3nX3wAAAAkBAAAP&#10;AAAAZHJzL2Rvd25yZXYueG1sTI/NTsMwEITvSLyDtUjcWgdcUhSyqSoqJMQBlfJ3deMliRqvI9tN&#10;w9tjTnAczWjmm3I12V6M5EPnGOFqnoEgrp3puEF4e32Y3YIIUbPRvWNC+KYAq+r8rNSFcSd+oXEX&#10;G5FKOBQaoY1xKKQMdUtWh7kbiJP35bzVMUnfSOP1KZXbXl5nWS6t7jgttHqg+5bqw+5oEZ6nj6fP&#10;PgS/GLbv9frAm/HRbhAvL6b1HYhIU/wLwy9+QocqMe3dkU0QPUKuEnlEmCm1BJEC6iZXIPYIy4UC&#10;WZXy/4PqBwAA//8DAFBLAQItABQABgAIAAAAIQC2gziS/gAAAOEBAAATAAAAAAAAAAAAAAAAAAAA&#10;AABbQ29udGVudF9UeXBlc10ueG1sUEsBAi0AFAAGAAgAAAAhADj9If/WAAAAlAEAAAsAAAAAAAAA&#10;AAAAAAAALwEAAF9yZWxzLy5yZWxzUEsBAi0AFAAGAAgAAAAhAFx6+c1xAgAAKQUAAA4AAAAAAAAA&#10;AAAAAAAALgIAAGRycy9lMm9Eb2MueG1sUEsBAi0AFAAGAAgAAAAhAMUnedffAAAACQEAAA8AAAAA&#10;AAAAAAAAAAAAywQAAGRycy9kb3ducmV2LnhtbFBLBQYAAAAABAAEAPMAAADXBQAAAAA=&#10;" fillcolor="#a5d5e2" strokecolor="#40a7c2">
            <v:fill color2="#e4f2f6" rotate="t" angle="180" colors="0 #9eeaff;22938f #bbefff;1 #e4f9ff" focus="100%" type="gradient"/>
            <v:shadow on="t" color="black" opacity="24903f" origin=",.5" offset="0,.55556mm"/>
            <v:textbox>
              <w:txbxContent>
                <w:p w:rsidR="00034AB1" w:rsidRDefault="00034AB1" w:rsidP="001B4DFD">
                  <w:pPr>
                    <w:jc w:val="center"/>
                  </w:pPr>
                  <w:r>
                    <w:t>Dozorná rada</w:t>
                  </w:r>
                </w:p>
              </w:txbxContent>
            </v:textbox>
          </v:rect>
        </w:pict>
      </w:r>
    </w:p>
    <w:p w:rsidR="00034AB1" w:rsidRDefault="00034AB1" w:rsidP="001B4DFD"/>
    <w:p w:rsidR="00034AB1" w:rsidRPr="001B4DFD" w:rsidRDefault="00034AB1" w:rsidP="001B4DFD"/>
    <w:p w:rsidR="00034AB1" w:rsidRPr="001B4DFD" w:rsidRDefault="00034AB1" w:rsidP="001B4DFD"/>
    <w:p w:rsidR="00034AB1" w:rsidRPr="001B4DFD" w:rsidRDefault="00034AB1" w:rsidP="001B4DFD"/>
    <w:p w:rsidR="00034AB1" w:rsidRPr="001B4DFD" w:rsidRDefault="00034AB1" w:rsidP="001B4DFD"/>
    <w:p w:rsidR="00034AB1" w:rsidRPr="001B4DFD" w:rsidRDefault="00034AB1" w:rsidP="001B4DFD"/>
    <w:p w:rsidR="00034AB1" w:rsidRDefault="00034AB1" w:rsidP="001B4DFD">
      <w:pPr>
        <w:tabs>
          <w:tab w:val="left" w:pos="2055"/>
        </w:tabs>
      </w:pPr>
    </w:p>
    <w:p w:rsidR="00034AB1" w:rsidRDefault="00034AB1" w:rsidP="001B4DFD">
      <w:pPr>
        <w:tabs>
          <w:tab w:val="left" w:pos="2055"/>
        </w:tabs>
      </w:pPr>
    </w:p>
    <w:p w:rsidR="00034AB1" w:rsidRDefault="00034AB1" w:rsidP="001B4DFD">
      <w:pPr>
        <w:tabs>
          <w:tab w:val="left" w:pos="2055"/>
        </w:tabs>
      </w:pPr>
    </w:p>
    <w:p w:rsidR="00034AB1" w:rsidRDefault="00034AB1" w:rsidP="00261161">
      <w:pPr>
        <w:pStyle w:val="Heading1"/>
        <w:numPr>
          <w:ilvl w:val="0"/>
          <w:numId w:val="1"/>
        </w:numPr>
      </w:pPr>
      <w:bookmarkStart w:id="5" w:name="_Toc359400371"/>
      <w:r>
        <w:t>Ciele na rok 201</w:t>
      </w:r>
      <w:bookmarkEnd w:id="5"/>
      <w:r>
        <w:t>3</w:t>
      </w:r>
    </w:p>
    <w:p w:rsidR="00034AB1" w:rsidRPr="001A07F1" w:rsidRDefault="00034AB1" w:rsidP="001A07F1"/>
    <w:p w:rsidR="00034AB1" w:rsidRPr="00261161" w:rsidRDefault="00034AB1" w:rsidP="00261161">
      <w:r>
        <w:t xml:space="preserve">Primárnym cieľom neziskovej organizácie bolo zabezpečenie prenájmu Mestského zimného štadióna na ul. Kutuzovovej minimálne na obdobie 7 rokov a jeho udržanie v súvislosti s budovaním dobrých vzťahov z Mestom Bardejov a mestským zastupiteľstvom, so zameraním na kultúrno-športové podujatia a rozvoj bardejovského hokeja. Dôležitým aspektom je spolupráca Bemaco HC 46 Bardejov, n. o. s hokejovým klubom HC 46 Bardejov, o. z. v nadväznosti na hokejový športový klub HC Košice (udržanie spolupráce ), skvalitnenie hokejového tímu a zlepšenie jeho výsledkov, ako aj celkový rozvoj športu v Bardejove, popularizácia športu na úrovni miestnej komunity a širokej verejnosti. Ambicióznym cieľom bolo obhájiť titul majstrov prvej ligy, čo sa novému tímu v sezóne 2013/2014 podarilo už tretí krát za sebou. </w:t>
      </w:r>
    </w:p>
    <w:p w:rsidR="00034AB1" w:rsidRDefault="00034AB1" w:rsidP="00362A50">
      <w:pPr>
        <w:pStyle w:val="Heading1"/>
        <w:numPr>
          <w:ilvl w:val="0"/>
          <w:numId w:val="1"/>
        </w:numPr>
      </w:pPr>
      <w:bookmarkStart w:id="6" w:name="_Toc359400372"/>
      <w:r>
        <w:t>Ciele na rok 201</w:t>
      </w:r>
      <w:bookmarkEnd w:id="6"/>
      <w:r>
        <w:t>4</w:t>
      </w:r>
    </w:p>
    <w:p w:rsidR="00034AB1" w:rsidRPr="001A07F1" w:rsidRDefault="00034AB1" w:rsidP="001A07F1"/>
    <w:p w:rsidR="00034AB1" w:rsidRDefault="00034AB1" w:rsidP="00D02048">
      <w:pPr>
        <w:tabs>
          <w:tab w:val="left" w:pos="2055"/>
        </w:tabs>
      </w:pPr>
      <w:r>
        <w:t xml:space="preserve">V roku 2014 plánuje Bemaco HC 46, n. o. udržať spoluprácu s hokejovým klubom HC 46 Bardejov, o. z. v nadväznosti na hokejový športový klub HC Košice, zabezpečiť dobré výsledky tímu s prognózou dlhodobej udržateľnosti, lepšia komunikácia s verejnosťou a udržanie novej platformy pre kultúrno-spoločenské činnosti, tzv. </w:t>
      </w:r>
      <w:r w:rsidRPr="0088780F">
        <w:t>BEMACO:kulturHaus</w:t>
      </w:r>
      <w:r>
        <w:t>. Cieľom BEMACO:kulturHaus je organizovanie spoločenských a kultúrnych akcií a podujatí, prepojenie športových aktivít s kultúrou, podpora okolitých kultúrnych centier, súborov, hudobníkov, tanečníkov a iných kreatívcov. V súvislosti s trojnásobným titulom majstrov má tím hokejistov BEMACO HC 46 Bardejov za cieľ v sezóne 2014/2015 postúpiť do slovenskej extraligy.</w:t>
      </w:r>
    </w:p>
    <w:p w:rsidR="00034AB1" w:rsidRDefault="00034AB1" w:rsidP="0008289E">
      <w:pPr>
        <w:pStyle w:val="Heading1"/>
        <w:numPr>
          <w:ilvl w:val="0"/>
          <w:numId w:val="1"/>
        </w:numPr>
      </w:pPr>
      <w:bookmarkStart w:id="7" w:name="_Toc359400373"/>
      <w:r>
        <w:t>Programové aktivity 201</w:t>
      </w:r>
      <w:bookmarkEnd w:id="7"/>
      <w:r>
        <w:t>3</w:t>
      </w:r>
    </w:p>
    <w:p w:rsidR="00034AB1" w:rsidRPr="001A07F1" w:rsidRDefault="00034AB1" w:rsidP="001A07F1"/>
    <w:p w:rsidR="00034AB1" w:rsidRDefault="00034AB1" w:rsidP="0008289E">
      <w:r>
        <w:t>Okrem širokej organizačnej činnosti jednotlivých oddelení bola v roku 2013 hlavným programovým cieľom spoluorganizácia hokejových stretnutí, zápasov, tlačových konferencií a interných eventov.</w:t>
      </w:r>
    </w:p>
    <w:p w:rsidR="00034AB1" w:rsidRDefault="00034AB1" w:rsidP="0008289E">
      <w:r>
        <w:t>V sezóne 2013/2014 odohral hojekový klub HC 46 Bardejov 40 zápasov v prvej časti Play-Off a 4 zápasy v druhej časti Play-out štvrťfinále. Ako víťaz prvej ligy postúpil  Bardejov do baráže.</w:t>
      </w:r>
    </w:p>
    <w:p w:rsidR="00034AB1" w:rsidRDefault="00034AB1" w:rsidP="0008289E">
      <w:r>
        <w:t>Odohraté zápasy sezóny 2013/2014 v roku 2013 a začiatkom roka 2014 boli:</w:t>
      </w:r>
    </w:p>
    <w:p w:rsidR="00034AB1" w:rsidRDefault="00034AB1" w:rsidP="00FB62BC">
      <w:pPr>
        <w:pStyle w:val="Heading2"/>
      </w:pPr>
    </w:p>
    <w:p w:rsidR="00034AB1" w:rsidRDefault="00034AB1" w:rsidP="00FB62BC">
      <w:pPr>
        <w:pStyle w:val="Heading2"/>
      </w:pPr>
      <w:r>
        <w:t>I. HL SR - Základná časť (Základná časť)</w:t>
      </w:r>
    </w:p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52"/>
        <w:gridCol w:w="1688"/>
        <w:gridCol w:w="1688"/>
        <w:gridCol w:w="2110"/>
      </w:tblGrid>
      <w:tr w:rsidR="00034AB1" w:rsidRPr="004D43F1" w:rsidTr="004D43F1">
        <w:trPr>
          <w:tblHeader/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501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" w:history="1">
              <w:r w:rsidRPr="004D43F1">
                <w:rPr>
                  <w:rStyle w:val="Hyperlink"/>
                  <w:color w:val="auto"/>
                  <w:u w:val="none"/>
                </w:rPr>
                <w:t>3:2 x (0:0, 2:1, 0:1,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502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" w:history="1">
              <w:r w:rsidRPr="004D43F1">
                <w:rPr>
                  <w:rStyle w:val="Hyperlink"/>
                  <w:color w:val="auto"/>
                  <w:u w:val="none"/>
                </w:rPr>
                <w:t>2:3 x (0:0, 1:1, 1:1,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503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18:00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" w:history="1">
              <w:r w:rsidRPr="004D43F1">
                <w:rPr>
                  <w:rStyle w:val="Hyperlink"/>
                  <w:color w:val="auto"/>
                  <w:u w:val="none"/>
                </w:rPr>
                <w:t>4:1 (2:0, 1:1,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504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" w:history="1">
              <w:r w:rsidRPr="004D43F1">
                <w:rPr>
                  <w:rStyle w:val="Hyperlink"/>
                  <w:color w:val="auto"/>
                  <w:u w:val="none"/>
                </w:rPr>
                <w:t>6:3 (1:0, 3:2,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505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" w:history="1">
              <w:r w:rsidRPr="004D43F1">
                <w:rPr>
                  <w:rStyle w:val="Hyperlink"/>
                  <w:color w:val="auto"/>
                  <w:u w:val="none"/>
                </w:rPr>
                <w:t>6:1 (2:0, 2:1,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506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15.9.2013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" w:history="1">
              <w:r w:rsidRPr="004D43F1">
                <w:rPr>
                  <w:rStyle w:val="Hyperlink"/>
                  <w:color w:val="auto"/>
                  <w:u w:val="none"/>
                </w:rPr>
                <w:t>2:4 (0:1, 2:1, 0:2)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" w:history="1">
              <w:r w:rsidRPr="004D43F1">
                <w:rPr>
                  <w:rStyle w:val="Hyperlink"/>
                  <w:color w:val="auto"/>
                  <w:u w:val="none"/>
                </w:rPr>
                <w:t>3:1 (2:0, 1:0,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" w:history="1">
              <w:r w:rsidRPr="004D43F1">
                <w:rPr>
                  <w:rStyle w:val="Hyperlink"/>
                  <w:color w:val="auto"/>
                  <w:u w:val="none"/>
                </w:rPr>
                <w:t>0:2 (0:0, 0:1,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509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" w:history="1">
              <w:r w:rsidRPr="004D43F1">
                <w:rPr>
                  <w:rStyle w:val="Hyperlink"/>
                  <w:color w:val="auto"/>
                  <w:u w:val="none"/>
                </w:rPr>
                <w:t>0:6 (0:3, 0:1,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" w:history="1">
              <w:r w:rsidRPr="004D43F1">
                <w:rPr>
                  <w:rStyle w:val="Hyperlink"/>
                  <w:color w:val="auto"/>
                  <w:u w:val="none"/>
                </w:rPr>
                <w:t>4:0 (0:0, 2:0,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" w:history="1">
              <w:r w:rsidRPr="004D43F1">
                <w:rPr>
                  <w:rStyle w:val="Hyperlink"/>
                  <w:color w:val="auto"/>
                  <w:u w:val="none"/>
                </w:rPr>
                <w:t>1:4 (0:1, 1:1,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" w:history="1">
              <w:r w:rsidRPr="004D43F1">
                <w:rPr>
                  <w:rStyle w:val="Hyperlink"/>
                  <w:color w:val="auto"/>
                  <w:u w:val="none"/>
                </w:rPr>
                <w:t>3:1 (1:0, 2:0,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" w:history="1">
              <w:r w:rsidRPr="004D43F1">
                <w:rPr>
                  <w:rStyle w:val="Hyperlink"/>
                  <w:color w:val="auto"/>
                  <w:u w:val="none"/>
                </w:rPr>
                <w:t>4:3 x (1:0, 2:3,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" w:history="1">
              <w:r w:rsidRPr="004D43F1">
                <w:rPr>
                  <w:rStyle w:val="Hyperlink"/>
                  <w:color w:val="auto"/>
                  <w:u w:val="none"/>
                </w:rPr>
                <w:t>8:0 (3:0, 3:0,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" w:history="1">
              <w:r w:rsidRPr="004D43F1">
                <w:rPr>
                  <w:rStyle w:val="Hyperlink"/>
                  <w:color w:val="auto"/>
                  <w:u w:val="none"/>
                </w:rPr>
                <w:t>7:5 (1:2, 4:2, 2:1)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" w:history="1">
              <w:r w:rsidRPr="004D43F1">
                <w:rPr>
                  <w:rStyle w:val="Hyperlink"/>
                  <w:color w:val="auto"/>
                  <w:u w:val="none"/>
                </w:rPr>
                <w:t>6:4 (2:2, 3:1,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" w:history="1">
              <w:r w:rsidRPr="004D43F1">
                <w:rPr>
                  <w:rStyle w:val="Hyperlink"/>
                  <w:color w:val="auto"/>
                  <w:u w:val="none"/>
                </w:rPr>
                <w:t>3:2 (1:0, 2:1,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" w:history="1">
              <w:r w:rsidRPr="004D43F1">
                <w:rPr>
                  <w:rStyle w:val="Hyperlink"/>
                  <w:color w:val="auto"/>
                  <w:u w:val="none"/>
                </w:rPr>
                <w:t>2:0 (0:0, 1:0,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33"/>
        <w:gridCol w:w="453"/>
        <w:gridCol w:w="589"/>
        <w:gridCol w:w="1292"/>
        <w:gridCol w:w="1738"/>
        <w:gridCol w:w="1738"/>
        <w:gridCol w:w="1570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gridSpan w:val="2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gridSpan w:val="2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519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" w:history="1">
              <w:r w:rsidRPr="004D43F1">
                <w:rPr>
                  <w:rStyle w:val="Hyperlink"/>
                  <w:color w:val="auto"/>
                  <w:u w:val="none"/>
                </w:rPr>
                <w:t>6:5 gws (1:3, 3:1, 1:1,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gridSpan w:val="2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" w:history="1">
              <w:r w:rsidRPr="004D43F1">
                <w:rPr>
                  <w:rStyle w:val="Hyperlink"/>
                  <w:color w:val="auto"/>
                  <w:u w:val="none"/>
                </w:rPr>
                <w:t>0:2 (0:1, 0:1,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gridBefore w:val="1"/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" w:history="1">
              <w:r w:rsidRPr="004D43F1">
                <w:rPr>
                  <w:rStyle w:val="Hyperlink"/>
                  <w:color w:val="auto"/>
                  <w:u w:val="none"/>
                </w:rPr>
                <w:t>4:3 gws (1:2, 1:1,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gridBefore w:val="1"/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" w:history="1">
              <w:r w:rsidRPr="004D43F1">
                <w:rPr>
                  <w:rStyle w:val="Hyperlink"/>
                  <w:color w:val="auto"/>
                  <w:u w:val="none"/>
                </w:rPr>
                <w:t>2:3 (1:0, 1:2,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gridBefore w:val="1"/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" w:history="1">
              <w:r w:rsidRPr="004D43F1">
                <w:rPr>
                  <w:rStyle w:val="Hyperlink"/>
                  <w:color w:val="auto"/>
                  <w:u w:val="none"/>
                </w:rPr>
                <w:t>1:3 (1:1, 0:2,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gridBefore w:val="1"/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" w:history="1">
              <w:r w:rsidRPr="004D43F1">
                <w:rPr>
                  <w:rStyle w:val="Hyperlink"/>
                  <w:color w:val="auto"/>
                  <w:u w:val="none"/>
                </w:rPr>
                <w:t>1:4 (0:0, 0:1, 1:3)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5.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9" w:history="1">
              <w:r w:rsidRPr="004D43F1">
                <w:rPr>
                  <w:rStyle w:val="Hyperlink"/>
                  <w:color w:val="auto"/>
                  <w:u w:val="none"/>
                </w:rPr>
                <w:t>8:1 (2:0, 2:0, 4:1)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0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2" w:history="1">
              <w:r w:rsidRPr="004D43F1">
                <w:rPr>
                  <w:rStyle w:val="Hyperlink"/>
                  <w:color w:val="auto"/>
                  <w:u w:val="none"/>
                </w:rPr>
                <w:t>6:3 (2:0, 2:2, 2:1)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5" w:history="1">
              <w:r w:rsidRPr="004D43F1">
                <w:rPr>
                  <w:rStyle w:val="Hyperlink"/>
                  <w:color w:val="auto"/>
                  <w:u w:val="none"/>
                </w:rPr>
                <w:t>1:0 (0:0,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7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8" w:history="1">
              <w:r w:rsidRPr="004D43F1">
                <w:rPr>
                  <w:rStyle w:val="Hyperlink"/>
                  <w:color w:val="auto"/>
                  <w:u w:val="none"/>
                </w:rPr>
                <w:t>1:2 (0:1, 0:0,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529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89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1" w:history="1">
              <w:r w:rsidRPr="004D43F1">
                <w:rPr>
                  <w:rStyle w:val="Hyperlink"/>
                  <w:color w:val="auto"/>
                  <w:u w:val="none"/>
                </w:rPr>
                <w:t>1:3 (0:0, 1:2,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2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3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4" w:history="1">
              <w:r w:rsidRPr="004D43F1">
                <w:rPr>
                  <w:rStyle w:val="Hyperlink"/>
                  <w:color w:val="auto"/>
                  <w:u w:val="none"/>
                </w:rPr>
                <w:t>2:5 (0:2, 2:2,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6.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5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7" w:history="1">
              <w:r w:rsidRPr="004D43F1">
                <w:rPr>
                  <w:rStyle w:val="Hyperlink"/>
                  <w:color w:val="auto"/>
                  <w:u w:val="none"/>
                </w:rPr>
                <w:t>4:3 x (2:1, 1:2,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8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99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0" w:history="1">
              <w:r w:rsidRPr="004D43F1">
                <w:rPr>
                  <w:rStyle w:val="Hyperlink"/>
                  <w:color w:val="auto"/>
                  <w:u w:val="none"/>
                </w:rPr>
                <w:t>2:1 gws (0:0, 1:1, 0:0,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3" w:history="1">
              <w:r w:rsidRPr="004D43F1">
                <w:rPr>
                  <w:rStyle w:val="Hyperlink"/>
                  <w:color w:val="auto"/>
                  <w:u w:val="none"/>
                </w:rPr>
                <w:t>6:1 (2:1, 2:0,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5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6" w:history="1">
              <w:r w:rsidRPr="004D43F1">
                <w:rPr>
                  <w:rStyle w:val="Hyperlink"/>
                  <w:color w:val="auto"/>
                  <w:u w:val="none"/>
                </w:rPr>
                <w:t>2:1 (0:0, 0:1,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7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8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09" w:history="1">
              <w:r w:rsidRPr="004D43F1">
                <w:rPr>
                  <w:rStyle w:val="Hyperlink"/>
                  <w:color w:val="auto"/>
                  <w:u w:val="none"/>
                </w:rPr>
                <w:t>2:4 (1:1, 0:1,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27.9.2013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1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2" w:history="1">
              <w:r w:rsidRPr="004D43F1">
                <w:rPr>
                  <w:rStyle w:val="Hyperlink"/>
                  <w:color w:val="auto"/>
                  <w:u w:val="none"/>
                </w:rPr>
                <w:t>1:4 (0:2, 0:1,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7.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52"/>
        <w:gridCol w:w="1688"/>
        <w:gridCol w:w="1688"/>
        <w:gridCol w:w="2110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537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2.10.2013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4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5" w:history="1">
              <w:r w:rsidRPr="004D43F1">
                <w:rPr>
                  <w:rStyle w:val="Hyperlink"/>
                  <w:color w:val="auto"/>
                  <w:u w:val="none"/>
                </w:rPr>
                <w:t>6:2 (1:0, 1:1, 4:1)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538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1.10.2013 17:30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6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8" w:history="1">
              <w:r w:rsidRPr="004D43F1">
                <w:rPr>
                  <w:rStyle w:val="Hyperlink"/>
                  <w:color w:val="auto"/>
                  <w:u w:val="none"/>
                </w:rPr>
                <w:t>2:3 (0:1, 2:2,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539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2.10.2013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1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0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1" w:history="1">
              <w:r w:rsidRPr="004D43F1">
                <w:rPr>
                  <w:rStyle w:val="Hyperlink"/>
                  <w:color w:val="auto"/>
                  <w:u w:val="none"/>
                </w:rPr>
                <w:t>1:3 (1:1, 0:1,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540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2.10.2013 18:00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2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3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4" w:history="1">
              <w:r w:rsidRPr="004D43F1">
                <w:rPr>
                  <w:rStyle w:val="Hyperlink"/>
                  <w:color w:val="auto"/>
                  <w:u w:val="none"/>
                </w:rPr>
                <w:t>2:4 (0:0, 1:1,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541</w:t>
            </w:r>
          </w:p>
        </w:tc>
        <w:tc>
          <w:tcPr>
            <w:tcW w:w="80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2.10.2013 17:00</w:t>
            </w:r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5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09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6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7" w:history="1">
              <w:r w:rsidRPr="004D43F1">
                <w:rPr>
                  <w:rStyle w:val="Hyperlink"/>
                  <w:color w:val="auto"/>
                  <w:u w:val="none"/>
                </w:rPr>
                <w:t>7:1 (1:0, 4:0, 2:1)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8.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8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29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0" w:history="1">
              <w:r w:rsidRPr="004D43F1">
                <w:rPr>
                  <w:rStyle w:val="Hyperlink"/>
                  <w:color w:val="auto"/>
                  <w:u w:val="none"/>
                </w:rPr>
                <w:t>3:4 x (2:2, 0:1, 1:0,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16:00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3" w:history="1">
              <w:r w:rsidRPr="004D43F1">
                <w:rPr>
                  <w:rStyle w:val="Hyperlink"/>
                  <w:color w:val="auto"/>
                  <w:u w:val="none"/>
                </w:rPr>
                <w:t>4:3 (2:1, 1:1,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5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6" w:history="1">
              <w:r w:rsidRPr="004D43F1">
                <w:rPr>
                  <w:rStyle w:val="Hyperlink"/>
                  <w:color w:val="auto"/>
                  <w:u w:val="none"/>
                </w:rPr>
                <w:t>2:3 x (1:0, 1:2, 0:0,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8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39" w:history="1">
              <w:r w:rsidRPr="004D43F1">
                <w:rPr>
                  <w:rStyle w:val="Hyperlink"/>
                  <w:color w:val="auto"/>
                  <w:u w:val="none"/>
                </w:rPr>
                <w:t>2:1 (0:1, 2:0,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1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2" w:history="1">
              <w:r w:rsidRPr="004D43F1">
                <w:rPr>
                  <w:rStyle w:val="Hyperlink"/>
                  <w:color w:val="auto"/>
                  <w:u w:val="none"/>
                </w:rPr>
                <w:t>6:2 (3:0, 0:0, 3:2)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4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5" w:history="1">
              <w:r w:rsidRPr="004D43F1">
                <w:rPr>
                  <w:rStyle w:val="Hyperlink"/>
                  <w:color w:val="auto"/>
                  <w:u w:val="none"/>
                </w:rPr>
                <w:t>7:4 (1:1, 4:1, 2:2)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9.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549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6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7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8" w:history="1">
              <w:r w:rsidRPr="004D43F1">
                <w:rPr>
                  <w:rStyle w:val="Hyperlink"/>
                  <w:color w:val="auto"/>
                  <w:u w:val="none"/>
                </w:rPr>
                <w:t>3:2 (0:1, 2:1,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4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0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1" w:history="1">
              <w:r w:rsidRPr="004D43F1">
                <w:rPr>
                  <w:rStyle w:val="Hyperlink"/>
                  <w:color w:val="auto"/>
                  <w:u w:val="none"/>
                </w:rPr>
                <w:t>3:5 (0:2, 2:2,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2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3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4" w:history="1">
              <w:r w:rsidRPr="004D43F1">
                <w:rPr>
                  <w:rStyle w:val="Hyperlink"/>
                  <w:color w:val="auto"/>
                  <w:u w:val="none"/>
                </w:rPr>
                <w:t>2:4 (0:2, 0:2,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5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6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7" w:history="1">
              <w:r w:rsidRPr="004D43F1">
                <w:rPr>
                  <w:rStyle w:val="Hyperlink"/>
                  <w:color w:val="auto"/>
                  <w:u w:val="none"/>
                </w:rPr>
                <w:t>3:2 gws (0:0, 1:1, 1:1,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5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0" w:history="1">
              <w:r w:rsidRPr="004D43F1">
                <w:rPr>
                  <w:rStyle w:val="Hyperlink"/>
                  <w:color w:val="auto"/>
                  <w:u w:val="none"/>
                </w:rPr>
                <w:t>0:3 (0:0, 0:1,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3" w:history="1">
              <w:r w:rsidRPr="004D43F1">
                <w:rPr>
                  <w:rStyle w:val="Hyperlink"/>
                  <w:color w:val="auto"/>
                  <w:u w:val="none"/>
                </w:rPr>
                <w:t>4:2 (2:0, 1:1,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10.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4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5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6" w:history="1">
              <w:r w:rsidRPr="004D43F1">
                <w:rPr>
                  <w:rStyle w:val="Hyperlink"/>
                  <w:color w:val="auto"/>
                  <w:u w:val="none"/>
                </w:rPr>
                <w:t>2:5 (0:0, 2:2, 0:3)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8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69" w:history="1">
              <w:r w:rsidRPr="004D43F1">
                <w:rPr>
                  <w:rStyle w:val="Hyperlink"/>
                  <w:color w:val="auto"/>
                  <w:u w:val="none"/>
                </w:rPr>
                <w:t>2:5 (0:2, 2:2,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0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2" w:history="1">
              <w:r w:rsidRPr="004D43F1">
                <w:rPr>
                  <w:rStyle w:val="Hyperlink"/>
                  <w:color w:val="auto"/>
                  <w:u w:val="none"/>
                </w:rPr>
                <w:t>3:6 (0:2, 0:2, 3:2)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3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4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5" w:history="1">
              <w:r w:rsidRPr="004D43F1">
                <w:rPr>
                  <w:rStyle w:val="Hyperlink"/>
                  <w:color w:val="auto"/>
                  <w:u w:val="none"/>
                </w:rPr>
                <w:t>4:3 (2:0, 1:1,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559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8" w:history="1">
              <w:r w:rsidRPr="004D43F1">
                <w:rPr>
                  <w:rStyle w:val="Hyperlink"/>
                  <w:color w:val="auto"/>
                  <w:u w:val="none"/>
                </w:rPr>
                <w:t>1:2 (1:0, 0:1,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7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0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1" w:history="1">
              <w:r w:rsidRPr="004D43F1">
                <w:rPr>
                  <w:rStyle w:val="Hyperlink"/>
                  <w:color w:val="auto"/>
                  <w:u w:val="none"/>
                </w:rPr>
                <w:t>2:1 (0:0, 1:1,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11.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2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3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4" w:history="1">
              <w:r w:rsidRPr="004D43F1">
                <w:rPr>
                  <w:rStyle w:val="Hyperlink"/>
                  <w:color w:val="auto"/>
                  <w:u w:val="none"/>
                </w:rPr>
                <w:t>5:4 gws (2:0, 1:1, 1:3,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5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6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7" w:history="1">
              <w:r w:rsidRPr="004D43F1">
                <w:rPr>
                  <w:rStyle w:val="Hyperlink"/>
                  <w:color w:val="auto"/>
                  <w:u w:val="none"/>
                </w:rPr>
                <w:t>2:3 gws (0:0, 1:2, 1:0,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89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0" w:history="1">
              <w:r w:rsidRPr="004D43F1">
                <w:rPr>
                  <w:rStyle w:val="Hyperlink"/>
                  <w:color w:val="auto"/>
                  <w:u w:val="none"/>
                </w:rPr>
                <w:t>3:1 (1:1, 1:0,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1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3" w:history="1">
              <w:r w:rsidRPr="004D43F1">
                <w:rPr>
                  <w:rStyle w:val="Hyperlink"/>
                  <w:color w:val="auto"/>
                  <w:u w:val="none"/>
                </w:rPr>
                <w:t>5:1 (1:0, 2:1,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5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6" w:history="1">
              <w:r w:rsidRPr="004D43F1">
                <w:rPr>
                  <w:rStyle w:val="Hyperlink"/>
                  <w:color w:val="auto"/>
                  <w:u w:val="none"/>
                </w:rPr>
                <w:t>7:1 (1:0, 4:0, 2:1)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7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199" w:history="1">
              <w:r w:rsidRPr="004D43F1">
                <w:rPr>
                  <w:rStyle w:val="Hyperlink"/>
                  <w:color w:val="auto"/>
                  <w:u w:val="none"/>
                </w:rPr>
                <w:t>3:1 (2:1, 1:0, 0:0)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12.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0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1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2" w:history="1">
              <w:r w:rsidRPr="004D43F1">
                <w:rPr>
                  <w:rStyle w:val="Hyperlink"/>
                  <w:color w:val="auto"/>
                  <w:u w:val="none"/>
                </w:rPr>
                <w:t>2:5 (0:1, 2:2,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3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5" w:history="1">
              <w:r w:rsidRPr="004D43F1">
                <w:rPr>
                  <w:rStyle w:val="Hyperlink"/>
                  <w:color w:val="auto"/>
                  <w:u w:val="none"/>
                </w:rPr>
                <w:t>0:4 (0:2, 0:0,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569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6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8" w:history="1">
              <w:r w:rsidRPr="004D43F1">
                <w:rPr>
                  <w:rStyle w:val="Hyperlink"/>
                  <w:color w:val="auto"/>
                  <w:u w:val="none"/>
                </w:rPr>
                <w:t>3:4 (2:3, 0:1,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09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0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1" w:history="1">
              <w:r w:rsidRPr="004D43F1">
                <w:rPr>
                  <w:rStyle w:val="Hyperlink"/>
                  <w:color w:val="auto"/>
                  <w:u w:val="none"/>
                </w:rPr>
                <w:t>7:0 (2:0, 2:0, 3:0)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2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4" w:history="1">
              <w:r w:rsidRPr="004D43F1">
                <w:rPr>
                  <w:rStyle w:val="Hyperlink"/>
                  <w:color w:val="auto"/>
                  <w:u w:val="none"/>
                </w:rPr>
                <w:t>2:3 (0:1, 0:2,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5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7" w:history="1">
              <w:r w:rsidRPr="004D43F1">
                <w:rPr>
                  <w:rStyle w:val="Hyperlink"/>
                  <w:color w:val="auto"/>
                  <w:u w:val="none"/>
                </w:rPr>
                <w:t>2:0 (1:0, 0:0,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13.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8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19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0" w:history="1">
              <w:r w:rsidRPr="004D43F1">
                <w:rPr>
                  <w:rStyle w:val="Hyperlink"/>
                  <w:color w:val="auto"/>
                  <w:u w:val="none"/>
                </w:rPr>
                <w:t>5:2 (1:1, 2:0, 2:1)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1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2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3" w:history="1">
              <w:r w:rsidRPr="004D43F1">
                <w:rPr>
                  <w:rStyle w:val="Hyperlink"/>
                  <w:color w:val="auto"/>
                  <w:u w:val="none"/>
                </w:rPr>
                <w:t>5:2 (1:0, 1:2, 3:0)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4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5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6" w:history="1">
              <w:r w:rsidRPr="004D43F1">
                <w:rPr>
                  <w:rStyle w:val="Hyperlink"/>
                  <w:color w:val="auto"/>
                  <w:u w:val="none"/>
                </w:rPr>
                <w:t>6:1 (3:0, 2:0,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7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8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29" w:history="1">
              <w:r w:rsidRPr="004D43F1">
                <w:rPr>
                  <w:rStyle w:val="Hyperlink"/>
                  <w:color w:val="auto"/>
                  <w:u w:val="none"/>
                </w:rPr>
                <w:t>7:8 (1:5, 3:1, 3:2)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2" w:history="1">
              <w:r w:rsidRPr="004D43F1">
                <w:rPr>
                  <w:rStyle w:val="Hyperlink"/>
                  <w:color w:val="auto"/>
                  <w:u w:val="none"/>
                </w:rPr>
                <w:t>7:3 (2:1, 3:0, 2:2)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5" w:history="1">
              <w:r w:rsidRPr="004D43F1">
                <w:rPr>
                  <w:rStyle w:val="Hyperlink"/>
                  <w:color w:val="auto"/>
                  <w:u w:val="none"/>
                </w:rPr>
                <w:t>5:1 (3:1, 0:0, 2:0)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14.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579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6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7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8" w:history="1">
              <w:r w:rsidRPr="004D43F1">
                <w:rPr>
                  <w:rStyle w:val="Hyperlink"/>
                  <w:color w:val="auto"/>
                  <w:u w:val="none"/>
                </w:rPr>
                <w:t>3:6 (1:2, 1:3,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39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1" w:history="1">
              <w:r w:rsidRPr="004D43F1">
                <w:rPr>
                  <w:rStyle w:val="Hyperlink"/>
                  <w:color w:val="auto"/>
                  <w:u w:val="none"/>
                </w:rPr>
                <w:t>3:2 (0:1, 3:0,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4" w:history="1">
              <w:r w:rsidRPr="004D43F1">
                <w:rPr>
                  <w:rStyle w:val="Hyperlink"/>
                  <w:color w:val="auto"/>
                  <w:u w:val="none"/>
                </w:rPr>
                <w:t>4:3 (0:1, 3:2,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6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7" w:history="1">
              <w:r w:rsidRPr="004D43F1">
                <w:rPr>
                  <w:rStyle w:val="Hyperlink"/>
                  <w:color w:val="auto"/>
                  <w:u w:val="none"/>
                </w:rPr>
                <w:t>2:3 (0:0, 2:1,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8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4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0" w:history="1">
              <w:r w:rsidRPr="004D43F1">
                <w:rPr>
                  <w:rStyle w:val="Hyperlink"/>
                  <w:color w:val="auto"/>
                  <w:u w:val="none"/>
                </w:rPr>
                <w:t>2:3 (0:0, 1:1,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2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3" w:history="1">
              <w:r w:rsidRPr="004D43F1">
                <w:rPr>
                  <w:rStyle w:val="Hyperlink"/>
                  <w:color w:val="auto"/>
                  <w:u w:val="none"/>
                </w:rPr>
                <w:t>2:4 (0:1, 1:2,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15.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4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5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6" w:history="1">
              <w:r w:rsidRPr="004D43F1">
                <w:rPr>
                  <w:rStyle w:val="Hyperlink"/>
                  <w:color w:val="auto"/>
                  <w:u w:val="none"/>
                </w:rPr>
                <w:t>5:0 (1:0, 3:0,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8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59" w:history="1">
              <w:r w:rsidRPr="004D43F1">
                <w:rPr>
                  <w:rStyle w:val="Hyperlink"/>
                  <w:color w:val="auto"/>
                  <w:u w:val="none"/>
                </w:rPr>
                <w:t>4:3 (3:1, 0:1,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0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2" w:history="1">
              <w:r w:rsidRPr="004D43F1">
                <w:rPr>
                  <w:rStyle w:val="Hyperlink"/>
                  <w:color w:val="auto"/>
                  <w:u w:val="none"/>
                </w:rPr>
                <w:t>3:1 (0:1, 3:0,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4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5" w:history="1">
              <w:r w:rsidRPr="004D43F1">
                <w:rPr>
                  <w:rStyle w:val="Hyperlink"/>
                  <w:color w:val="auto"/>
                  <w:u w:val="none"/>
                </w:rPr>
                <w:t>0:1 (0:1, 0:0,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589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8" w:history="1">
              <w:r w:rsidRPr="004D43F1">
                <w:rPr>
                  <w:rStyle w:val="Hyperlink"/>
                  <w:color w:val="auto"/>
                  <w:u w:val="none"/>
                </w:rPr>
                <w:t>4:3 (2:0, 1:2,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30.10.2013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6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0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1" w:history="1">
              <w:r w:rsidRPr="004D43F1">
                <w:rPr>
                  <w:rStyle w:val="Hyperlink"/>
                  <w:color w:val="auto"/>
                  <w:u w:val="none"/>
                </w:rPr>
                <w:t>6:2 (2:0, 3:2,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16.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2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3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4" w:history="1">
              <w:r w:rsidRPr="004D43F1">
                <w:rPr>
                  <w:rStyle w:val="Hyperlink"/>
                  <w:color w:val="auto"/>
                  <w:u w:val="none"/>
                </w:rPr>
                <w:t>4:3 (0:1, 3:0,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5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7" w:history="1">
              <w:r w:rsidRPr="004D43F1">
                <w:rPr>
                  <w:rStyle w:val="Hyperlink"/>
                  <w:color w:val="auto"/>
                  <w:u w:val="none"/>
                </w:rPr>
                <w:t>3:6 (0:2, 1:1, 2:3)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7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0" w:history="1">
              <w:r w:rsidRPr="004D43F1">
                <w:rPr>
                  <w:rStyle w:val="Hyperlink"/>
                  <w:color w:val="auto"/>
                  <w:u w:val="none"/>
                </w:rPr>
                <w:t>1:4 (0:2, 0:0,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2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3" w:history="1">
              <w:r w:rsidRPr="004D43F1">
                <w:rPr>
                  <w:rStyle w:val="Hyperlink"/>
                  <w:color w:val="auto"/>
                  <w:u w:val="none"/>
                </w:rPr>
                <w:t>1:3 (0:0, 0:1,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5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6" w:history="1">
              <w:r w:rsidRPr="004D43F1">
                <w:rPr>
                  <w:rStyle w:val="Hyperlink"/>
                  <w:color w:val="auto"/>
                  <w:u w:val="none"/>
                </w:rPr>
                <w:t>2:0 (1:0, 1:0,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7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89" w:history="1">
              <w:r w:rsidRPr="004D43F1">
                <w:rPr>
                  <w:rStyle w:val="Hyperlink"/>
                  <w:color w:val="auto"/>
                  <w:u w:val="none"/>
                </w:rPr>
                <w:t>0:4 (0:1, 0:1, 0:2)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17.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0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1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2" w:history="1">
              <w:r w:rsidRPr="004D43F1">
                <w:rPr>
                  <w:rStyle w:val="Hyperlink"/>
                  <w:color w:val="auto"/>
                  <w:u w:val="none"/>
                </w:rPr>
                <w:t>5:7 (1:1, 2:3, 2:3)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3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5" w:history="1">
              <w:r w:rsidRPr="004D43F1">
                <w:rPr>
                  <w:rStyle w:val="Hyperlink"/>
                  <w:color w:val="auto"/>
                  <w:u w:val="none"/>
                </w:rPr>
                <w:t>5:2 (2:0, 2:0, 1:2)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599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6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8" w:history="1">
              <w:r w:rsidRPr="004D43F1">
                <w:rPr>
                  <w:rStyle w:val="Hyperlink"/>
                  <w:color w:val="auto"/>
                  <w:u w:val="none"/>
                </w:rPr>
                <w:t>3:2 (1:0, 1:2, 1:0)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29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0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1" w:history="1">
              <w:r w:rsidRPr="004D43F1">
                <w:rPr>
                  <w:rStyle w:val="Hyperlink"/>
                  <w:color w:val="auto"/>
                  <w:u w:val="none"/>
                </w:rPr>
                <w:t>7:2 (2:1, 1:1, 4:0)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4" w:history="1">
              <w:r w:rsidRPr="004D43F1">
                <w:rPr>
                  <w:rStyle w:val="Hyperlink"/>
                  <w:color w:val="auto"/>
                  <w:u w:val="none"/>
                </w:rPr>
                <w:t>7:1 (4:0, 1:1,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7" w:history="1">
              <w:r w:rsidRPr="004D43F1">
                <w:rPr>
                  <w:rStyle w:val="Hyperlink"/>
                  <w:color w:val="auto"/>
                  <w:u w:val="none"/>
                </w:rPr>
                <w:t>3:1 (1:1, 0:0, 2:0)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18.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FB62BC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8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09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0" w:history="1">
              <w:r w:rsidRPr="004D43F1">
                <w:rPr>
                  <w:rStyle w:val="Hyperlink"/>
                  <w:color w:val="auto"/>
                  <w:u w:val="none"/>
                </w:rPr>
                <w:t>6:4 (1:2, 2:1, 3:1)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1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3" w:history="1">
              <w:r w:rsidRPr="004D43F1">
                <w:rPr>
                  <w:rStyle w:val="Hyperlink"/>
                  <w:color w:val="auto"/>
                  <w:u w:val="none"/>
                </w:rPr>
                <w:t>7:1 (2:1, 2:0, 3:0)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5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6" w:history="1">
              <w:r w:rsidRPr="004D43F1">
                <w:rPr>
                  <w:rStyle w:val="Hyperlink"/>
                  <w:color w:val="auto"/>
                  <w:u w:val="none"/>
                </w:rPr>
                <w:t>6:4 (0:3, 3:0, 3:1)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19" w:history="1">
              <w:r w:rsidRPr="004D43F1">
                <w:rPr>
                  <w:rStyle w:val="Hyperlink"/>
                  <w:color w:val="auto"/>
                  <w:u w:val="none"/>
                </w:rPr>
                <w:t>4:0 (0:0, 2:0,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0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2" w:history="1">
              <w:r w:rsidRPr="004D43F1">
                <w:rPr>
                  <w:rStyle w:val="Hyperlink"/>
                  <w:color w:val="auto"/>
                  <w:u w:val="none"/>
                </w:rPr>
                <w:t>4:5 (2:3, 1:1,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FB62BC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3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4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5" w:history="1">
              <w:r w:rsidRPr="004D43F1">
                <w:rPr>
                  <w:rStyle w:val="Hyperlink"/>
                  <w:color w:val="auto"/>
                  <w:u w:val="none"/>
                </w:rPr>
                <w:t>3:2 x (0:0, 2:1, 0:1,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19.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609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6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7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8" w:history="1">
              <w:r w:rsidRPr="004D43F1">
                <w:rPr>
                  <w:rStyle w:val="Hyperlink"/>
                  <w:color w:val="auto"/>
                  <w:u w:val="none"/>
                </w:rPr>
                <w:t>4:1 (1:1, 2:0,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2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0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1" w:history="1">
              <w:r w:rsidRPr="004D43F1">
                <w:rPr>
                  <w:rStyle w:val="Hyperlink"/>
                  <w:color w:val="auto"/>
                  <w:u w:val="none"/>
                </w:rPr>
                <w:t>4:5 (0:2, 1:1, 3:2)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2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3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4" w:history="1">
              <w:r w:rsidRPr="004D43F1">
                <w:rPr>
                  <w:rStyle w:val="Hyperlink"/>
                  <w:color w:val="auto"/>
                  <w:u w:val="none"/>
                </w:rPr>
                <w:t>8:2 (2:1, 3:0, 3:1)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5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6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7" w:history="1">
              <w:r w:rsidRPr="004D43F1">
                <w:rPr>
                  <w:rStyle w:val="Hyperlink"/>
                  <w:color w:val="auto"/>
                  <w:u w:val="none"/>
                </w:rPr>
                <w:t>3:2 (1:0, 1:1,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12.11.2013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8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3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0" w:history="1">
              <w:r w:rsidRPr="004D43F1">
                <w:rPr>
                  <w:rStyle w:val="Hyperlink"/>
                  <w:color w:val="auto"/>
                  <w:u w:val="none"/>
                </w:rPr>
                <w:t>6:5 (2:0, 1:3, 3:2)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1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3" w:history="1">
              <w:r w:rsidRPr="004D43F1">
                <w:rPr>
                  <w:rStyle w:val="Hyperlink"/>
                  <w:color w:val="auto"/>
                  <w:u w:val="none"/>
                </w:rPr>
                <w:t>4:2 (0:0, 2:2, 2:0)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20.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4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5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6" w:history="1">
              <w:r w:rsidRPr="004D43F1">
                <w:rPr>
                  <w:rStyle w:val="Hyperlink"/>
                  <w:color w:val="auto"/>
                  <w:u w:val="none"/>
                </w:rPr>
                <w:t>4:5 (2:0, 1:2,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7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8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49" w:history="1">
              <w:r w:rsidRPr="004D43F1">
                <w:rPr>
                  <w:rStyle w:val="Hyperlink"/>
                  <w:color w:val="auto"/>
                  <w:u w:val="none"/>
                </w:rPr>
                <w:t>5:4 (4:0, 0:3,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2" w:history="1">
              <w:r w:rsidRPr="004D43F1">
                <w:rPr>
                  <w:rStyle w:val="Hyperlink"/>
                  <w:color w:val="auto"/>
                  <w:u w:val="none"/>
                </w:rPr>
                <w:t>4:1 (1:0, 2:0,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4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5" w:history="1">
              <w:r w:rsidRPr="004D43F1">
                <w:rPr>
                  <w:rStyle w:val="Hyperlink"/>
                  <w:color w:val="auto"/>
                  <w:u w:val="none"/>
                </w:rPr>
                <w:t>5:3 (0:1, 3:1,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619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8" w:history="1">
              <w:r w:rsidRPr="004D43F1">
                <w:rPr>
                  <w:rStyle w:val="Hyperlink"/>
                  <w:color w:val="auto"/>
                  <w:u w:val="none"/>
                </w:rPr>
                <w:t>2:3 (1:0, 1:1,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59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1" w:history="1">
              <w:r w:rsidRPr="004D43F1">
                <w:rPr>
                  <w:rStyle w:val="Hyperlink"/>
                  <w:color w:val="auto"/>
                  <w:u w:val="none"/>
                </w:rPr>
                <w:t>4:5 x (1:0, 1:0, 2:4,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21.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3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4" w:history="1">
              <w:r w:rsidRPr="004D43F1">
                <w:rPr>
                  <w:rStyle w:val="Hyperlink"/>
                  <w:color w:val="auto"/>
                  <w:u w:val="none"/>
                </w:rPr>
                <w:t>5:4 (2:0, 1:3,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6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7" w:history="1">
              <w:r w:rsidRPr="004D43F1">
                <w:rPr>
                  <w:rStyle w:val="Hyperlink"/>
                  <w:color w:val="auto"/>
                  <w:u w:val="none"/>
                </w:rPr>
                <w:t>10:2 (1:0, 4:0, 5:2)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8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6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0" w:history="1">
              <w:r w:rsidRPr="004D43F1">
                <w:rPr>
                  <w:rStyle w:val="Hyperlink"/>
                  <w:color w:val="auto"/>
                  <w:u w:val="none"/>
                </w:rPr>
                <w:t>8:3 (0:2, 7:0,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2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3" w:history="1">
              <w:r w:rsidRPr="004D43F1">
                <w:rPr>
                  <w:rStyle w:val="Hyperlink"/>
                  <w:color w:val="auto"/>
                  <w:u w:val="none"/>
                </w:rPr>
                <w:t>2:7 (2:1, 0:5,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6" w:history="1">
              <w:r w:rsidRPr="004D43F1">
                <w:rPr>
                  <w:rStyle w:val="Hyperlink"/>
                  <w:color w:val="auto"/>
                  <w:u w:val="none"/>
                </w:rPr>
                <w:t>1:0 (0:0, 1:0,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7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8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79" w:history="1">
              <w:r w:rsidRPr="004D43F1">
                <w:rPr>
                  <w:rStyle w:val="Hyperlink"/>
                  <w:color w:val="auto"/>
                  <w:u w:val="none"/>
                </w:rPr>
                <w:t>2:3 x (1:0, 1:1, 0:1,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22.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0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1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2" w:history="1">
              <w:r w:rsidRPr="004D43F1">
                <w:rPr>
                  <w:rStyle w:val="Hyperlink"/>
                  <w:color w:val="auto"/>
                  <w:u w:val="none"/>
                </w:rPr>
                <w:t>1:2 (0:2,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5" w:history="1">
              <w:r w:rsidRPr="004D43F1">
                <w:rPr>
                  <w:rStyle w:val="Hyperlink"/>
                  <w:color w:val="auto"/>
                  <w:u w:val="none"/>
                </w:rPr>
                <w:t>0:5 kont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629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7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8" w:history="1">
              <w:r w:rsidRPr="004D43F1">
                <w:rPr>
                  <w:rStyle w:val="Hyperlink"/>
                  <w:color w:val="auto"/>
                  <w:u w:val="none"/>
                </w:rPr>
                <w:t>10:4 (5:1, 2:1, 3:2)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8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1" w:history="1">
              <w:r w:rsidRPr="004D43F1">
                <w:rPr>
                  <w:rStyle w:val="Hyperlink"/>
                  <w:color w:val="auto"/>
                  <w:u w:val="none"/>
                </w:rPr>
                <w:t>2:4 (1:0, 1:2,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2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3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4" w:history="1">
              <w:r w:rsidRPr="004D43F1">
                <w:rPr>
                  <w:rStyle w:val="Hyperlink"/>
                  <w:color w:val="auto"/>
                  <w:u w:val="none"/>
                </w:rPr>
                <w:t>3:2 gws (0:0, 1:0, 1:2,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5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6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7" w:history="1">
              <w:r w:rsidRPr="004D43F1">
                <w:rPr>
                  <w:rStyle w:val="Hyperlink"/>
                  <w:color w:val="auto"/>
                  <w:u w:val="none"/>
                </w:rPr>
                <w:t>1:6 (0:1, 0:4,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23.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399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0" w:history="1">
              <w:r w:rsidRPr="004D43F1">
                <w:rPr>
                  <w:rStyle w:val="Hyperlink"/>
                  <w:color w:val="auto"/>
                  <w:u w:val="none"/>
                </w:rPr>
                <w:t>6:3 (2:2, 3:0,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3" w:history="1">
              <w:r w:rsidRPr="004D43F1">
                <w:rPr>
                  <w:rStyle w:val="Hyperlink"/>
                  <w:color w:val="auto"/>
                  <w:u w:val="none"/>
                </w:rPr>
                <w:t>7:0 (3:0, 3:0,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4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6" w:history="1">
              <w:r w:rsidRPr="004D43F1">
                <w:rPr>
                  <w:rStyle w:val="Hyperlink"/>
                  <w:color w:val="auto"/>
                  <w:u w:val="none"/>
                </w:rPr>
                <w:t>2:1 (0:0, 1:0,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7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8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09" w:history="1">
              <w:r w:rsidRPr="004D43F1">
                <w:rPr>
                  <w:rStyle w:val="Hyperlink"/>
                  <w:color w:val="auto"/>
                  <w:u w:val="none"/>
                </w:rPr>
                <w:t>3:5 (0:0, 2:3,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0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2" w:history="1">
              <w:r w:rsidRPr="004D43F1">
                <w:rPr>
                  <w:rStyle w:val="Hyperlink"/>
                  <w:color w:val="auto"/>
                  <w:u w:val="none"/>
                </w:rPr>
                <w:t>4:3 (0:1, 1:1, 3:1)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3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5" w:history="1">
              <w:r w:rsidRPr="004D43F1">
                <w:rPr>
                  <w:rStyle w:val="Hyperlink"/>
                  <w:color w:val="auto"/>
                  <w:u w:val="none"/>
                </w:rPr>
                <w:t>1:3 (0:0, 1:0, 0:3)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24.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639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6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8" w:history="1">
              <w:r w:rsidRPr="004D43F1">
                <w:rPr>
                  <w:rStyle w:val="Hyperlink"/>
                  <w:color w:val="auto"/>
                  <w:u w:val="none"/>
                </w:rPr>
                <w:t>1:4 (0:0, 0:1,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19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0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1" w:history="1">
              <w:r w:rsidRPr="004D43F1">
                <w:rPr>
                  <w:rStyle w:val="Hyperlink"/>
                  <w:color w:val="auto"/>
                  <w:u w:val="none"/>
                </w:rPr>
                <w:t>3:1 (2:0, 1:1,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4" w:history="1">
              <w:r w:rsidRPr="004D43F1">
                <w:rPr>
                  <w:rStyle w:val="Hyperlink"/>
                  <w:color w:val="auto"/>
                  <w:u w:val="none"/>
                </w:rPr>
                <w:t>2:4 (0:1, 1:3,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7" w:history="1">
              <w:r w:rsidRPr="004D43F1">
                <w:rPr>
                  <w:rStyle w:val="Hyperlink"/>
                  <w:color w:val="auto"/>
                  <w:u w:val="none"/>
                </w:rPr>
                <w:t>6:2 (2:1, 1:0, 3:1)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2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0" w:history="1">
              <w:r w:rsidRPr="004D43F1">
                <w:rPr>
                  <w:rStyle w:val="Hyperlink"/>
                  <w:color w:val="auto"/>
                  <w:u w:val="none"/>
                </w:rPr>
                <w:t>3:2 x (0:0, 0:1, 2:1,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29.11.2013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1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2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3" w:history="1">
              <w:r w:rsidRPr="004D43F1">
                <w:rPr>
                  <w:rStyle w:val="Hyperlink"/>
                  <w:color w:val="auto"/>
                  <w:u w:val="none"/>
                </w:rPr>
                <w:t>2:4 (1:2, 1:1,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25.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5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6" w:history="1">
              <w:r w:rsidRPr="004D43F1">
                <w:rPr>
                  <w:rStyle w:val="Hyperlink"/>
                  <w:color w:val="auto"/>
                  <w:u w:val="none"/>
                </w:rPr>
                <w:t>4:3 gws (1:0, 1:3, 1:0,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8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39" w:history="1">
              <w:r w:rsidRPr="004D43F1">
                <w:rPr>
                  <w:rStyle w:val="Hyperlink"/>
                  <w:color w:val="auto"/>
                  <w:u w:val="none"/>
                </w:rPr>
                <w:t>11:3 (2:1, 4:0, 5:2)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0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2" w:history="1">
              <w:r w:rsidRPr="004D43F1">
                <w:rPr>
                  <w:rStyle w:val="Hyperlink"/>
                  <w:color w:val="auto"/>
                  <w:u w:val="none"/>
                </w:rPr>
                <w:t>11:2 (4:1, 6:0,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3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5" w:history="1">
              <w:r w:rsidRPr="004D43F1">
                <w:rPr>
                  <w:rStyle w:val="Hyperlink"/>
                  <w:color w:val="auto"/>
                  <w:u w:val="none"/>
                </w:rPr>
                <w:t>4:0 (2:0, 0:0,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649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7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8" w:history="1">
              <w:r w:rsidRPr="004D43F1">
                <w:rPr>
                  <w:rStyle w:val="Hyperlink"/>
                  <w:color w:val="auto"/>
                  <w:u w:val="none"/>
                </w:rPr>
                <w:t>3:4 gws (0:2, 1:0, 2:1,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49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0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1" w:history="1">
              <w:r w:rsidRPr="004D43F1">
                <w:rPr>
                  <w:rStyle w:val="Hyperlink"/>
                  <w:color w:val="auto"/>
                  <w:u w:val="none"/>
                </w:rPr>
                <w:t>3:1 (1:1, 1:0,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26.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2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3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4" w:history="1">
              <w:r w:rsidRPr="004D43F1">
                <w:rPr>
                  <w:rStyle w:val="Hyperlink"/>
                  <w:color w:val="auto"/>
                  <w:u w:val="none"/>
                </w:rPr>
                <w:t>2:3 (0:1, 1:0,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5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6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7" w:history="1">
              <w:r w:rsidRPr="004D43F1">
                <w:rPr>
                  <w:rStyle w:val="Hyperlink"/>
                  <w:color w:val="auto"/>
                  <w:u w:val="none"/>
                </w:rPr>
                <w:t>1:4 (0:0, 1:2,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8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5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0" w:history="1">
              <w:r w:rsidRPr="004D43F1">
                <w:rPr>
                  <w:rStyle w:val="Hyperlink"/>
                  <w:color w:val="auto"/>
                  <w:u w:val="none"/>
                </w:rPr>
                <w:t>1:2 (0:0, 0:0,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3" w:history="1">
              <w:r w:rsidRPr="004D43F1">
                <w:rPr>
                  <w:rStyle w:val="Hyperlink"/>
                  <w:color w:val="auto"/>
                  <w:u w:val="none"/>
                </w:rPr>
                <w:t>1:4 (1:2, 0:1,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6" w:history="1">
              <w:r w:rsidRPr="004D43F1">
                <w:rPr>
                  <w:rStyle w:val="Hyperlink"/>
                  <w:color w:val="auto"/>
                  <w:u w:val="none"/>
                </w:rPr>
                <w:t>2:4 (0:1, 1:2,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7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8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69" w:history="1">
              <w:r w:rsidRPr="004D43F1">
                <w:rPr>
                  <w:rStyle w:val="Hyperlink"/>
                  <w:color w:val="auto"/>
                  <w:u w:val="none"/>
                </w:rPr>
                <w:t>4:8 (1:2, 2:1, 1:5)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27.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1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2" w:history="1">
              <w:r w:rsidRPr="004D43F1">
                <w:rPr>
                  <w:rStyle w:val="Hyperlink"/>
                  <w:color w:val="auto"/>
                  <w:u w:val="none"/>
                </w:rPr>
                <w:t>5:2 (2:0, 3:0,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5" w:history="1">
              <w:r w:rsidRPr="004D43F1">
                <w:rPr>
                  <w:rStyle w:val="Hyperlink"/>
                  <w:color w:val="auto"/>
                  <w:u w:val="none"/>
                </w:rPr>
                <w:t>1:2 (0:0, 1:0,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659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6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8" w:history="1">
              <w:r w:rsidRPr="004D43F1">
                <w:rPr>
                  <w:rStyle w:val="Hyperlink"/>
                  <w:color w:val="auto"/>
                  <w:u w:val="none"/>
                </w:rPr>
                <w:t>3:5 (2:1, 0:1,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79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0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1" w:history="1">
              <w:r w:rsidRPr="004D43F1">
                <w:rPr>
                  <w:rStyle w:val="Hyperlink"/>
                  <w:color w:val="auto"/>
                  <w:u w:val="none"/>
                </w:rPr>
                <w:t>8:4 (1:1, 5:1, 2:2)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2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3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4" w:history="1">
              <w:r w:rsidRPr="004D43F1">
                <w:rPr>
                  <w:rStyle w:val="Hyperlink"/>
                  <w:color w:val="auto"/>
                  <w:u w:val="none"/>
                </w:rPr>
                <w:t>2:1 x (0:0, 1:1,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5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7" w:history="1">
              <w:r w:rsidRPr="004D43F1">
                <w:rPr>
                  <w:rStyle w:val="Hyperlink"/>
                  <w:color w:val="auto"/>
                  <w:u w:val="none"/>
                </w:rPr>
                <w:t>4:3 gws (1:0, 2:2, 0:1, 0:0)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28.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8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8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0" w:history="1">
              <w:r w:rsidRPr="004D43F1">
                <w:rPr>
                  <w:rStyle w:val="Hyperlink"/>
                  <w:color w:val="auto"/>
                  <w:u w:val="none"/>
                </w:rPr>
                <w:t>6:2 (2:0, 3:1,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2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3" w:history="1">
              <w:r w:rsidRPr="004D43F1">
                <w:rPr>
                  <w:rStyle w:val="Hyperlink"/>
                  <w:color w:val="auto"/>
                  <w:u w:val="none"/>
                </w:rPr>
                <w:t>2:1 (0:0, 0:1,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5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6" w:history="1">
              <w:r w:rsidRPr="004D43F1">
                <w:rPr>
                  <w:rStyle w:val="Hyperlink"/>
                  <w:color w:val="auto"/>
                  <w:u w:val="none"/>
                </w:rPr>
                <w:t>4:2 (3:0, 0:1,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8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499" w:history="1">
              <w:r w:rsidRPr="004D43F1">
                <w:rPr>
                  <w:rStyle w:val="Hyperlink"/>
                  <w:color w:val="auto"/>
                  <w:u w:val="none"/>
                </w:rPr>
                <w:t>1:4 (1:1, 0:1,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13.12.2013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0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1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2" w:history="1">
              <w:r w:rsidRPr="004D43F1">
                <w:rPr>
                  <w:rStyle w:val="Hyperlink"/>
                  <w:color w:val="auto"/>
                  <w:u w:val="none"/>
                </w:rPr>
                <w:t>1:2 (0:1, 1:0,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3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4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5" w:history="1">
              <w:r w:rsidRPr="004D43F1">
                <w:rPr>
                  <w:rStyle w:val="Hyperlink"/>
                  <w:color w:val="auto"/>
                  <w:u w:val="none"/>
                </w:rPr>
                <w:t>4:1 (2:0, 1:1,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29.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669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7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8" w:history="1">
              <w:r w:rsidRPr="004D43F1">
                <w:rPr>
                  <w:rStyle w:val="Hyperlink"/>
                  <w:color w:val="auto"/>
                  <w:u w:val="none"/>
                </w:rPr>
                <w:t>3:1 (1:0, 0:1,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0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0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1" w:history="1">
              <w:r w:rsidRPr="004D43F1">
                <w:rPr>
                  <w:rStyle w:val="Hyperlink"/>
                  <w:color w:val="auto"/>
                  <w:u w:val="none"/>
                </w:rPr>
                <w:t>0:3 (0:0, 0:1,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2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4" w:history="1">
              <w:r w:rsidRPr="004D43F1">
                <w:rPr>
                  <w:rStyle w:val="Hyperlink"/>
                  <w:color w:val="auto"/>
                  <w:u w:val="none"/>
                </w:rPr>
                <w:t>4:3 x (1:1, 1:2, 1:0,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25.11.2013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5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6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7" w:history="1">
              <w:r w:rsidRPr="004D43F1">
                <w:rPr>
                  <w:rStyle w:val="Hyperlink"/>
                  <w:color w:val="auto"/>
                  <w:u w:val="none"/>
                </w:rPr>
                <w:t>4:2 (0:0, 2:2,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19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0" w:history="1">
              <w:r w:rsidRPr="004D43F1">
                <w:rPr>
                  <w:rStyle w:val="Hyperlink"/>
                  <w:color w:val="auto"/>
                  <w:u w:val="none"/>
                </w:rPr>
                <w:t>3:1 (2:0, 1:0,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18.12.2013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3" w:history="1">
              <w:r w:rsidRPr="004D43F1">
                <w:rPr>
                  <w:rStyle w:val="Hyperlink"/>
                  <w:color w:val="auto"/>
                  <w:u w:val="none"/>
                </w:rPr>
                <w:t>5:1 (2:1, 3:0, 0:0)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30.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4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5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6" w:history="1">
              <w:r w:rsidRPr="004D43F1">
                <w:rPr>
                  <w:rStyle w:val="Hyperlink"/>
                  <w:color w:val="auto"/>
                  <w:u w:val="none"/>
                </w:rPr>
                <w:t>4:5 (2:3, 0:1,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7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29" w:history="1">
              <w:r w:rsidRPr="004D43F1">
                <w:rPr>
                  <w:rStyle w:val="Hyperlink"/>
                  <w:color w:val="auto"/>
                  <w:u w:val="none"/>
                </w:rPr>
                <w:t>1:3 (0:0, 1:0, 0:3)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0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2" w:history="1">
              <w:r w:rsidRPr="004D43F1">
                <w:rPr>
                  <w:rStyle w:val="Hyperlink"/>
                  <w:color w:val="auto"/>
                  <w:u w:val="none"/>
                </w:rPr>
                <w:t>2:3 (0:1, 2:1,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19.12.2013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5" w:history="1">
              <w:r w:rsidRPr="004D43F1">
                <w:rPr>
                  <w:rStyle w:val="Hyperlink"/>
                  <w:color w:val="auto"/>
                  <w:u w:val="none"/>
                </w:rPr>
                <w:t>3:5 (0:1, 2:1,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679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20.12.2013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7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8" w:history="1">
              <w:r w:rsidRPr="004D43F1">
                <w:rPr>
                  <w:rStyle w:val="Hyperlink"/>
                  <w:color w:val="auto"/>
                  <w:u w:val="none"/>
                </w:rPr>
                <w:t>5:2 (0:0, 4:2,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20.12.2013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39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0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1" w:history="1">
              <w:r w:rsidRPr="004D43F1">
                <w:rPr>
                  <w:rStyle w:val="Hyperlink"/>
                  <w:color w:val="auto"/>
                  <w:u w:val="none"/>
                </w:rPr>
                <w:t>5:3 (3:1, 1:1,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/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31.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3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4" w:history="1">
              <w:r w:rsidRPr="004D43F1">
                <w:rPr>
                  <w:rStyle w:val="Hyperlink"/>
                  <w:color w:val="auto"/>
                  <w:u w:val="none"/>
                </w:rPr>
                <w:t>3:1 (1:0, 1:1,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5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6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7" w:history="1">
              <w:r w:rsidRPr="004D43F1">
                <w:rPr>
                  <w:rStyle w:val="Hyperlink"/>
                  <w:color w:val="auto"/>
                  <w:u w:val="none"/>
                </w:rPr>
                <w:t>5:2 (0:0, 3:1,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8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4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0" w:history="1">
              <w:r w:rsidRPr="004D43F1">
                <w:rPr>
                  <w:rStyle w:val="Hyperlink"/>
                  <w:color w:val="auto"/>
                  <w:u w:val="none"/>
                </w:rPr>
                <w:t>4:5 x (0:1, 3:1, 1:2,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1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2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3" w:history="1">
              <w:r w:rsidRPr="004D43F1">
                <w:rPr>
                  <w:rStyle w:val="Hyperlink"/>
                  <w:color w:val="auto"/>
                  <w:u w:val="none"/>
                </w:rPr>
                <w:t>5:2 (1:1, 2:1,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16.12.2013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5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6" w:history="1">
              <w:r w:rsidRPr="004D43F1">
                <w:rPr>
                  <w:rStyle w:val="Hyperlink"/>
                  <w:color w:val="auto"/>
                  <w:u w:val="none"/>
                </w:rPr>
                <w:t>3:4 x (1:0, 2:3, 0:0,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22.12.2013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7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59" w:history="1">
              <w:r w:rsidRPr="004D43F1">
                <w:rPr>
                  <w:rStyle w:val="Hyperlink"/>
                  <w:color w:val="auto"/>
                  <w:u w:val="none"/>
                </w:rPr>
                <w:t>7:3 (2:0, 2:2, 3:1)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32.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0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1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2" w:history="1">
              <w:r w:rsidRPr="004D43F1">
                <w:rPr>
                  <w:rStyle w:val="Hyperlink"/>
                  <w:color w:val="auto"/>
                  <w:u w:val="none"/>
                </w:rPr>
                <w:t>9:4 (2:2, 5:1,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3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5" w:history="1">
              <w:r w:rsidRPr="004D43F1">
                <w:rPr>
                  <w:rStyle w:val="Hyperlink"/>
                  <w:color w:val="auto"/>
                  <w:u w:val="none"/>
                </w:rPr>
                <w:t>1:2 (1:2, 0:0,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689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17:15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7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8" w:history="1">
              <w:r w:rsidRPr="004D43F1">
                <w:rPr>
                  <w:rStyle w:val="Hyperlink"/>
                  <w:color w:val="auto"/>
                  <w:u w:val="none"/>
                </w:rPr>
                <w:t>4:2 (1:1, 2:1,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6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0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1" w:history="1">
              <w:r w:rsidRPr="004D43F1">
                <w:rPr>
                  <w:rStyle w:val="Hyperlink"/>
                  <w:color w:val="auto"/>
                  <w:u w:val="none"/>
                </w:rPr>
                <w:t>4:5 (2:1, 2:2,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3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4" w:history="1">
              <w:r w:rsidRPr="004D43F1">
                <w:rPr>
                  <w:rStyle w:val="Hyperlink"/>
                  <w:color w:val="auto"/>
                  <w:u w:val="none"/>
                </w:rPr>
                <w:t>1:2 x (1:1, 0:0, 0:0,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5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7" w:history="1">
              <w:r w:rsidRPr="004D43F1">
                <w:rPr>
                  <w:rStyle w:val="Hyperlink"/>
                  <w:color w:val="auto"/>
                  <w:u w:val="none"/>
                </w:rPr>
                <w:t>5:1 (1:0, 3:1,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33.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8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79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0" w:history="1">
              <w:r w:rsidRPr="004D43F1">
                <w:rPr>
                  <w:rStyle w:val="Hyperlink"/>
                  <w:color w:val="auto"/>
                  <w:u w:val="none"/>
                </w:rPr>
                <w:t>1:0 (0:0,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3" w:history="1">
              <w:r w:rsidRPr="004D43F1">
                <w:rPr>
                  <w:rStyle w:val="Hyperlink"/>
                  <w:color w:val="auto"/>
                  <w:u w:val="none"/>
                </w:rPr>
                <w:t>2:1 gws (0:0, 0:1, 1:0,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4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6" w:history="1">
              <w:r w:rsidRPr="004D43F1">
                <w:rPr>
                  <w:rStyle w:val="Hyperlink"/>
                  <w:color w:val="auto"/>
                  <w:u w:val="none"/>
                </w:rPr>
                <w:t>4:0 (1:0, 1:0,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8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89" w:history="1">
              <w:r w:rsidRPr="004D43F1">
                <w:rPr>
                  <w:rStyle w:val="Hyperlink"/>
                  <w:color w:val="auto"/>
                  <w:u w:val="none"/>
                </w:rPr>
                <w:t>2:0 (1:0,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2" w:history="1">
              <w:r w:rsidRPr="004D43F1">
                <w:rPr>
                  <w:rStyle w:val="Hyperlink"/>
                  <w:color w:val="auto"/>
                  <w:u w:val="none"/>
                </w:rPr>
                <w:t>2:4 (1:1, 1:2,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3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5" w:history="1">
              <w:r w:rsidRPr="004D43F1">
                <w:rPr>
                  <w:rStyle w:val="Hyperlink"/>
                  <w:color w:val="auto"/>
                  <w:u w:val="none"/>
                </w:rPr>
                <w:t>1:4 (1:0, 0:3,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34.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699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6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7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8" w:history="1">
              <w:r w:rsidRPr="004D43F1">
                <w:rPr>
                  <w:rStyle w:val="Hyperlink"/>
                  <w:color w:val="auto"/>
                  <w:u w:val="none"/>
                </w:rPr>
                <w:t>7:1 (3:0, 3:0,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599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0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1" w:history="1">
              <w:r w:rsidRPr="004D43F1">
                <w:rPr>
                  <w:rStyle w:val="Hyperlink"/>
                  <w:color w:val="auto"/>
                  <w:u w:val="none"/>
                </w:rPr>
                <w:t>0:6 (0:0, 0:4,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2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3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4" w:history="1">
              <w:r w:rsidRPr="004D43F1">
                <w:rPr>
                  <w:rStyle w:val="Hyperlink"/>
                  <w:color w:val="auto"/>
                  <w:u w:val="none"/>
                </w:rPr>
                <w:t>2:5 (1:0, 0:3,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7" w:history="1">
              <w:r w:rsidRPr="004D43F1">
                <w:rPr>
                  <w:rStyle w:val="Hyperlink"/>
                  <w:color w:val="auto"/>
                  <w:u w:val="none"/>
                </w:rPr>
                <w:t>3:1 (1:0, 2:0,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0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0" w:history="1">
              <w:r w:rsidRPr="004D43F1">
                <w:rPr>
                  <w:rStyle w:val="Hyperlink"/>
                  <w:color w:val="auto"/>
                  <w:u w:val="none"/>
                </w:rPr>
                <w:t>2:3 x (2:1, 0:1, 0:0,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8.1.2014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2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3" w:history="1">
              <w:r w:rsidRPr="004D43F1">
                <w:rPr>
                  <w:rStyle w:val="Hyperlink"/>
                  <w:color w:val="auto"/>
                  <w:u w:val="none"/>
                </w:rPr>
                <w:t>1:3 (0:0, 1:1, 0:2)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35.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5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6" w:history="1">
              <w:r w:rsidRPr="004D43F1">
                <w:rPr>
                  <w:rStyle w:val="Hyperlink"/>
                  <w:color w:val="auto"/>
                  <w:u w:val="none"/>
                </w:rPr>
                <w:t>6:3 (1:2, 3:0,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7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19" w:history="1">
              <w:r w:rsidRPr="004D43F1">
                <w:rPr>
                  <w:rStyle w:val="Hyperlink"/>
                  <w:color w:val="auto"/>
                  <w:u w:val="none"/>
                </w:rPr>
                <w:t>2:3 gws (0:1, 0:0, 2:1,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0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1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2" w:history="1">
              <w:r w:rsidRPr="004D43F1">
                <w:rPr>
                  <w:rStyle w:val="Hyperlink"/>
                  <w:color w:val="auto"/>
                  <w:u w:val="none"/>
                </w:rPr>
                <w:t>5:0 (3:0, 1:0,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4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5" w:history="1">
              <w:r w:rsidRPr="004D43F1">
                <w:rPr>
                  <w:rStyle w:val="Hyperlink"/>
                  <w:color w:val="auto"/>
                  <w:u w:val="none"/>
                </w:rPr>
                <w:t>3:2 (1:0, 1:2,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709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7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8" w:history="1">
              <w:r w:rsidRPr="004D43F1">
                <w:rPr>
                  <w:rStyle w:val="Hyperlink"/>
                  <w:color w:val="auto"/>
                  <w:u w:val="none"/>
                </w:rPr>
                <w:t>11:3 (3:0, 5:1, 3:2)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35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10.1.2014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29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0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1" w:history="1">
              <w:r w:rsidRPr="004D43F1">
                <w:rPr>
                  <w:rStyle w:val="Hyperlink"/>
                  <w:color w:val="auto"/>
                  <w:u w:val="none"/>
                </w:rPr>
                <w:t>4:2 (1:0, 2:1,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36.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2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3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4" w:history="1">
              <w:r w:rsidRPr="004D43F1">
                <w:rPr>
                  <w:rStyle w:val="Hyperlink"/>
                  <w:color w:val="auto"/>
                  <w:u w:val="none"/>
                </w:rPr>
                <w:t>0:5 (0:0, 0:4,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5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7" w:history="1">
              <w:r w:rsidRPr="004D43F1">
                <w:rPr>
                  <w:rStyle w:val="Hyperlink"/>
                  <w:color w:val="auto"/>
                  <w:u w:val="none"/>
                </w:rPr>
                <w:t>1:7 (1:4, 0:2,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39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0" w:history="1">
              <w:r w:rsidRPr="004D43F1">
                <w:rPr>
                  <w:rStyle w:val="Hyperlink"/>
                  <w:color w:val="auto"/>
                  <w:u w:val="none"/>
                </w:rPr>
                <w:t>5:3 (2:2, 1:1,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2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3" w:history="1">
              <w:r w:rsidRPr="004D43F1">
                <w:rPr>
                  <w:rStyle w:val="Hyperlink"/>
                  <w:color w:val="auto"/>
                  <w:u w:val="none"/>
                </w:rPr>
                <w:t>4:1 (1:0, 2:1,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4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5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6" w:history="1">
              <w:r w:rsidRPr="004D43F1">
                <w:rPr>
                  <w:rStyle w:val="Hyperlink"/>
                  <w:color w:val="auto"/>
                  <w:u w:val="none"/>
                </w:rPr>
                <w:t>2:5 (1:1, 0:4,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36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7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8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49" w:history="1">
              <w:r w:rsidRPr="004D43F1">
                <w:rPr>
                  <w:rStyle w:val="Hyperlink"/>
                  <w:color w:val="auto"/>
                  <w:u w:val="none"/>
                </w:rPr>
                <w:t>6:0 (3:0, 2:0,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37.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0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1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2" w:history="1">
              <w:r w:rsidRPr="004D43F1">
                <w:rPr>
                  <w:rStyle w:val="Hyperlink"/>
                  <w:color w:val="auto"/>
                  <w:u w:val="none"/>
                </w:rPr>
                <w:t>4:2 (2:1, 1:0,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3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4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5" w:history="1">
              <w:r w:rsidRPr="004D43F1">
                <w:rPr>
                  <w:rStyle w:val="Hyperlink"/>
                  <w:color w:val="auto"/>
                  <w:u w:val="none"/>
                </w:rPr>
                <w:t>0:1 (0:1, 0:0,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719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6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7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8" w:history="1">
              <w:r w:rsidRPr="004D43F1">
                <w:rPr>
                  <w:rStyle w:val="Hyperlink"/>
                  <w:color w:val="auto"/>
                  <w:u w:val="none"/>
                </w:rPr>
                <w:t>3:1 (2:1,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5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0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1" w:history="1">
              <w:r w:rsidRPr="004D43F1">
                <w:rPr>
                  <w:rStyle w:val="Hyperlink"/>
                  <w:color w:val="auto"/>
                  <w:u w:val="none"/>
                </w:rPr>
                <w:t>14:1 (6:0, 5:1, 3:0)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3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4" w:history="1">
              <w:r w:rsidRPr="004D43F1">
                <w:rPr>
                  <w:rStyle w:val="Hyperlink"/>
                  <w:color w:val="auto"/>
                  <w:u w:val="none"/>
                </w:rPr>
                <w:t>6:2 (1:1, 3:1,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37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17.1.2014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5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6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7" w:history="1">
              <w:r w:rsidRPr="004D43F1">
                <w:rPr>
                  <w:rStyle w:val="Hyperlink"/>
                  <w:color w:val="auto"/>
                  <w:u w:val="none"/>
                </w:rPr>
                <w:t>4:0 (0:0, 3:0, 1:0)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38.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8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69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0" w:history="1">
              <w:r w:rsidRPr="004D43F1">
                <w:rPr>
                  <w:rStyle w:val="Hyperlink"/>
                  <w:color w:val="auto"/>
                  <w:u w:val="none"/>
                </w:rPr>
                <w:t>5:6 (3:3, 1:0, 1:3)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1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3" w:history="1">
              <w:r w:rsidRPr="004D43F1">
                <w:rPr>
                  <w:rStyle w:val="Hyperlink"/>
                  <w:color w:val="auto"/>
                  <w:u w:val="none"/>
                </w:rPr>
                <w:t>7:3 (2:0, 3:2,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4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5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6" w:history="1">
              <w:r w:rsidRPr="004D43F1">
                <w:rPr>
                  <w:rStyle w:val="Hyperlink"/>
                  <w:color w:val="auto"/>
                  <w:u w:val="none"/>
                </w:rPr>
                <w:t>3:2 (1:1, 2:1,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11.12.2013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7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8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79" w:history="1">
              <w:r w:rsidRPr="004D43F1">
                <w:rPr>
                  <w:rStyle w:val="Hyperlink"/>
                  <w:color w:val="auto"/>
                  <w:u w:val="none"/>
                </w:rPr>
                <w:t>2:4 (0:1, 0:1, 2:2)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22.1.2014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2" w:history="1">
              <w:r w:rsidRPr="004D43F1">
                <w:rPr>
                  <w:rStyle w:val="Hyperlink"/>
                  <w:color w:val="auto"/>
                  <w:u w:val="none"/>
                </w:rPr>
                <w:t>2:3 (0:2, 1:0,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38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21.1.2014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3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4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5" w:history="1">
              <w:r w:rsidRPr="004D43F1">
                <w:rPr>
                  <w:rStyle w:val="Hyperlink"/>
                  <w:color w:val="auto"/>
                  <w:u w:val="none"/>
                </w:rPr>
                <w:t>0:5 (0:2, 0:1, 0:2)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39.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729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7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8" w:history="1">
              <w:r w:rsidRPr="004D43F1">
                <w:rPr>
                  <w:rStyle w:val="Hyperlink"/>
                  <w:color w:val="auto"/>
                  <w:u w:val="none"/>
                </w:rPr>
                <w:t>4:2 (1:0, 2:2,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89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1" w:history="1">
              <w:r w:rsidRPr="004D43F1">
                <w:rPr>
                  <w:rStyle w:val="Hyperlink"/>
                  <w:color w:val="auto"/>
                  <w:u w:val="none"/>
                </w:rPr>
                <w:t>3:4 (1:1, 1:1,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3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4" w:history="1">
              <w:r w:rsidRPr="004D43F1">
                <w:rPr>
                  <w:rStyle w:val="Hyperlink"/>
                  <w:color w:val="auto"/>
                  <w:u w:val="none"/>
                </w:rPr>
                <w:t>2:6 (0:1, 1:3,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5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6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7" w:history="1">
              <w:r w:rsidRPr="004D43F1">
                <w:rPr>
                  <w:rStyle w:val="Hyperlink"/>
                  <w:color w:val="auto"/>
                  <w:u w:val="none"/>
                </w:rPr>
                <w:t>10:3 (6:0, 2:0, 2:3)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8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699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0" w:history="1">
              <w:r w:rsidRPr="004D43F1">
                <w:rPr>
                  <w:rStyle w:val="Hyperlink"/>
                  <w:color w:val="auto"/>
                  <w:u w:val="none"/>
                </w:rPr>
                <w:t>6:1 (1:0, 3:0,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39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24.1.2014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1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2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3" w:history="1">
              <w:r w:rsidRPr="004D43F1">
                <w:rPr>
                  <w:rStyle w:val="Hyperlink"/>
                  <w:color w:val="auto"/>
                  <w:u w:val="none"/>
                </w:rPr>
                <w:t>5:6 x (1:3, 3:2, 1:0,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40.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28.1.2014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4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5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6" w:history="1">
              <w:r w:rsidRPr="004D43F1">
                <w:rPr>
                  <w:rStyle w:val="Hyperlink"/>
                  <w:color w:val="auto"/>
                  <w:u w:val="none"/>
                </w:rPr>
                <w:t>2:4 (0:0, 2:1, 0:3)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7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8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09" w:history="1">
              <w:r w:rsidRPr="004D43F1">
                <w:rPr>
                  <w:rStyle w:val="Hyperlink"/>
                  <w:color w:val="auto"/>
                  <w:u w:val="none"/>
                </w:rPr>
                <w:t>4:1 (1:0, 1:1,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0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1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2" w:history="1">
              <w:r w:rsidRPr="004D43F1">
                <w:rPr>
                  <w:rStyle w:val="Hyperlink"/>
                  <w:color w:val="auto"/>
                  <w:u w:val="none"/>
                </w:rPr>
                <w:t>3:6 (0:3, 2:1, 1:2)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3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4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5" w:history="1">
              <w:r w:rsidRPr="004D43F1">
                <w:rPr>
                  <w:rStyle w:val="Hyperlink"/>
                  <w:color w:val="auto"/>
                  <w:u w:val="none"/>
                </w:rPr>
                <w:t>2:4 (1:1, 1:2,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739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6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7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8" w:history="1">
              <w:r w:rsidRPr="004D43F1">
                <w:rPr>
                  <w:rStyle w:val="Hyperlink"/>
                  <w:color w:val="auto"/>
                  <w:u w:val="none"/>
                </w:rPr>
                <w:t>3:2 gws (1:0, 0:1, 1:1,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40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29.1.2014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19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0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1" w:history="1">
              <w:r w:rsidRPr="004D43F1">
                <w:rPr>
                  <w:rStyle w:val="Hyperlink"/>
                  <w:color w:val="auto"/>
                  <w:u w:val="none"/>
                </w:rPr>
                <w:t>2:3 (1:1, 1:2, 0:0)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41.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2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3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4" w:history="1">
              <w:r w:rsidRPr="004D43F1">
                <w:rPr>
                  <w:rStyle w:val="Hyperlink"/>
                  <w:color w:val="auto"/>
                  <w:u w:val="none"/>
                </w:rPr>
                <w:t>6:1 (4:0, 0:1,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5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7" w:history="1">
              <w:r w:rsidRPr="004D43F1">
                <w:rPr>
                  <w:rStyle w:val="Hyperlink"/>
                  <w:color w:val="auto"/>
                  <w:u w:val="none"/>
                </w:rPr>
                <w:t>4:6 (0:0, 2:5, 2:1)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8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29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0" w:history="1">
              <w:r w:rsidRPr="004D43F1">
                <w:rPr>
                  <w:rStyle w:val="Hyperlink"/>
                  <w:color w:val="auto"/>
                  <w:u w:val="none"/>
                </w:rPr>
                <w:t>8:2 (2:0, 4:2,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1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2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3" w:history="1">
              <w:r w:rsidRPr="004D43F1">
                <w:rPr>
                  <w:rStyle w:val="Hyperlink"/>
                  <w:color w:val="auto"/>
                  <w:u w:val="none"/>
                </w:rPr>
                <w:t>1:0 (0:0, 0:0,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4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5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6" w:history="1">
              <w:r w:rsidRPr="004D43F1">
                <w:rPr>
                  <w:rStyle w:val="Hyperlink"/>
                  <w:color w:val="auto"/>
                  <w:u w:val="none"/>
                </w:rPr>
                <w:t>1:0 (1:0, 0:0,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41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31.1.2014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7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8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39" w:history="1">
              <w:r w:rsidRPr="004D43F1">
                <w:rPr>
                  <w:rStyle w:val="Hyperlink"/>
                  <w:color w:val="auto"/>
                  <w:u w:val="none"/>
                </w:rPr>
                <w:t>4:1 (1:0, 2:0, 1:1)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42.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0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1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2" w:history="1">
              <w:r w:rsidRPr="004D43F1">
                <w:rPr>
                  <w:rStyle w:val="Hyperlink"/>
                  <w:color w:val="auto"/>
                  <w:u w:val="none"/>
                </w:rPr>
                <w:t>2:5 (1:2, 1:1,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3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4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5" w:history="1">
              <w:r w:rsidRPr="004D43F1">
                <w:rPr>
                  <w:rStyle w:val="Hyperlink"/>
                  <w:color w:val="auto"/>
                  <w:u w:val="none"/>
                </w:rPr>
                <w:t>5:1 (3:0, 1:0, 1:1)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749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18:00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6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7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8" w:history="1">
              <w:r w:rsidRPr="004D43F1">
                <w:rPr>
                  <w:rStyle w:val="Hyperlink"/>
                  <w:color w:val="auto"/>
                  <w:u w:val="none"/>
                </w:rPr>
                <w:t>6:4 (3:0, 0:1, 3:3)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49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0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1" w:history="1">
              <w:r w:rsidRPr="004D43F1">
                <w:rPr>
                  <w:rStyle w:val="Hyperlink"/>
                  <w:color w:val="auto"/>
                  <w:u w:val="none"/>
                </w:rPr>
                <w:t>3:2 (1:2, 2:0,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2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3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4" w:history="1">
              <w:r w:rsidRPr="004D43F1">
                <w:rPr>
                  <w:rStyle w:val="Hyperlink"/>
                  <w:color w:val="auto"/>
                  <w:u w:val="none"/>
                </w:rPr>
                <w:t>4:1 (0:1, 1:0, 3:0)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42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2.2.2014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5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6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7" w:history="1">
              <w:r w:rsidRPr="004D43F1">
                <w:rPr>
                  <w:rStyle w:val="Hyperlink"/>
                  <w:color w:val="auto"/>
                  <w:u w:val="none"/>
                </w:rPr>
                <w:t>3:8 (0:3, 3:3, 0:2)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43.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8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59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0" w:history="1">
              <w:r w:rsidRPr="004D43F1">
                <w:rPr>
                  <w:rStyle w:val="Hyperlink"/>
                  <w:color w:val="auto"/>
                  <w:u w:val="none"/>
                </w:rPr>
                <w:t>5:4 gws (1:0, 1:2, 2:2,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1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2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3" w:history="1">
              <w:r w:rsidRPr="004D43F1">
                <w:rPr>
                  <w:rStyle w:val="Hyperlink"/>
                  <w:color w:val="auto"/>
                  <w:u w:val="none"/>
                </w:rPr>
                <w:t>8:3 (3:0, 2:1, 3:2)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755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15.10.2013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4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5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6" w:history="1">
              <w:r w:rsidRPr="004D43F1">
                <w:rPr>
                  <w:rStyle w:val="Hyperlink"/>
                  <w:color w:val="auto"/>
                  <w:u w:val="none"/>
                </w:rPr>
                <w:t>3:0 (0:0, 0:0, 3:0)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756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7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8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69" w:history="1">
              <w:r w:rsidRPr="004D43F1">
                <w:rPr>
                  <w:rStyle w:val="Hyperlink"/>
                  <w:color w:val="auto"/>
                  <w:u w:val="none"/>
                </w:rPr>
                <w:t>3:1 (1:0, 2:0, 0:1)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757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0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1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2" w:history="1">
              <w:r w:rsidRPr="004D43F1">
                <w:rPr>
                  <w:rStyle w:val="Hyperlink"/>
                  <w:color w:val="auto"/>
                  <w:u w:val="none"/>
                </w:rPr>
                <w:t>2:3 (1:1, 1:2,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43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758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3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4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5" w:history="1">
              <w:r w:rsidRPr="004D43F1">
                <w:rPr>
                  <w:rStyle w:val="Hyperlink"/>
                  <w:color w:val="auto"/>
                  <w:u w:val="none"/>
                </w:rPr>
                <w:t>0:2 (0:1, 0:0, 0:1)</w:t>
              </w:r>
            </w:hyperlink>
            <w:r w:rsidRPr="004D43F1">
              <w:t xml:space="preserve"> </w:t>
            </w:r>
          </w:p>
        </w:tc>
      </w:tr>
    </w:tbl>
    <w:p w:rsidR="00034AB1" w:rsidRPr="004D43F1" w:rsidRDefault="00034AB1" w:rsidP="00FB62BC">
      <w:pPr>
        <w:pStyle w:val="Heading3"/>
        <w:rPr>
          <w:color w:val="auto"/>
        </w:rPr>
      </w:pPr>
      <w:r w:rsidRPr="004D43F1">
        <w:rPr>
          <w:color w:val="auto"/>
        </w:rPr>
        <w:t>44. kolo [round]</w:t>
      </w:r>
    </w:p>
    <w:tbl>
      <w:tblPr>
        <w:tblW w:w="426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486"/>
        <w:gridCol w:w="589"/>
        <w:gridCol w:w="1293"/>
        <w:gridCol w:w="1741"/>
        <w:gridCol w:w="1741"/>
        <w:gridCol w:w="1963"/>
      </w:tblGrid>
      <w:tr w:rsidR="00034AB1" w:rsidRPr="004D43F1" w:rsidTr="004D43F1">
        <w:trPr>
          <w:tblHeader/>
          <w:tblCellSpacing w:w="15" w:type="dxa"/>
        </w:trPr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Kolo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Zápas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Dátum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Domáci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Hostia</w:t>
            </w:r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jc w:val="center"/>
              <w:rPr>
                <w:b/>
                <w:bCs/>
                <w:sz w:val="24"/>
                <w:szCs w:val="24"/>
              </w:rPr>
            </w:pPr>
            <w:r w:rsidRPr="004D43F1">
              <w:rPr>
                <w:b/>
                <w:bCs/>
              </w:rPr>
              <w:t>Výsledok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759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6" w:history="1">
              <w:r w:rsidRPr="004D43F1">
                <w:rPr>
                  <w:rStyle w:val="Hyperlink"/>
                  <w:color w:val="auto"/>
                  <w:u w:val="none"/>
                </w:rPr>
                <w:t>HOKEJOVÝ KLUB HC TOPOĽČANY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7" w:history="1">
              <w:r w:rsidRPr="004D43F1">
                <w:rPr>
                  <w:rStyle w:val="Hyperlink"/>
                  <w:color w:val="auto"/>
                  <w:u w:val="none"/>
                </w:rPr>
                <w:t>HC PREŠOV 07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8" w:history="1">
              <w:r w:rsidRPr="004D43F1">
                <w:rPr>
                  <w:rStyle w:val="Hyperlink"/>
                  <w:color w:val="auto"/>
                  <w:u w:val="none"/>
                </w:rPr>
                <w:t>5:3 (3:2, 2:1, 0:0)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760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79" w:history="1">
              <w:r w:rsidRPr="004D43F1">
                <w:rPr>
                  <w:rStyle w:val="Hyperlink"/>
                  <w:color w:val="auto"/>
                  <w:u w:val="none"/>
                </w:rPr>
                <w:t>Hokejový club Dukla Senica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0" w:history="1">
              <w:r w:rsidRPr="004D43F1">
                <w:rPr>
                  <w:rStyle w:val="Hyperlink"/>
                  <w:color w:val="auto"/>
                  <w:u w:val="none"/>
                </w:rPr>
                <w:t>Hokejový klub Trnava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1" w:history="1">
              <w:r w:rsidRPr="004D43F1">
                <w:rPr>
                  <w:rStyle w:val="Hyperlink"/>
                  <w:color w:val="auto"/>
                  <w:u w:val="none"/>
                </w:rPr>
                <w:t>2:1 (1:0, 0:1,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761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2" w:history="1">
              <w:r w:rsidRPr="004D43F1">
                <w:rPr>
                  <w:rStyle w:val="Hyperlink"/>
                  <w:color w:val="auto"/>
                  <w:u w:val="none"/>
                </w:rPr>
                <w:t>Hokejový klub Dukla Michalovce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3" w:history="1">
              <w:r w:rsidRPr="004D43F1">
                <w:rPr>
                  <w:rStyle w:val="Hyperlink"/>
                  <w:color w:val="auto"/>
                  <w:u w:val="none"/>
                </w:rPr>
                <w:t>MHk 32 Liptovský Mikuláš, a.s.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4" w:history="1">
              <w:r w:rsidRPr="004D43F1">
                <w:rPr>
                  <w:rStyle w:val="Hyperlink"/>
                  <w:color w:val="auto"/>
                  <w:u w:val="none"/>
                </w:rPr>
                <w:t>5:3 (0:1, 3:2, 2:0)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762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14.1.2014 17:30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5" w:history="1">
              <w:r w:rsidRPr="004D43F1">
                <w:rPr>
                  <w:rStyle w:val="Hyperlink"/>
                  <w:color w:val="auto"/>
                  <w:u w:val="none"/>
                </w:rPr>
                <w:t>Hokejový club 46 Bardejov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6" w:history="1">
              <w:r w:rsidRPr="004D43F1">
                <w:rPr>
                  <w:rStyle w:val="Hyperlink"/>
                  <w:color w:val="auto"/>
                  <w:u w:val="none"/>
                </w:rPr>
                <w:t>SR "18"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7" w:history="1">
              <w:r w:rsidRPr="004D43F1">
                <w:rPr>
                  <w:rStyle w:val="Hyperlink"/>
                  <w:color w:val="auto"/>
                  <w:u w:val="none"/>
                </w:rPr>
                <w:t>2:1 (1:0, 0:1, 1:0)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763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8" w:history="1">
              <w:r w:rsidRPr="004D43F1">
                <w:rPr>
                  <w:rStyle w:val="Hyperlink"/>
                  <w:color w:val="auto"/>
                  <w:u w:val="none"/>
                </w:rPr>
                <w:t>Hokejový klub Spišská Nová Ves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89" w:history="1">
              <w:r w:rsidRPr="004D43F1">
                <w:rPr>
                  <w:rStyle w:val="Hyperlink"/>
                  <w:color w:val="auto"/>
                  <w:u w:val="none"/>
                </w:rPr>
                <w:t>HC 07 DETVA s.r.o.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90" w:history="1">
              <w:r w:rsidRPr="004D43F1">
                <w:rPr>
                  <w:rStyle w:val="Hyperlink"/>
                  <w:color w:val="auto"/>
                  <w:u w:val="none"/>
                </w:rPr>
                <w:t>1:4 (0:1, 1:1, 0:2)</w:t>
              </w:r>
            </w:hyperlink>
            <w:r w:rsidRPr="004D43F1">
              <w:t xml:space="preserve"> </w:t>
            </w:r>
          </w:p>
        </w:tc>
      </w:tr>
      <w:tr w:rsidR="00034AB1" w:rsidRPr="004D43F1" w:rsidTr="004D43F1">
        <w:trPr>
          <w:tblCellSpacing w:w="15" w:type="dxa"/>
        </w:trPr>
        <w:tc>
          <w:tcPr>
            <w:tcW w:w="282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44</w:t>
            </w:r>
          </w:p>
        </w:tc>
        <w:tc>
          <w:tcPr>
            <w:tcW w:w="358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764</w:t>
            </w:r>
          </w:p>
        </w:tc>
        <w:tc>
          <w:tcPr>
            <w:tcW w:w="835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r w:rsidRPr="004D43F1">
              <w:t>9.2.2014 17:00</w:t>
            </w:r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91" w:history="1">
              <w:r w:rsidRPr="004D43F1">
                <w:rPr>
                  <w:rStyle w:val="Hyperlink"/>
                  <w:color w:val="auto"/>
                  <w:u w:val="none"/>
                </w:rPr>
                <w:t>Hokejový klub HK ‘95 Považská Bystrica</w:t>
              </w:r>
            </w:hyperlink>
          </w:p>
        </w:tc>
        <w:tc>
          <w:tcPr>
            <w:tcW w:w="1130" w:type="pct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92" w:history="1">
              <w:r w:rsidRPr="004D43F1">
                <w:rPr>
                  <w:rStyle w:val="Hyperlink"/>
                  <w:color w:val="auto"/>
                  <w:u w:val="none"/>
                </w:rPr>
                <w:t>Mestský športový hokejový klub Prievidza</w:t>
              </w:r>
            </w:hyperlink>
          </w:p>
        </w:tc>
        <w:tc>
          <w:tcPr>
            <w:tcW w:w="0" w:type="auto"/>
            <w:vAlign w:val="center"/>
          </w:tcPr>
          <w:p w:rsidR="00034AB1" w:rsidRPr="004D43F1" w:rsidRDefault="00034AB1">
            <w:pPr>
              <w:rPr>
                <w:sz w:val="24"/>
                <w:szCs w:val="24"/>
              </w:rPr>
            </w:pPr>
            <w:hyperlink r:id="rId793" w:history="1">
              <w:r w:rsidRPr="004D43F1">
                <w:rPr>
                  <w:rStyle w:val="Hyperlink"/>
                  <w:color w:val="auto"/>
                  <w:u w:val="none"/>
                </w:rPr>
                <w:t>7:2 (0:1, 3:0, 4:1)</w:t>
              </w:r>
            </w:hyperlink>
          </w:p>
        </w:tc>
      </w:tr>
    </w:tbl>
    <w:p w:rsidR="00034AB1" w:rsidRPr="004D43F1" w:rsidRDefault="00034AB1" w:rsidP="00590250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034AB1" w:rsidRPr="004D43F1" w:rsidRDefault="00034AB1" w:rsidP="0008289E"/>
    <w:p w:rsidR="00034AB1" w:rsidRPr="004D43F1" w:rsidRDefault="00034AB1" w:rsidP="00D02048">
      <w:pPr>
        <w:tabs>
          <w:tab w:val="left" w:pos="2055"/>
        </w:tabs>
        <w:rPr>
          <w:rFonts w:cs="Calibri"/>
        </w:rPr>
      </w:pPr>
    </w:p>
    <w:p w:rsidR="00034AB1" w:rsidRPr="008070EA" w:rsidRDefault="00034AB1" w:rsidP="00D02048">
      <w:pPr>
        <w:tabs>
          <w:tab w:val="left" w:pos="2055"/>
        </w:tabs>
        <w:rPr>
          <w:rFonts w:cs="Calibri"/>
        </w:rPr>
      </w:pPr>
    </w:p>
    <w:p w:rsidR="00034AB1" w:rsidRDefault="00034AB1" w:rsidP="00E9481B">
      <w:pPr>
        <w:pStyle w:val="Heading1"/>
      </w:pPr>
      <w:bookmarkStart w:id="8" w:name="_Toc359400374"/>
      <w:r>
        <w:t>Ročná účtovná závierka (a zhodnotenie)</w:t>
      </w:r>
      <w:bookmarkEnd w:id="8"/>
    </w:p>
    <w:p w:rsidR="00034AB1" w:rsidRDefault="00034AB1" w:rsidP="00E9481B">
      <w:pPr>
        <w:pStyle w:val="Heading1"/>
      </w:pPr>
      <w:bookmarkStart w:id="9" w:name="_Toc359400375"/>
      <w:r>
        <w:t>Výrok audítora k ročnej účtovnej závierke (ak ju overoval)</w:t>
      </w:r>
      <w:bookmarkEnd w:id="9"/>
    </w:p>
    <w:p w:rsidR="00034AB1" w:rsidRDefault="00034AB1" w:rsidP="00E9481B">
      <w:pPr>
        <w:pStyle w:val="Heading1"/>
      </w:pPr>
      <w:bookmarkStart w:id="10" w:name="_Toc359400376"/>
      <w:r>
        <w:t>Prehľad o peňažných príjmoch a výdavkoch (cash-flow)</w:t>
      </w:r>
      <w:bookmarkEnd w:id="10"/>
    </w:p>
    <w:p w:rsidR="00034AB1" w:rsidRDefault="00034AB1" w:rsidP="00E9481B">
      <w:pPr>
        <w:pStyle w:val="Heading1"/>
      </w:pPr>
      <w:bookmarkStart w:id="11" w:name="_Toc359400377"/>
      <w:r>
        <w:t>Prehľad rozsahu príjmov (výnosov) v členení podľa zdrojov</w:t>
      </w:r>
      <w:bookmarkEnd w:id="11"/>
    </w:p>
    <w:p w:rsidR="00034AB1" w:rsidRPr="001B4DFD" w:rsidRDefault="00034AB1" w:rsidP="00E9481B">
      <w:pPr>
        <w:pStyle w:val="Heading1"/>
      </w:pPr>
      <w:bookmarkStart w:id="12" w:name="_GoBack"/>
      <w:bookmarkStart w:id="13" w:name="_Toc359400378"/>
      <w:bookmarkEnd w:id="12"/>
      <w:r>
        <w:t>Stav a pohyb majetku a záväzkov organizácie</w:t>
      </w:r>
      <w:bookmarkEnd w:id="13"/>
    </w:p>
    <w:sectPr w:rsidR="00034AB1" w:rsidRPr="001B4DFD" w:rsidSect="003128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2740"/>
    <w:multiLevelType w:val="multilevel"/>
    <w:tmpl w:val="098823F2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">
    <w:nsid w:val="0EE06BF6"/>
    <w:multiLevelType w:val="hybridMultilevel"/>
    <w:tmpl w:val="AEB28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F736FD9"/>
    <w:multiLevelType w:val="hybridMultilevel"/>
    <w:tmpl w:val="36C8FD52"/>
    <w:lvl w:ilvl="0" w:tplc="DD0E13C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5A0658"/>
    <w:multiLevelType w:val="hybridMultilevel"/>
    <w:tmpl w:val="E61E9B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EEF4D2D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5">
    <w:nsid w:val="3F991388"/>
    <w:multiLevelType w:val="hybridMultilevel"/>
    <w:tmpl w:val="AB84740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FBF3FCB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7">
    <w:nsid w:val="44D605F7"/>
    <w:multiLevelType w:val="hybridMultilevel"/>
    <w:tmpl w:val="2AD23EF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9F021B"/>
    <w:multiLevelType w:val="hybridMultilevel"/>
    <w:tmpl w:val="828CA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1164F3B"/>
    <w:multiLevelType w:val="hybridMultilevel"/>
    <w:tmpl w:val="B0902E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46C4219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70BE7A46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</w:rPr>
    </w:lvl>
  </w:abstractNum>
  <w:abstractNum w:abstractNumId="12">
    <w:nsid w:val="75AE625E"/>
    <w:multiLevelType w:val="hybridMultilevel"/>
    <w:tmpl w:val="B4B0348E"/>
    <w:lvl w:ilvl="0" w:tplc="14009BB4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8"/>
  </w:num>
  <w:num w:numId="5">
    <w:abstractNumId w:val="12"/>
  </w:num>
  <w:num w:numId="6">
    <w:abstractNumId w:val="2"/>
  </w:num>
  <w:num w:numId="7">
    <w:abstractNumId w:val="7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11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527C"/>
    <w:rsid w:val="00034AB1"/>
    <w:rsid w:val="000407C0"/>
    <w:rsid w:val="0008289E"/>
    <w:rsid w:val="001429C8"/>
    <w:rsid w:val="00174913"/>
    <w:rsid w:val="00181F60"/>
    <w:rsid w:val="001A07F1"/>
    <w:rsid w:val="001A6B3F"/>
    <w:rsid w:val="001B4DFD"/>
    <w:rsid w:val="001C7317"/>
    <w:rsid w:val="001E59E0"/>
    <w:rsid w:val="0022547D"/>
    <w:rsid w:val="00261161"/>
    <w:rsid w:val="00270720"/>
    <w:rsid w:val="00305CC4"/>
    <w:rsid w:val="00312814"/>
    <w:rsid w:val="00330ACA"/>
    <w:rsid w:val="003365B9"/>
    <w:rsid w:val="00362A50"/>
    <w:rsid w:val="00392EC9"/>
    <w:rsid w:val="003B54FC"/>
    <w:rsid w:val="004A3636"/>
    <w:rsid w:val="004A5912"/>
    <w:rsid w:val="004A7286"/>
    <w:rsid w:val="004D43F1"/>
    <w:rsid w:val="00504215"/>
    <w:rsid w:val="00590250"/>
    <w:rsid w:val="00636718"/>
    <w:rsid w:val="0065527C"/>
    <w:rsid w:val="00660155"/>
    <w:rsid w:val="006B667A"/>
    <w:rsid w:val="00755734"/>
    <w:rsid w:val="00765F8B"/>
    <w:rsid w:val="008070EA"/>
    <w:rsid w:val="008742C8"/>
    <w:rsid w:val="0088780F"/>
    <w:rsid w:val="008C75AB"/>
    <w:rsid w:val="009B1116"/>
    <w:rsid w:val="00A95F34"/>
    <w:rsid w:val="00AC3B07"/>
    <w:rsid w:val="00B74BF8"/>
    <w:rsid w:val="00BF5D22"/>
    <w:rsid w:val="00BF7EC6"/>
    <w:rsid w:val="00C05F66"/>
    <w:rsid w:val="00C20745"/>
    <w:rsid w:val="00C27F3B"/>
    <w:rsid w:val="00C841EB"/>
    <w:rsid w:val="00CD2EFA"/>
    <w:rsid w:val="00D02048"/>
    <w:rsid w:val="00D4181B"/>
    <w:rsid w:val="00E24355"/>
    <w:rsid w:val="00E66CEA"/>
    <w:rsid w:val="00E9481B"/>
    <w:rsid w:val="00EC7D28"/>
    <w:rsid w:val="00ED35A1"/>
    <w:rsid w:val="00F06BD2"/>
    <w:rsid w:val="00FA39BD"/>
    <w:rsid w:val="00FB62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65527C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C7D28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90250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FB62BC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C7D28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90250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B62BC"/>
    <w:rPr>
      <w:rFonts w:ascii="Cambria" w:hAnsi="Cambria" w:cs="Times New Roman"/>
      <w:b/>
      <w:bCs/>
      <w:color w:val="4F81BD"/>
    </w:rPr>
  </w:style>
  <w:style w:type="character" w:styleId="Hyperlink">
    <w:name w:val="Hyperlink"/>
    <w:basedOn w:val="DefaultParagraphFont"/>
    <w:uiPriority w:val="99"/>
    <w:rsid w:val="0065527C"/>
    <w:rPr>
      <w:rFonts w:cs="Times New Roman"/>
      <w:color w:val="0000FF"/>
      <w:u w:val="single"/>
    </w:rPr>
  </w:style>
  <w:style w:type="paragraph" w:styleId="TOC1">
    <w:name w:val="toc 1"/>
    <w:basedOn w:val="Normal"/>
    <w:next w:val="Normal"/>
    <w:autoRedefine/>
    <w:uiPriority w:val="99"/>
    <w:rsid w:val="0065527C"/>
    <w:pPr>
      <w:tabs>
        <w:tab w:val="right" w:leader="dot" w:pos="9062"/>
      </w:tabs>
    </w:pPr>
    <w:rPr>
      <w:b/>
    </w:rPr>
  </w:style>
  <w:style w:type="paragraph" w:styleId="TOC2">
    <w:name w:val="toc 2"/>
    <w:basedOn w:val="Normal"/>
    <w:next w:val="Normal"/>
    <w:autoRedefine/>
    <w:uiPriority w:val="99"/>
    <w:rsid w:val="0065527C"/>
    <w:pPr>
      <w:ind w:left="220"/>
    </w:pPr>
  </w:style>
  <w:style w:type="paragraph" w:styleId="ListParagraph">
    <w:name w:val="List Paragraph"/>
    <w:basedOn w:val="Normal"/>
    <w:uiPriority w:val="99"/>
    <w:qFormat/>
    <w:rsid w:val="001429C8"/>
    <w:pPr>
      <w:ind w:left="720"/>
      <w:contextualSpacing/>
    </w:pPr>
  </w:style>
  <w:style w:type="character" w:customStyle="1" w:styleId="cell">
    <w:name w:val="cell"/>
    <w:basedOn w:val="DefaultParagraphFont"/>
    <w:uiPriority w:val="99"/>
    <w:rsid w:val="001429C8"/>
    <w:rPr>
      <w:rFonts w:cs="Times New Roman"/>
    </w:rPr>
  </w:style>
  <w:style w:type="paragraph" w:customStyle="1" w:styleId="netlacit">
    <w:name w:val="netlacit"/>
    <w:basedOn w:val="Normal"/>
    <w:uiPriority w:val="99"/>
    <w:rsid w:val="005902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OCHeading">
    <w:name w:val="TOC Heading"/>
    <w:basedOn w:val="Heading1"/>
    <w:next w:val="Normal"/>
    <w:uiPriority w:val="99"/>
    <w:qFormat/>
    <w:rsid w:val="00E9481B"/>
    <w:pPr>
      <w:outlineLvl w:val="9"/>
    </w:pPr>
    <w:rPr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E948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9481B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rsid w:val="00E24355"/>
    <w:rPr>
      <w:rFonts w:cs="Times New Roman"/>
      <w:color w:val="800080"/>
      <w:u w:val="single"/>
    </w:rPr>
  </w:style>
  <w:style w:type="paragraph" w:styleId="TOC3">
    <w:name w:val="toc 3"/>
    <w:basedOn w:val="Normal"/>
    <w:next w:val="Normal"/>
    <w:autoRedefine/>
    <w:uiPriority w:val="99"/>
    <w:rsid w:val="004D43F1"/>
    <w:pPr>
      <w:spacing w:after="100"/>
      <w:ind w:left="44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6684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68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685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5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85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684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6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hockeyslovakia.sk/sk/statistiky/timy-vysledky/389/1-hokejova-liga-sr-2013-2014?competitorID=658414" TargetMode="External"/><Relationship Id="rId671" Type="http://schemas.openxmlformats.org/officeDocument/2006/relationships/hyperlink" Target="http://www.hockeyslovakia.sk/sk/statistiky/timy-vysledky/389/1-hokejova-liga-sr-2013-2014?competitorID=658421" TargetMode="External"/><Relationship Id="rId769" Type="http://schemas.openxmlformats.org/officeDocument/2006/relationships/hyperlink" Target="http://www.hockeyslovakia.sk/sk/statistiky/zapas/389/1-hokejova-liga-sr-2013-2014?MatchID=69790" TargetMode="External"/><Relationship Id="rId21" Type="http://schemas.openxmlformats.org/officeDocument/2006/relationships/hyperlink" Target="http://www.hockeyslovakia.sk/sk/statistiky/timy-vysledky/389/1-hokejova-liga-sr-2013-2014?competitorID=658422" TargetMode="External"/><Relationship Id="rId324" Type="http://schemas.openxmlformats.org/officeDocument/2006/relationships/hyperlink" Target="http://www.hockeyslovakia.sk/sk/statistiky/timy-vysledky/389/1-hokejova-liga-sr-2013-2014?competitorID=658609" TargetMode="External"/><Relationship Id="rId531" Type="http://schemas.openxmlformats.org/officeDocument/2006/relationships/hyperlink" Target="http://www.hockeyslovakia.sk/sk/statistiky/timy-vysledky/389/1-hokejova-liga-sr-2013-2014?competitorID=658415" TargetMode="External"/><Relationship Id="rId629" Type="http://schemas.openxmlformats.org/officeDocument/2006/relationships/hyperlink" Target="http://www.hockeyslovakia.sk/sk/statistiky/timy-vysledky/389/1-hokejova-liga-sr-2013-2014?competitorID=658421" TargetMode="External"/><Relationship Id="rId170" Type="http://schemas.openxmlformats.org/officeDocument/2006/relationships/hyperlink" Target="http://www.hockeyslovakia.sk/sk/statistiky/timy-vysledky/389/1-hokejova-liga-sr-2013-2014?competitorID=658609" TargetMode="External"/><Relationship Id="rId268" Type="http://schemas.openxmlformats.org/officeDocument/2006/relationships/hyperlink" Target="http://www.hockeyslovakia.sk/sk/statistiky/zapas/389/1-hokejova-liga-sr-2013-2014?MatchID=69623" TargetMode="External"/><Relationship Id="rId475" Type="http://schemas.openxmlformats.org/officeDocument/2006/relationships/hyperlink" Target="http://www.hockeyslovakia.sk/sk/statistiky/zapas/389/1-hokejova-liga-sr-2013-2014?MatchID=69692" TargetMode="External"/><Relationship Id="rId682" Type="http://schemas.openxmlformats.org/officeDocument/2006/relationships/hyperlink" Target="http://www.hockeyslovakia.sk/sk/statistiky/zapas/389/1-hokejova-liga-sr-2013-2014?MatchID=69761" TargetMode="External"/><Relationship Id="rId32" Type="http://schemas.openxmlformats.org/officeDocument/2006/relationships/hyperlink" Target="http://www.hockeyslovakia.sk/sk/statistiky/timy-vysledky/389/1-hokejova-liga-sr-2013-2014?competitorID=658424" TargetMode="External"/><Relationship Id="rId128" Type="http://schemas.openxmlformats.org/officeDocument/2006/relationships/hyperlink" Target="http://www.hockeyslovakia.sk/sk/statistiky/timy-vysledky/389/1-hokejova-liga-sr-2013-2014?competitorID=658423" TargetMode="External"/><Relationship Id="rId335" Type="http://schemas.openxmlformats.org/officeDocument/2006/relationships/hyperlink" Target="http://www.hockeyslovakia.sk/sk/statistiky/timy-vysledky/389/1-hokejova-liga-sr-2013-2014?competitorID=658421" TargetMode="External"/><Relationship Id="rId542" Type="http://schemas.openxmlformats.org/officeDocument/2006/relationships/hyperlink" Target="http://www.hockeyslovakia.sk/sk/statistiky/timy-vysledky/389/1-hokejova-liga-sr-2013-2014?competitorID=658420" TargetMode="External"/><Relationship Id="rId5" Type="http://schemas.openxmlformats.org/officeDocument/2006/relationships/hyperlink" Target="http://www.hockeyslovakia.sk/sk/statistiky/timy-vysledky/389/1-hokejova-liga-sr-2013-2014?competitorID=658417" TargetMode="External"/><Relationship Id="rId181" Type="http://schemas.openxmlformats.org/officeDocument/2006/relationships/hyperlink" Target="http://www.hockeyslovakia.sk/sk/statistiky/zapas/389/1-hokejova-liga-sr-2013-2014?MatchID=69594" TargetMode="External"/><Relationship Id="rId237" Type="http://schemas.openxmlformats.org/officeDocument/2006/relationships/hyperlink" Target="http://www.hockeyslovakia.sk/sk/statistiky/timy-vysledky/389/1-hokejova-liga-sr-2013-2014?competitorID=658421" TargetMode="External"/><Relationship Id="rId402" Type="http://schemas.openxmlformats.org/officeDocument/2006/relationships/hyperlink" Target="http://www.hockeyslovakia.sk/sk/statistiky/timy-vysledky/389/1-hokejova-liga-sr-2013-2014?competitorID=658419" TargetMode="External"/><Relationship Id="rId791" Type="http://schemas.openxmlformats.org/officeDocument/2006/relationships/hyperlink" Target="http://www.hockeyslovakia.sk/sk/statistiky/timy-vysledky/389/1-hokejova-liga-sr-2013-2014?competitorID=658417" TargetMode="External"/><Relationship Id="rId279" Type="http://schemas.openxmlformats.org/officeDocument/2006/relationships/hyperlink" Target="http://www.hockeyslovakia.sk/sk/statistiky/timy-vysledky/389/1-hokejova-liga-sr-2013-2014?competitorID=658420" TargetMode="External"/><Relationship Id="rId444" Type="http://schemas.openxmlformats.org/officeDocument/2006/relationships/hyperlink" Target="http://www.hockeyslovakia.sk/sk/statistiky/timy-vysledky/389/1-hokejova-liga-sr-2013-2014?competitorID=658424" TargetMode="External"/><Relationship Id="rId486" Type="http://schemas.openxmlformats.org/officeDocument/2006/relationships/hyperlink" Target="http://www.hockeyslovakia.sk/sk/statistiky/timy-vysledky/389/1-hokejova-liga-sr-2013-2014?competitorID=658609" TargetMode="External"/><Relationship Id="rId651" Type="http://schemas.openxmlformats.org/officeDocument/2006/relationships/hyperlink" Target="http://www.hockeyslovakia.sk/sk/statistiky/timy-vysledky/389/1-hokejova-liga-sr-2013-2014?competitorID=658423" TargetMode="External"/><Relationship Id="rId693" Type="http://schemas.openxmlformats.org/officeDocument/2006/relationships/hyperlink" Target="http://www.hockeyslovakia.sk/sk/statistiky/timy-vysledky/389/1-hokejova-liga-sr-2013-2014?competitorID=658422" TargetMode="External"/><Relationship Id="rId707" Type="http://schemas.openxmlformats.org/officeDocument/2006/relationships/hyperlink" Target="http://www.hockeyslovakia.sk/sk/statistiky/timy-vysledky/389/1-hokejova-liga-sr-2013-2014?competitorID=658414" TargetMode="External"/><Relationship Id="rId749" Type="http://schemas.openxmlformats.org/officeDocument/2006/relationships/hyperlink" Target="http://www.hockeyslovakia.sk/sk/statistiky/timy-vysledky/389/1-hokejova-liga-sr-2013-2014?competitorID=658421" TargetMode="External"/><Relationship Id="rId43" Type="http://schemas.openxmlformats.org/officeDocument/2006/relationships/hyperlink" Target="http://www.hockeyslovakia.sk/sk/statistiky/zapas/389/1-hokejova-liga-sr-2013-2014?MatchID=69547" TargetMode="External"/><Relationship Id="rId139" Type="http://schemas.openxmlformats.org/officeDocument/2006/relationships/hyperlink" Target="http://www.hockeyslovakia.sk/sk/statistiky/zapas/389/1-hokejova-liga-sr-2013-2014?MatchID=69580" TargetMode="External"/><Relationship Id="rId290" Type="http://schemas.openxmlformats.org/officeDocument/2006/relationships/hyperlink" Target="http://www.hockeyslovakia.sk/sk/statistiky/timy-vysledky/389/1-hokejova-liga-sr-2013-2014?competitorID=658609" TargetMode="External"/><Relationship Id="rId304" Type="http://schemas.openxmlformats.org/officeDocument/2006/relationships/hyperlink" Target="http://www.hockeyslovakia.sk/sk/statistiky/zapas/389/1-hokejova-liga-sr-2013-2014?MatchID=69635" TargetMode="External"/><Relationship Id="rId346" Type="http://schemas.openxmlformats.org/officeDocument/2006/relationships/hyperlink" Target="http://www.hockeyslovakia.sk/sk/statistiky/zapas/389/1-hokejova-liga-sr-2013-2014?MatchID=69649" TargetMode="External"/><Relationship Id="rId388" Type="http://schemas.openxmlformats.org/officeDocument/2006/relationships/hyperlink" Target="http://www.hockeyslovakia.sk/sk/statistiky/zapas/389/1-hokejova-liga-sr-2013-2014?MatchID=69663" TargetMode="External"/><Relationship Id="rId511" Type="http://schemas.openxmlformats.org/officeDocument/2006/relationships/hyperlink" Target="http://www.hockeyslovakia.sk/sk/statistiky/zapas/389/1-hokejova-liga-sr-2013-2014?MatchID=69704" TargetMode="External"/><Relationship Id="rId553" Type="http://schemas.openxmlformats.org/officeDocument/2006/relationships/hyperlink" Target="http://www.hockeyslovakia.sk/sk/statistiky/zapas/389/1-hokejova-liga-sr-2013-2014?MatchID=69718" TargetMode="External"/><Relationship Id="rId609" Type="http://schemas.openxmlformats.org/officeDocument/2006/relationships/hyperlink" Target="http://www.hockeyslovakia.sk/sk/statistiky/timy-vysledky/389/1-hokejova-liga-sr-2013-2014?competitorID=658420" TargetMode="External"/><Relationship Id="rId760" Type="http://schemas.openxmlformats.org/officeDocument/2006/relationships/hyperlink" Target="http://www.hockeyslovakia.sk/sk/statistiky/zapas/389/1-hokejova-liga-sr-2013-2014?MatchID=69787" TargetMode="External"/><Relationship Id="rId85" Type="http://schemas.openxmlformats.org/officeDocument/2006/relationships/hyperlink" Target="http://www.hockeyslovakia.sk/sk/statistiky/zapas/389/1-hokejova-liga-sr-2013-2014?MatchID=69561" TargetMode="External"/><Relationship Id="rId150" Type="http://schemas.openxmlformats.org/officeDocument/2006/relationships/hyperlink" Target="http://www.hockeyslovakia.sk/sk/statistiky/timy-vysledky/389/1-hokejova-liga-sr-2013-2014?competitorID=658416" TargetMode="External"/><Relationship Id="rId192" Type="http://schemas.openxmlformats.org/officeDocument/2006/relationships/hyperlink" Target="http://www.hockeyslovakia.sk/sk/statistiky/timy-vysledky/389/1-hokejova-liga-sr-2013-2014?competitorID=658609" TargetMode="External"/><Relationship Id="rId206" Type="http://schemas.openxmlformats.org/officeDocument/2006/relationships/hyperlink" Target="http://www.hockeyslovakia.sk/sk/statistiky/timy-vysledky/389/1-hokejova-liga-sr-2013-2014?competitorID=658424" TargetMode="External"/><Relationship Id="rId413" Type="http://schemas.openxmlformats.org/officeDocument/2006/relationships/hyperlink" Target="http://www.hockeyslovakia.sk/sk/statistiky/timy-vysledky/389/1-hokejova-liga-sr-2013-2014?competitorID=658418" TargetMode="External"/><Relationship Id="rId595" Type="http://schemas.openxmlformats.org/officeDocument/2006/relationships/hyperlink" Target="http://www.hockeyslovakia.sk/sk/statistiky/zapas/389/1-hokejova-liga-sr-2013-2014?MatchID=69732" TargetMode="External"/><Relationship Id="rId248" Type="http://schemas.openxmlformats.org/officeDocument/2006/relationships/hyperlink" Target="http://www.hockeyslovakia.sk/sk/statistiky/timy-vysledky/389/1-hokejova-liga-sr-2013-2014?competitorID=658609" TargetMode="External"/><Relationship Id="rId455" Type="http://schemas.openxmlformats.org/officeDocument/2006/relationships/hyperlink" Target="http://www.hockeyslovakia.sk/sk/statistiky/timy-vysledky/389/1-hokejova-liga-sr-2013-2014?competitorID=658609" TargetMode="External"/><Relationship Id="rId497" Type="http://schemas.openxmlformats.org/officeDocument/2006/relationships/hyperlink" Target="http://www.hockeyslovakia.sk/sk/statistiky/timy-vysledky/389/1-hokejova-liga-sr-2013-2014?competitorID=658417" TargetMode="External"/><Relationship Id="rId620" Type="http://schemas.openxmlformats.org/officeDocument/2006/relationships/hyperlink" Target="http://www.hockeyslovakia.sk/sk/statistiky/timy-vysledky/389/1-hokejova-liga-sr-2013-2014?competitorID=658420" TargetMode="External"/><Relationship Id="rId662" Type="http://schemas.openxmlformats.org/officeDocument/2006/relationships/hyperlink" Target="http://www.hockeyslovakia.sk/sk/statistiky/timy-vysledky/389/1-hokejova-liga-sr-2013-2014?competitorID=658416" TargetMode="External"/><Relationship Id="rId718" Type="http://schemas.openxmlformats.org/officeDocument/2006/relationships/hyperlink" Target="http://www.hockeyslovakia.sk/sk/statistiky/zapas/389/1-hokejova-liga-sr-2013-2014?MatchID=69773" TargetMode="External"/><Relationship Id="rId12" Type="http://schemas.openxmlformats.org/officeDocument/2006/relationships/hyperlink" Target="http://www.hockeyslovakia.sk/sk/statistiky/timy-vysledky/389/1-hokejova-liga-sr-2013-2014?competitorID=658424" TargetMode="External"/><Relationship Id="rId108" Type="http://schemas.openxmlformats.org/officeDocument/2006/relationships/hyperlink" Target="http://www.hockeyslovakia.sk/sk/statistiky/timy-vysledky/389/1-hokejova-liga-sr-2013-2014?competitorID=658420" TargetMode="External"/><Relationship Id="rId315" Type="http://schemas.openxmlformats.org/officeDocument/2006/relationships/hyperlink" Target="http://www.hockeyslovakia.sk/sk/statistiky/timy-vysledky/389/1-hokejova-liga-sr-2013-2014?competitorID=658418" TargetMode="External"/><Relationship Id="rId357" Type="http://schemas.openxmlformats.org/officeDocument/2006/relationships/hyperlink" Target="http://www.hockeyslovakia.sk/sk/statistiky/timy-vysledky/389/1-hokejova-liga-sr-2013-2014?competitorID=658417" TargetMode="External"/><Relationship Id="rId522" Type="http://schemas.openxmlformats.org/officeDocument/2006/relationships/hyperlink" Target="http://www.hockeyslovakia.sk/sk/statistiky/timy-vysledky/389/1-hokejova-liga-sr-2013-2014?competitorID=658609" TargetMode="External"/><Relationship Id="rId54" Type="http://schemas.openxmlformats.org/officeDocument/2006/relationships/hyperlink" Target="http://www.hockeyslovakia.sk/sk/statistiky/timy-vysledky/389/1-hokejova-liga-sr-2013-2014?competitorID=658609" TargetMode="External"/><Relationship Id="rId96" Type="http://schemas.openxmlformats.org/officeDocument/2006/relationships/hyperlink" Target="http://www.hockeyslovakia.sk/sk/statistiky/timy-vysledky/389/1-hokejova-liga-sr-2013-2014?competitorID=658609" TargetMode="External"/><Relationship Id="rId161" Type="http://schemas.openxmlformats.org/officeDocument/2006/relationships/hyperlink" Target="http://www.hockeyslovakia.sk/sk/statistiky/timy-vysledky/389/1-hokejova-liga-sr-2013-2014?competitorID=658424" TargetMode="External"/><Relationship Id="rId217" Type="http://schemas.openxmlformats.org/officeDocument/2006/relationships/hyperlink" Target="http://www.hockeyslovakia.sk/sk/statistiky/zapas/389/1-hokejova-liga-sr-2013-2014?MatchID=69606" TargetMode="External"/><Relationship Id="rId399" Type="http://schemas.openxmlformats.org/officeDocument/2006/relationships/hyperlink" Target="http://www.hockeyslovakia.sk/sk/statistiky/timy-vysledky/389/1-hokejova-liga-sr-2013-2014?competitorID=658423" TargetMode="External"/><Relationship Id="rId564" Type="http://schemas.openxmlformats.org/officeDocument/2006/relationships/hyperlink" Target="http://www.hockeyslovakia.sk/sk/statistiky/timy-vysledky/389/1-hokejova-liga-sr-2013-2014?competitorID=658424" TargetMode="External"/><Relationship Id="rId771" Type="http://schemas.openxmlformats.org/officeDocument/2006/relationships/hyperlink" Target="http://www.hockeyslovakia.sk/sk/statistiky/timy-vysledky/389/1-hokejova-liga-sr-2013-2014?competitorID=658416" TargetMode="External"/><Relationship Id="rId259" Type="http://schemas.openxmlformats.org/officeDocument/2006/relationships/hyperlink" Target="http://www.hockeyslovakia.sk/sk/statistiky/zapas/389/1-hokejova-liga-sr-2013-2014?MatchID=69620" TargetMode="External"/><Relationship Id="rId424" Type="http://schemas.openxmlformats.org/officeDocument/2006/relationships/hyperlink" Target="http://www.hockeyslovakia.sk/sk/statistiky/zapas/389/1-hokejova-liga-sr-2013-2014?MatchID=69675" TargetMode="External"/><Relationship Id="rId466" Type="http://schemas.openxmlformats.org/officeDocument/2006/relationships/hyperlink" Target="http://www.hockeyslovakia.sk/sk/statistiky/zapas/389/1-hokejova-liga-sr-2013-2014?MatchID=69689" TargetMode="External"/><Relationship Id="rId631" Type="http://schemas.openxmlformats.org/officeDocument/2006/relationships/hyperlink" Target="http://www.hockeyslovakia.sk/sk/statistiky/zapas/389/1-hokejova-liga-sr-2013-2014?MatchID=69744" TargetMode="External"/><Relationship Id="rId673" Type="http://schemas.openxmlformats.org/officeDocument/2006/relationships/hyperlink" Target="http://www.hockeyslovakia.sk/sk/statistiky/zapas/389/1-hokejova-liga-sr-2013-2014?MatchID=69758" TargetMode="External"/><Relationship Id="rId729" Type="http://schemas.openxmlformats.org/officeDocument/2006/relationships/hyperlink" Target="http://www.hockeyslovakia.sk/sk/statistiky/timy-vysledky/389/1-hokejova-liga-sr-2013-2014?competitorID=658417" TargetMode="External"/><Relationship Id="rId23" Type="http://schemas.openxmlformats.org/officeDocument/2006/relationships/hyperlink" Target="http://www.hockeyslovakia.sk/sk/statistiky/timy-vysledky/389/1-hokejova-liga-sr-2013-2014?competitorID=658423" TargetMode="External"/><Relationship Id="rId119" Type="http://schemas.openxmlformats.org/officeDocument/2006/relationships/hyperlink" Target="http://www.hockeyslovakia.sk/sk/statistiky/timy-vysledky/389/1-hokejova-liga-sr-2013-2014?competitorID=658418" TargetMode="External"/><Relationship Id="rId270" Type="http://schemas.openxmlformats.org/officeDocument/2006/relationships/hyperlink" Target="http://www.hockeyslovakia.sk/sk/statistiky/timy-vysledky/389/1-hokejova-liga-sr-2013-2014?competitorID=658421" TargetMode="External"/><Relationship Id="rId326" Type="http://schemas.openxmlformats.org/officeDocument/2006/relationships/hyperlink" Target="http://www.hockeyslovakia.sk/sk/statistiky/timy-vysledky/389/1-hokejova-liga-sr-2013-2014?competitorID=658424" TargetMode="External"/><Relationship Id="rId533" Type="http://schemas.openxmlformats.org/officeDocument/2006/relationships/hyperlink" Target="http://www.hockeyslovakia.sk/sk/statistiky/timy-vysledky/389/1-hokejova-liga-sr-2013-2014?competitorID=658421" TargetMode="External"/><Relationship Id="rId65" Type="http://schemas.openxmlformats.org/officeDocument/2006/relationships/hyperlink" Target="http://www.hockeyslovakia.sk/sk/statistiky/timy-vysledky/389/1-hokejova-liga-sr-2013-2014?competitorID=658424" TargetMode="External"/><Relationship Id="rId130" Type="http://schemas.openxmlformats.org/officeDocument/2006/relationships/hyperlink" Target="http://www.hockeyslovakia.sk/sk/statistiky/zapas/389/1-hokejova-liga-sr-2013-2014?MatchID=69577" TargetMode="External"/><Relationship Id="rId368" Type="http://schemas.openxmlformats.org/officeDocument/2006/relationships/hyperlink" Target="http://www.hockeyslovakia.sk/sk/statistiky/timy-vysledky/389/1-hokejova-liga-sr-2013-2014?competitorID=658421" TargetMode="External"/><Relationship Id="rId575" Type="http://schemas.openxmlformats.org/officeDocument/2006/relationships/hyperlink" Target="http://www.hockeyslovakia.sk/sk/statistiky/timy-vysledky/389/1-hokejova-liga-sr-2013-2014?competitorID=658420" TargetMode="External"/><Relationship Id="rId740" Type="http://schemas.openxmlformats.org/officeDocument/2006/relationships/hyperlink" Target="http://www.hockeyslovakia.sk/sk/statistiky/timy-vysledky/389/1-hokejova-liga-sr-2013-2014?competitorID=658423" TargetMode="External"/><Relationship Id="rId782" Type="http://schemas.openxmlformats.org/officeDocument/2006/relationships/hyperlink" Target="http://www.hockeyslovakia.sk/sk/statistiky/timy-vysledky/389/1-hokejova-liga-sr-2013-2014?competitorID=658416" TargetMode="External"/><Relationship Id="rId172" Type="http://schemas.openxmlformats.org/officeDocument/2006/relationships/hyperlink" Target="http://www.hockeyslovakia.sk/sk/statistiky/zapas/389/1-hokejova-liga-sr-2013-2014?MatchID=69591" TargetMode="External"/><Relationship Id="rId228" Type="http://schemas.openxmlformats.org/officeDocument/2006/relationships/hyperlink" Target="http://www.hockeyslovakia.sk/sk/statistiky/timy-vysledky/389/1-hokejova-liga-sr-2013-2014?competitorID=658424" TargetMode="External"/><Relationship Id="rId435" Type="http://schemas.openxmlformats.org/officeDocument/2006/relationships/hyperlink" Target="http://www.hockeyslovakia.sk/sk/statistiky/timy-vysledky/389/1-hokejova-liga-sr-2013-2014?competitorID=658423" TargetMode="External"/><Relationship Id="rId477" Type="http://schemas.openxmlformats.org/officeDocument/2006/relationships/hyperlink" Target="http://www.hockeyslovakia.sk/sk/statistiky/timy-vysledky/389/1-hokejova-liga-sr-2013-2014?competitorID=658417" TargetMode="External"/><Relationship Id="rId600" Type="http://schemas.openxmlformats.org/officeDocument/2006/relationships/hyperlink" Target="http://www.hockeyslovakia.sk/sk/statistiky/timy-vysledky/389/1-hokejova-liga-sr-2013-2014?competitorID=658421" TargetMode="External"/><Relationship Id="rId642" Type="http://schemas.openxmlformats.org/officeDocument/2006/relationships/hyperlink" Target="http://www.hockeyslovakia.sk/sk/statistiky/timy-vysledky/389/1-hokejova-liga-sr-2013-2014?competitorID=658420" TargetMode="External"/><Relationship Id="rId684" Type="http://schemas.openxmlformats.org/officeDocument/2006/relationships/hyperlink" Target="http://www.hockeyslovakia.sk/sk/statistiky/timy-vysledky/389/1-hokejova-liga-sr-2013-2014?competitorID=658415" TargetMode="External"/><Relationship Id="rId281" Type="http://schemas.openxmlformats.org/officeDocument/2006/relationships/hyperlink" Target="http://www.hockeyslovakia.sk/sk/statistiky/timy-vysledky/389/1-hokejova-liga-sr-2013-2014?competitorID=658419" TargetMode="External"/><Relationship Id="rId337" Type="http://schemas.openxmlformats.org/officeDocument/2006/relationships/hyperlink" Target="http://www.hockeyslovakia.sk/sk/statistiky/zapas/389/1-hokejova-liga-sr-2013-2014?MatchID=69646" TargetMode="External"/><Relationship Id="rId502" Type="http://schemas.openxmlformats.org/officeDocument/2006/relationships/hyperlink" Target="http://www.hockeyslovakia.sk/sk/statistiky/zapas/389/1-hokejova-liga-sr-2013-2014?MatchID=69701" TargetMode="External"/><Relationship Id="rId34" Type="http://schemas.openxmlformats.org/officeDocument/2006/relationships/hyperlink" Target="http://www.hockeyslovakia.sk/sk/statistiky/zapas/389/1-hokejova-liga-sr-2013-2014?MatchID=69544" TargetMode="External"/><Relationship Id="rId76" Type="http://schemas.openxmlformats.org/officeDocument/2006/relationships/hyperlink" Target="http://www.hockeyslovakia.sk/sk/statistiky/zapas/389/1-hokejova-liga-sr-2013-2014?MatchID=69558" TargetMode="External"/><Relationship Id="rId141" Type="http://schemas.openxmlformats.org/officeDocument/2006/relationships/hyperlink" Target="http://www.hockeyslovakia.sk/sk/statistiky/timy-vysledky/389/1-hokejova-liga-sr-2013-2014?competitorID=658418" TargetMode="External"/><Relationship Id="rId379" Type="http://schemas.openxmlformats.org/officeDocument/2006/relationships/hyperlink" Target="http://www.hockeyslovakia.sk/sk/statistiky/zapas/389/1-hokejova-liga-sr-2013-2014?MatchID=69660" TargetMode="External"/><Relationship Id="rId544" Type="http://schemas.openxmlformats.org/officeDocument/2006/relationships/hyperlink" Target="http://www.hockeyslovakia.sk/sk/statistiky/zapas/389/1-hokejova-liga-sr-2013-2014?MatchID=69715" TargetMode="External"/><Relationship Id="rId586" Type="http://schemas.openxmlformats.org/officeDocument/2006/relationships/hyperlink" Target="http://www.hockeyslovakia.sk/sk/statistiky/zapas/389/1-hokejova-liga-sr-2013-2014?MatchID=69729" TargetMode="External"/><Relationship Id="rId751" Type="http://schemas.openxmlformats.org/officeDocument/2006/relationships/hyperlink" Target="http://www.hockeyslovakia.sk/sk/statistiky/zapas/389/1-hokejova-liga-sr-2013-2014?MatchID=69784" TargetMode="External"/><Relationship Id="rId793" Type="http://schemas.openxmlformats.org/officeDocument/2006/relationships/hyperlink" Target="http://www.hockeyslovakia.sk/sk/statistiky/zapas/389/1-hokejova-liga-sr-2013-2014?MatchID=69798" TargetMode="External"/><Relationship Id="rId7" Type="http://schemas.openxmlformats.org/officeDocument/2006/relationships/hyperlink" Target="http://www.hockeyslovakia.sk/sk/statistiky/zapas/389/1-hokejova-liga-sr-2013-2014?MatchID=69535" TargetMode="External"/><Relationship Id="rId183" Type="http://schemas.openxmlformats.org/officeDocument/2006/relationships/hyperlink" Target="http://www.hockeyslovakia.sk/sk/statistiky/timy-vysledky/389/1-hokejova-liga-sr-2013-2014?competitorID=658423" TargetMode="External"/><Relationship Id="rId239" Type="http://schemas.openxmlformats.org/officeDocument/2006/relationships/hyperlink" Target="http://www.hockeyslovakia.sk/sk/statistiky/timy-vysledky/389/1-hokejova-liga-sr-2013-2014?competitorID=658417" TargetMode="External"/><Relationship Id="rId390" Type="http://schemas.openxmlformats.org/officeDocument/2006/relationships/hyperlink" Target="http://www.hockeyslovakia.sk/sk/statistiky/timy-vysledky/389/1-hokejova-liga-sr-2013-2014?competitorID=658414" TargetMode="External"/><Relationship Id="rId404" Type="http://schemas.openxmlformats.org/officeDocument/2006/relationships/hyperlink" Target="http://www.hockeyslovakia.sk/sk/statistiky/timy-vysledky/389/1-hokejova-liga-sr-2013-2014?competitorID=658414" TargetMode="External"/><Relationship Id="rId446" Type="http://schemas.openxmlformats.org/officeDocument/2006/relationships/hyperlink" Target="http://www.hockeyslovakia.sk/sk/statistiky/timy-vysledky/389/1-hokejova-liga-sr-2013-2014?competitorID=658418" TargetMode="External"/><Relationship Id="rId611" Type="http://schemas.openxmlformats.org/officeDocument/2006/relationships/hyperlink" Target="http://www.hockeyslovakia.sk/sk/statistiky/timy-vysledky/389/1-hokejova-liga-sr-2013-2014?competitorID=658422" TargetMode="External"/><Relationship Id="rId653" Type="http://schemas.openxmlformats.org/officeDocument/2006/relationships/hyperlink" Target="http://www.hockeyslovakia.sk/sk/statistiky/timy-vysledky/389/1-hokejova-liga-sr-2013-2014?competitorID=658422" TargetMode="External"/><Relationship Id="rId250" Type="http://schemas.openxmlformats.org/officeDocument/2006/relationships/hyperlink" Target="http://www.hockeyslovakia.sk/sk/statistiky/zapas/389/1-hokejova-liga-sr-2013-2014?MatchID=69617" TargetMode="External"/><Relationship Id="rId292" Type="http://schemas.openxmlformats.org/officeDocument/2006/relationships/hyperlink" Target="http://www.hockeyslovakia.sk/sk/statistiky/zapas/389/1-hokejova-liga-sr-2013-2014?MatchID=69631" TargetMode="External"/><Relationship Id="rId306" Type="http://schemas.openxmlformats.org/officeDocument/2006/relationships/hyperlink" Target="http://www.hockeyslovakia.sk/sk/statistiky/timy-vysledky/389/1-hokejova-liga-sr-2013-2014?competitorID=658414" TargetMode="External"/><Relationship Id="rId488" Type="http://schemas.openxmlformats.org/officeDocument/2006/relationships/hyperlink" Target="http://www.hockeyslovakia.sk/sk/statistiky/timy-vysledky/389/1-hokejova-liga-sr-2013-2014?competitorID=658423" TargetMode="External"/><Relationship Id="rId695" Type="http://schemas.openxmlformats.org/officeDocument/2006/relationships/hyperlink" Target="http://www.hockeyslovakia.sk/sk/statistiky/timy-vysledky/389/1-hokejova-liga-sr-2013-2014?competitorID=658418" TargetMode="External"/><Relationship Id="rId709" Type="http://schemas.openxmlformats.org/officeDocument/2006/relationships/hyperlink" Target="http://www.hockeyslovakia.sk/sk/statistiky/zapas/389/1-hokejova-liga-sr-2013-2014?MatchID=69770" TargetMode="External"/><Relationship Id="rId45" Type="http://schemas.openxmlformats.org/officeDocument/2006/relationships/hyperlink" Target="http://www.hockeyslovakia.sk/sk/statistiky/timy-vysledky/389/1-hokejova-liga-sr-2013-2014?competitorID=658417" TargetMode="External"/><Relationship Id="rId87" Type="http://schemas.openxmlformats.org/officeDocument/2006/relationships/hyperlink" Target="http://www.hockeyslovakia.sk/sk/statistiky/timy-vysledky/389/1-hokejova-liga-sr-2013-2014?competitorID=658419" TargetMode="External"/><Relationship Id="rId110" Type="http://schemas.openxmlformats.org/officeDocument/2006/relationships/hyperlink" Target="http://www.hockeyslovakia.sk/sk/statistiky/timy-vysledky/389/1-hokejova-liga-sr-2013-2014?competitorID=658414" TargetMode="External"/><Relationship Id="rId348" Type="http://schemas.openxmlformats.org/officeDocument/2006/relationships/hyperlink" Target="http://www.hockeyslovakia.sk/sk/statistiky/timy-vysledky/389/1-hokejova-liga-sr-2013-2014?competitorID=658418" TargetMode="External"/><Relationship Id="rId513" Type="http://schemas.openxmlformats.org/officeDocument/2006/relationships/hyperlink" Target="http://www.hockeyslovakia.sk/sk/statistiky/timy-vysledky/389/1-hokejova-liga-sr-2013-2014?competitorID=658421" TargetMode="External"/><Relationship Id="rId555" Type="http://schemas.openxmlformats.org/officeDocument/2006/relationships/hyperlink" Target="http://www.hockeyslovakia.sk/sk/statistiky/timy-vysledky/389/1-hokejova-liga-sr-2013-2014?competitorID=658609" TargetMode="External"/><Relationship Id="rId597" Type="http://schemas.openxmlformats.org/officeDocument/2006/relationships/hyperlink" Target="http://www.hockeyslovakia.sk/sk/statistiky/timy-vysledky/389/1-hokejova-liga-sr-2013-2014?competitorID=658417" TargetMode="External"/><Relationship Id="rId720" Type="http://schemas.openxmlformats.org/officeDocument/2006/relationships/hyperlink" Target="http://www.hockeyslovakia.sk/sk/statistiky/timy-vysledky/389/1-hokejova-liga-sr-2013-2014?competitorID=658424" TargetMode="External"/><Relationship Id="rId762" Type="http://schemas.openxmlformats.org/officeDocument/2006/relationships/hyperlink" Target="http://www.hockeyslovakia.sk/sk/statistiky/timy-vysledky/389/1-hokejova-liga-sr-2013-2014?competitorID=658417" TargetMode="External"/><Relationship Id="rId152" Type="http://schemas.openxmlformats.org/officeDocument/2006/relationships/hyperlink" Target="http://www.hockeyslovakia.sk/sk/statistiky/timy-vysledky/389/1-hokejova-liga-sr-2013-2014?competitorID=658422" TargetMode="External"/><Relationship Id="rId194" Type="http://schemas.openxmlformats.org/officeDocument/2006/relationships/hyperlink" Target="http://www.hockeyslovakia.sk/sk/statistiky/timy-vysledky/389/1-hokejova-liga-sr-2013-2014?competitorID=658424" TargetMode="External"/><Relationship Id="rId208" Type="http://schemas.openxmlformats.org/officeDocument/2006/relationships/hyperlink" Target="http://www.hockeyslovakia.sk/sk/statistiky/zapas/389/1-hokejova-liga-sr-2013-2014?MatchID=69603" TargetMode="External"/><Relationship Id="rId415" Type="http://schemas.openxmlformats.org/officeDocument/2006/relationships/hyperlink" Target="http://www.hockeyslovakia.sk/sk/statistiky/zapas/389/1-hokejova-liga-sr-2013-2014?MatchID=69672" TargetMode="External"/><Relationship Id="rId457" Type="http://schemas.openxmlformats.org/officeDocument/2006/relationships/hyperlink" Target="http://www.hockeyslovakia.sk/sk/statistiky/zapas/389/1-hokejova-liga-sr-2013-2014?MatchID=69686" TargetMode="External"/><Relationship Id="rId622" Type="http://schemas.openxmlformats.org/officeDocument/2006/relationships/hyperlink" Target="http://www.hockeyslovakia.sk/sk/statistiky/zapas/389/1-hokejova-liga-sr-2013-2014?MatchID=69741" TargetMode="External"/><Relationship Id="rId261" Type="http://schemas.openxmlformats.org/officeDocument/2006/relationships/hyperlink" Target="http://www.hockeyslovakia.sk/sk/statistiky/timy-vysledky/389/1-hokejova-liga-sr-2013-2014?competitorID=658424" TargetMode="External"/><Relationship Id="rId499" Type="http://schemas.openxmlformats.org/officeDocument/2006/relationships/hyperlink" Target="http://www.hockeyslovakia.sk/sk/statistiky/zapas/389/1-hokejova-liga-sr-2013-2014?MatchID=69700" TargetMode="External"/><Relationship Id="rId664" Type="http://schemas.openxmlformats.org/officeDocument/2006/relationships/hyperlink" Target="http://www.hockeyslovakia.sk/sk/statistiky/zapas/389/1-hokejova-liga-sr-2013-2014?MatchID=69755" TargetMode="External"/><Relationship Id="rId14" Type="http://schemas.openxmlformats.org/officeDocument/2006/relationships/hyperlink" Target="http://www.hockeyslovakia.sk/sk/statistiky/timy-vysledky/389/1-hokejova-liga-sr-2013-2014?competitorID=658609" TargetMode="External"/><Relationship Id="rId56" Type="http://schemas.openxmlformats.org/officeDocument/2006/relationships/hyperlink" Target="http://www.hockeyslovakia.sk/sk/statistiky/timy-vysledky/389/1-hokejova-liga-sr-2013-2014?competitorID=658422" TargetMode="External"/><Relationship Id="rId317" Type="http://schemas.openxmlformats.org/officeDocument/2006/relationships/hyperlink" Target="http://www.hockeyslovakia.sk/sk/statistiky/timy-vysledky/389/1-hokejova-liga-sr-2013-2014?competitorID=658422" TargetMode="External"/><Relationship Id="rId359" Type="http://schemas.openxmlformats.org/officeDocument/2006/relationships/hyperlink" Target="http://www.hockeyslovakia.sk/sk/statistiky/timy-vysledky/389/1-hokejova-liga-sr-2013-2014?competitorID=658419" TargetMode="External"/><Relationship Id="rId524" Type="http://schemas.openxmlformats.org/officeDocument/2006/relationships/hyperlink" Target="http://www.hockeyslovakia.sk/sk/statistiky/timy-vysledky/389/1-hokejova-liga-sr-2013-2014?competitorID=658423" TargetMode="External"/><Relationship Id="rId566" Type="http://schemas.openxmlformats.org/officeDocument/2006/relationships/hyperlink" Target="http://www.hockeyslovakia.sk/sk/statistiky/timy-vysledky/389/1-hokejova-liga-sr-2013-2014?competitorID=658609" TargetMode="External"/><Relationship Id="rId731" Type="http://schemas.openxmlformats.org/officeDocument/2006/relationships/hyperlink" Target="http://www.hockeyslovakia.sk/sk/statistiky/timy-vysledky/389/1-hokejova-liga-sr-2013-2014?competitorID=658422" TargetMode="External"/><Relationship Id="rId773" Type="http://schemas.openxmlformats.org/officeDocument/2006/relationships/hyperlink" Target="http://www.hockeyslovakia.sk/sk/statistiky/timy-vysledky/389/1-hokejova-liga-sr-2013-2014?competitorID=658418" TargetMode="External"/><Relationship Id="rId98" Type="http://schemas.openxmlformats.org/officeDocument/2006/relationships/hyperlink" Target="http://www.hockeyslovakia.sk/sk/statistiky/timy-vysledky/389/1-hokejova-liga-sr-2013-2014?competitorID=658424" TargetMode="External"/><Relationship Id="rId121" Type="http://schemas.openxmlformats.org/officeDocument/2006/relationships/hyperlink" Target="http://www.hockeyslovakia.sk/sk/statistiky/zapas/389/1-hokejova-liga-sr-2013-2014?MatchID=69573" TargetMode="External"/><Relationship Id="rId163" Type="http://schemas.openxmlformats.org/officeDocument/2006/relationships/hyperlink" Target="http://www.hockeyslovakia.sk/sk/statistiky/zapas/389/1-hokejova-liga-sr-2013-2014?MatchID=69588" TargetMode="External"/><Relationship Id="rId219" Type="http://schemas.openxmlformats.org/officeDocument/2006/relationships/hyperlink" Target="http://www.hockeyslovakia.sk/sk/statistiky/timy-vysledky/389/1-hokejova-liga-sr-2013-2014?competitorID=658423" TargetMode="External"/><Relationship Id="rId370" Type="http://schemas.openxmlformats.org/officeDocument/2006/relationships/hyperlink" Target="http://www.hockeyslovakia.sk/sk/statistiky/zapas/389/1-hokejova-liga-sr-2013-2014?MatchID=69657" TargetMode="External"/><Relationship Id="rId426" Type="http://schemas.openxmlformats.org/officeDocument/2006/relationships/hyperlink" Target="http://www.hockeyslovakia.sk/sk/statistiky/timy-vysledky/389/1-hokejova-liga-sr-2013-2014?competitorID=658416" TargetMode="External"/><Relationship Id="rId633" Type="http://schemas.openxmlformats.org/officeDocument/2006/relationships/hyperlink" Target="http://www.hockeyslovakia.sk/sk/statistiky/timy-vysledky/389/1-hokejova-liga-sr-2013-2014?competitorID=658421" TargetMode="External"/><Relationship Id="rId230" Type="http://schemas.openxmlformats.org/officeDocument/2006/relationships/hyperlink" Target="http://www.hockeyslovakia.sk/sk/statistiky/timy-vysledky/389/1-hokejova-liga-sr-2013-2014?competitorID=658414" TargetMode="External"/><Relationship Id="rId468" Type="http://schemas.openxmlformats.org/officeDocument/2006/relationships/hyperlink" Target="http://www.hockeyslovakia.sk/sk/statistiky/timy-vysledky/389/1-hokejova-liga-sr-2013-2014?competitorID=658414" TargetMode="External"/><Relationship Id="rId675" Type="http://schemas.openxmlformats.org/officeDocument/2006/relationships/hyperlink" Target="http://www.hockeyslovakia.sk/sk/statistiky/timy-vysledky/389/1-hokejova-liga-sr-2013-2014?competitorID=658420" TargetMode="External"/><Relationship Id="rId25" Type="http://schemas.openxmlformats.org/officeDocument/2006/relationships/hyperlink" Target="http://www.hockeyslovakia.sk/sk/statistiky/zapas/389/1-hokejova-liga-sr-2013-2014?MatchID=69541" TargetMode="External"/><Relationship Id="rId67" Type="http://schemas.openxmlformats.org/officeDocument/2006/relationships/hyperlink" Target="http://www.hockeyslovakia.sk/sk/statistiky/zapas/389/1-hokejova-liga-sr-2013-2014?MatchID=69555" TargetMode="External"/><Relationship Id="rId272" Type="http://schemas.openxmlformats.org/officeDocument/2006/relationships/hyperlink" Target="http://www.hockeyslovakia.sk/sk/statistiky/timy-vysledky/389/1-hokejova-liga-sr-2013-2014?competitorID=658423" TargetMode="External"/><Relationship Id="rId328" Type="http://schemas.openxmlformats.org/officeDocument/2006/relationships/hyperlink" Target="http://www.hockeyslovakia.sk/sk/statistiky/zapas/389/1-hokejova-liga-sr-2013-2014?MatchID=69643" TargetMode="External"/><Relationship Id="rId535" Type="http://schemas.openxmlformats.org/officeDocument/2006/relationships/hyperlink" Target="http://www.hockeyslovakia.sk/sk/statistiky/zapas/389/1-hokejova-liga-sr-2013-2014?MatchID=69712" TargetMode="External"/><Relationship Id="rId577" Type="http://schemas.openxmlformats.org/officeDocument/2006/relationships/hyperlink" Target="http://www.hockeyslovakia.sk/sk/statistiky/zapas/389/1-hokejova-liga-sr-2013-2014?MatchID=69726" TargetMode="External"/><Relationship Id="rId700" Type="http://schemas.openxmlformats.org/officeDocument/2006/relationships/hyperlink" Target="http://www.hockeyslovakia.sk/sk/statistiky/zapas/389/1-hokejova-liga-sr-2013-2014?MatchID=69767" TargetMode="External"/><Relationship Id="rId742" Type="http://schemas.openxmlformats.org/officeDocument/2006/relationships/hyperlink" Target="http://www.hockeyslovakia.sk/sk/statistiky/zapas/389/1-hokejova-liga-sr-2013-2014?MatchID=69781" TargetMode="External"/><Relationship Id="rId132" Type="http://schemas.openxmlformats.org/officeDocument/2006/relationships/hyperlink" Target="http://www.hockeyslovakia.sk/sk/statistiky/timy-vysledky/389/1-hokejova-liga-sr-2013-2014?competitorID=658609" TargetMode="External"/><Relationship Id="rId174" Type="http://schemas.openxmlformats.org/officeDocument/2006/relationships/hyperlink" Target="http://www.hockeyslovakia.sk/sk/statistiky/timy-vysledky/389/1-hokejova-liga-sr-2013-2014?competitorID=658415" TargetMode="External"/><Relationship Id="rId381" Type="http://schemas.openxmlformats.org/officeDocument/2006/relationships/hyperlink" Target="http://www.hockeyslovakia.sk/sk/statistiky/timy-vysledky/389/1-hokejova-liga-sr-2013-2014?competitorID=658418" TargetMode="External"/><Relationship Id="rId602" Type="http://schemas.openxmlformats.org/officeDocument/2006/relationships/hyperlink" Target="http://www.hockeyslovakia.sk/sk/statistiky/timy-vysledky/389/1-hokejova-liga-sr-2013-2014?competitorID=658424" TargetMode="External"/><Relationship Id="rId784" Type="http://schemas.openxmlformats.org/officeDocument/2006/relationships/hyperlink" Target="http://www.hockeyslovakia.sk/sk/statistiky/zapas/389/1-hokejova-liga-sr-2013-2014?MatchID=69795" TargetMode="External"/><Relationship Id="rId241" Type="http://schemas.openxmlformats.org/officeDocument/2006/relationships/hyperlink" Target="http://www.hockeyslovakia.sk/sk/statistiky/zapas/389/1-hokejova-liga-sr-2013-2014?MatchID=69614" TargetMode="External"/><Relationship Id="rId437" Type="http://schemas.openxmlformats.org/officeDocument/2006/relationships/hyperlink" Target="http://www.hockeyslovakia.sk/sk/statistiky/timy-vysledky/389/1-hokejova-liga-sr-2013-2014?competitorID=658414" TargetMode="External"/><Relationship Id="rId479" Type="http://schemas.openxmlformats.org/officeDocument/2006/relationships/hyperlink" Target="http://www.hockeyslovakia.sk/sk/statistiky/timy-vysledky/389/1-hokejova-liga-sr-2013-2014?competitorID=658418" TargetMode="External"/><Relationship Id="rId644" Type="http://schemas.openxmlformats.org/officeDocument/2006/relationships/hyperlink" Target="http://www.hockeyslovakia.sk/sk/statistiky/timy-vysledky/389/1-hokejova-liga-sr-2013-2014?competitorID=658609" TargetMode="External"/><Relationship Id="rId686" Type="http://schemas.openxmlformats.org/officeDocument/2006/relationships/hyperlink" Target="http://www.hockeyslovakia.sk/sk/statistiky/timy-vysledky/389/1-hokejova-liga-sr-2013-2014?competitorID=658609" TargetMode="External"/><Relationship Id="rId36" Type="http://schemas.openxmlformats.org/officeDocument/2006/relationships/hyperlink" Target="http://www.hockeyslovakia.sk/sk/statistiky/timy-vysledky/389/1-hokejova-liga-sr-2013-2014?competitorID=658414" TargetMode="External"/><Relationship Id="rId283" Type="http://schemas.openxmlformats.org/officeDocument/2006/relationships/hyperlink" Target="http://www.hockeyslovakia.sk/sk/statistiky/zapas/389/1-hokejova-liga-sr-2013-2014?MatchID=69628" TargetMode="External"/><Relationship Id="rId339" Type="http://schemas.openxmlformats.org/officeDocument/2006/relationships/hyperlink" Target="http://www.hockeyslovakia.sk/sk/statistiky/timy-vysledky/389/1-hokejova-liga-sr-2013-2014?competitorID=658414" TargetMode="External"/><Relationship Id="rId490" Type="http://schemas.openxmlformats.org/officeDocument/2006/relationships/hyperlink" Target="http://www.hockeyslovakia.sk/sk/statistiky/zapas/389/1-hokejova-liga-sr-2013-2014?MatchID=69697" TargetMode="External"/><Relationship Id="rId504" Type="http://schemas.openxmlformats.org/officeDocument/2006/relationships/hyperlink" Target="http://www.hockeyslovakia.sk/sk/statistiky/timy-vysledky/389/1-hokejova-liga-sr-2013-2014?competitorID=658416" TargetMode="External"/><Relationship Id="rId546" Type="http://schemas.openxmlformats.org/officeDocument/2006/relationships/hyperlink" Target="http://www.hockeyslovakia.sk/sk/statistiky/timy-vysledky/389/1-hokejova-liga-sr-2013-2014?competitorID=658416" TargetMode="External"/><Relationship Id="rId711" Type="http://schemas.openxmlformats.org/officeDocument/2006/relationships/hyperlink" Target="http://www.hockeyslovakia.sk/sk/statistiky/timy-vysledky/389/1-hokejova-liga-sr-2013-2014?competitorID=658418" TargetMode="External"/><Relationship Id="rId753" Type="http://schemas.openxmlformats.org/officeDocument/2006/relationships/hyperlink" Target="http://www.hockeyslovakia.sk/sk/statistiky/timy-vysledky/389/1-hokejova-liga-sr-2013-2014?competitorID=658417" TargetMode="External"/><Relationship Id="rId78" Type="http://schemas.openxmlformats.org/officeDocument/2006/relationships/hyperlink" Target="http://www.hockeyslovakia.sk/sk/statistiky/timy-vysledky/389/1-hokejova-liga-sr-2013-2014?competitorID=658423" TargetMode="External"/><Relationship Id="rId101" Type="http://schemas.openxmlformats.org/officeDocument/2006/relationships/hyperlink" Target="http://www.hockeyslovakia.sk/sk/statistiky/timy-vysledky/389/1-hokejova-liga-sr-2013-2014?competitorID=658422" TargetMode="External"/><Relationship Id="rId143" Type="http://schemas.openxmlformats.org/officeDocument/2006/relationships/hyperlink" Target="http://www.hockeyslovakia.sk/sk/statistiky/timy-vysledky/389/1-hokejova-liga-sr-2013-2014?competitorID=658416" TargetMode="External"/><Relationship Id="rId185" Type="http://schemas.openxmlformats.org/officeDocument/2006/relationships/hyperlink" Target="http://www.hockeyslovakia.sk/sk/statistiky/timy-vysledky/389/1-hokejova-liga-sr-2013-2014?competitorID=658422" TargetMode="External"/><Relationship Id="rId350" Type="http://schemas.openxmlformats.org/officeDocument/2006/relationships/hyperlink" Target="http://www.hockeyslovakia.sk/sk/statistiky/timy-vysledky/389/1-hokejova-liga-sr-2013-2014?competitorID=658414" TargetMode="External"/><Relationship Id="rId406" Type="http://schemas.openxmlformats.org/officeDocument/2006/relationships/hyperlink" Target="http://www.hockeyslovakia.sk/sk/statistiky/zapas/389/1-hokejova-liga-sr-2013-2014?MatchID=69669" TargetMode="External"/><Relationship Id="rId588" Type="http://schemas.openxmlformats.org/officeDocument/2006/relationships/hyperlink" Target="http://www.hockeyslovakia.sk/sk/statistiky/timy-vysledky/389/1-hokejova-liga-sr-2013-2014?competitorID=658609" TargetMode="External"/><Relationship Id="rId795" Type="http://schemas.openxmlformats.org/officeDocument/2006/relationships/theme" Target="theme/theme1.xml"/><Relationship Id="rId9" Type="http://schemas.openxmlformats.org/officeDocument/2006/relationships/hyperlink" Target="http://www.hockeyslovakia.sk/sk/statistiky/timy-vysledky/389/1-hokejova-liga-sr-2013-2014?competitorID=658419" TargetMode="External"/><Relationship Id="rId210" Type="http://schemas.openxmlformats.org/officeDocument/2006/relationships/hyperlink" Target="http://www.hockeyslovakia.sk/sk/statistiky/timy-vysledky/389/1-hokejova-liga-sr-2013-2014?competitorID=658609" TargetMode="External"/><Relationship Id="rId392" Type="http://schemas.openxmlformats.org/officeDocument/2006/relationships/hyperlink" Target="http://www.hockeyslovakia.sk/sk/statistiky/timy-vysledky/389/1-hokejova-liga-sr-2013-2014?competitorID=658421" TargetMode="External"/><Relationship Id="rId448" Type="http://schemas.openxmlformats.org/officeDocument/2006/relationships/hyperlink" Target="http://www.hockeyslovakia.sk/sk/statistiky/zapas/389/1-hokejova-liga-sr-2013-2014?MatchID=69683" TargetMode="External"/><Relationship Id="rId613" Type="http://schemas.openxmlformats.org/officeDocument/2006/relationships/hyperlink" Target="http://www.hockeyslovakia.sk/sk/statistiky/zapas/389/1-hokejova-liga-sr-2013-2014?MatchID=69738" TargetMode="External"/><Relationship Id="rId655" Type="http://schemas.openxmlformats.org/officeDocument/2006/relationships/hyperlink" Target="http://www.hockeyslovakia.sk/sk/statistiky/zapas/389/1-hokejova-liga-sr-2013-2014?MatchID=69752" TargetMode="External"/><Relationship Id="rId697" Type="http://schemas.openxmlformats.org/officeDocument/2006/relationships/hyperlink" Target="http://www.hockeyslovakia.sk/sk/statistiky/zapas/389/1-hokejova-liga-sr-2013-2014?MatchID=69766" TargetMode="External"/><Relationship Id="rId252" Type="http://schemas.openxmlformats.org/officeDocument/2006/relationships/hyperlink" Target="http://www.hockeyslovakia.sk/sk/statistiky/timy-vysledky/389/1-hokejova-liga-sr-2013-2014?competitorID=658422" TargetMode="External"/><Relationship Id="rId294" Type="http://schemas.openxmlformats.org/officeDocument/2006/relationships/hyperlink" Target="http://www.hockeyslovakia.sk/sk/statistiky/timy-vysledky/389/1-hokejova-liga-sr-2013-2014?competitorID=658424" TargetMode="External"/><Relationship Id="rId308" Type="http://schemas.openxmlformats.org/officeDocument/2006/relationships/hyperlink" Target="http://www.hockeyslovakia.sk/sk/statistiky/timy-vysledky/389/1-hokejova-liga-sr-2013-2014?competitorID=658423" TargetMode="External"/><Relationship Id="rId515" Type="http://schemas.openxmlformats.org/officeDocument/2006/relationships/hyperlink" Target="http://www.hockeyslovakia.sk/sk/statistiky/timy-vysledky/389/1-hokejova-liga-sr-2013-2014?competitorID=658422" TargetMode="External"/><Relationship Id="rId722" Type="http://schemas.openxmlformats.org/officeDocument/2006/relationships/hyperlink" Target="http://www.hockeyslovakia.sk/sk/statistiky/timy-vysledky/389/1-hokejova-liga-sr-2013-2014?competitorID=658424" TargetMode="External"/><Relationship Id="rId47" Type="http://schemas.openxmlformats.org/officeDocument/2006/relationships/hyperlink" Target="http://www.hockeyslovakia.sk/sk/statistiky/timy-vysledky/389/1-hokejova-liga-sr-2013-2014?competitorID=658416" TargetMode="External"/><Relationship Id="rId89" Type="http://schemas.openxmlformats.org/officeDocument/2006/relationships/hyperlink" Target="http://www.hockeyslovakia.sk/sk/statistiky/timy-vysledky/389/1-hokejova-liga-sr-2013-2014?competitorID=658422" TargetMode="External"/><Relationship Id="rId112" Type="http://schemas.openxmlformats.org/officeDocument/2006/relationships/hyperlink" Target="http://www.hockeyslovakia.sk/sk/statistiky/zapas/389/1-hokejova-liga-sr-2013-2014?MatchID=69570" TargetMode="External"/><Relationship Id="rId154" Type="http://schemas.openxmlformats.org/officeDocument/2006/relationships/hyperlink" Target="http://www.hockeyslovakia.sk/sk/statistiky/zapas/389/1-hokejova-liga-sr-2013-2014?MatchID=69585" TargetMode="External"/><Relationship Id="rId361" Type="http://schemas.openxmlformats.org/officeDocument/2006/relationships/hyperlink" Target="http://www.hockeyslovakia.sk/sk/statistiky/zapas/389/1-hokejova-liga-sr-2013-2014?MatchID=69654" TargetMode="External"/><Relationship Id="rId557" Type="http://schemas.openxmlformats.org/officeDocument/2006/relationships/hyperlink" Target="http://www.hockeyslovakia.sk/sk/statistiky/timy-vysledky/389/1-hokejova-liga-sr-2013-2014?competitorID=658424" TargetMode="External"/><Relationship Id="rId599" Type="http://schemas.openxmlformats.org/officeDocument/2006/relationships/hyperlink" Target="http://www.hockeyslovakia.sk/sk/statistiky/timy-vysledky/389/1-hokejova-liga-sr-2013-2014?competitorID=658419" TargetMode="External"/><Relationship Id="rId764" Type="http://schemas.openxmlformats.org/officeDocument/2006/relationships/hyperlink" Target="http://www.hockeyslovakia.sk/sk/statistiky/timy-vysledky/389/1-hokejova-liga-sr-2013-2014?competitorID=658421" TargetMode="External"/><Relationship Id="rId196" Type="http://schemas.openxmlformats.org/officeDocument/2006/relationships/hyperlink" Target="http://www.hockeyslovakia.sk/sk/statistiky/zapas/389/1-hokejova-liga-sr-2013-2014?MatchID=69599" TargetMode="External"/><Relationship Id="rId417" Type="http://schemas.openxmlformats.org/officeDocument/2006/relationships/hyperlink" Target="http://www.hockeyslovakia.sk/sk/statistiky/timy-vysledky/389/1-hokejova-liga-sr-2013-2014?competitorID=658422" TargetMode="External"/><Relationship Id="rId459" Type="http://schemas.openxmlformats.org/officeDocument/2006/relationships/hyperlink" Target="http://www.hockeyslovakia.sk/sk/statistiky/timy-vysledky/389/1-hokejova-liga-sr-2013-2014?competitorID=658418" TargetMode="External"/><Relationship Id="rId624" Type="http://schemas.openxmlformats.org/officeDocument/2006/relationships/hyperlink" Target="http://www.hockeyslovakia.sk/sk/statistiky/timy-vysledky/389/1-hokejova-liga-sr-2013-2014?competitorID=658424" TargetMode="External"/><Relationship Id="rId666" Type="http://schemas.openxmlformats.org/officeDocument/2006/relationships/hyperlink" Target="http://www.hockeyslovakia.sk/sk/statistiky/timy-vysledky/389/1-hokejova-liga-sr-2013-2014?competitorID=658421" TargetMode="External"/><Relationship Id="rId16" Type="http://schemas.openxmlformats.org/officeDocument/2006/relationships/hyperlink" Target="http://www.hockeyslovakia.sk/sk/statistiky/zapas/389/1-hokejova-liga-sr-2013-2014?MatchID=69538" TargetMode="External"/><Relationship Id="rId221" Type="http://schemas.openxmlformats.org/officeDocument/2006/relationships/hyperlink" Target="http://www.hockeyslovakia.sk/sk/statistiky/timy-vysledky/389/1-hokejova-liga-sr-2013-2014?competitorID=658418" TargetMode="External"/><Relationship Id="rId263" Type="http://schemas.openxmlformats.org/officeDocument/2006/relationships/hyperlink" Target="http://www.hockeyslovakia.sk/sk/statistiky/timy-vysledky/389/1-hokejova-liga-sr-2013-2014?competitorID=658420" TargetMode="External"/><Relationship Id="rId319" Type="http://schemas.openxmlformats.org/officeDocument/2006/relationships/hyperlink" Target="http://www.hockeyslovakia.sk/sk/statistiky/zapas/389/1-hokejova-liga-sr-2013-2014?MatchID=69640" TargetMode="External"/><Relationship Id="rId470" Type="http://schemas.openxmlformats.org/officeDocument/2006/relationships/hyperlink" Target="http://www.hockeyslovakia.sk/sk/statistiky/timy-vysledky/389/1-hokejova-liga-sr-2013-2014?competitorID=658414" TargetMode="External"/><Relationship Id="rId526" Type="http://schemas.openxmlformats.org/officeDocument/2006/relationships/hyperlink" Target="http://www.hockeyslovakia.sk/sk/statistiky/zapas/389/1-hokejova-liga-sr-2013-2014?MatchID=69709" TargetMode="External"/><Relationship Id="rId58" Type="http://schemas.openxmlformats.org/officeDocument/2006/relationships/hyperlink" Target="http://www.hockeyslovakia.sk/sk/statistiky/zapas/389/1-hokejova-liga-sr-2013-2014?MatchID=69552" TargetMode="External"/><Relationship Id="rId123" Type="http://schemas.openxmlformats.org/officeDocument/2006/relationships/hyperlink" Target="http://www.hockeyslovakia.sk/sk/statistiky/timy-vysledky/389/1-hokejova-liga-sr-2013-2014?competitorID=658422" TargetMode="External"/><Relationship Id="rId330" Type="http://schemas.openxmlformats.org/officeDocument/2006/relationships/hyperlink" Target="http://www.hockeyslovakia.sk/sk/statistiky/timy-vysledky/389/1-hokejova-liga-sr-2013-2014?competitorID=658419" TargetMode="External"/><Relationship Id="rId568" Type="http://schemas.openxmlformats.org/officeDocument/2006/relationships/hyperlink" Target="http://www.hockeyslovakia.sk/sk/statistiky/zapas/389/1-hokejova-liga-sr-2013-2014?MatchID=69723" TargetMode="External"/><Relationship Id="rId733" Type="http://schemas.openxmlformats.org/officeDocument/2006/relationships/hyperlink" Target="http://www.hockeyslovakia.sk/sk/statistiky/zapas/389/1-hokejova-liga-sr-2013-2014?MatchID=69778" TargetMode="External"/><Relationship Id="rId775" Type="http://schemas.openxmlformats.org/officeDocument/2006/relationships/hyperlink" Target="http://www.hockeyslovakia.sk/sk/statistiky/zapas/389/1-hokejova-liga-sr-2013-2014?MatchID=69792" TargetMode="External"/><Relationship Id="rId165" Type="http://schemas.openxmlformats.org/officeDocument/2006/relationships/hyperlink" Target="http://www.hockeyslovakia.sk/sk/statistiky/timy-vysledky/389/1-hokejova-liga-sr-2013-2014?competitorID=658419" TargetMode="External"/><Relationship Id="rId372" Type="http://schemas.openxmlformats.org/officeDocument/2006/relationships/hyperlink" Target="http://www.hockeyslovakia.sk/sk/statistiky/timy-vysledky/389/1-hokejova-liga-sr-2013-2014?competitorID=658414" TargetMode="External"/><Relationship Id="rId428" Type="http://schemas.openxmlformats.org/officeDocument/2006/relationships/hyperlink" Target="http://www.hockeyslovakia.sk/sk/statistiky/timy-vysledky/389/1-hokejova-liga-sr-2013-2014?competitorID=658419" TargetMode="External"/><Relationship Id="rId635" Type="http://schemas.openxmlformats.org/officeDocument/2006/relationships/hyperlink" Target="http://www.hockeyslovakia.sk/sk/statistiky/timy-vysledky/389/1-hokejova-liga-sr-2013-2014?competitorID=658417" TargetMode="External"/><Relationship Id="rId677" Type="http://schemas.openxmlformats.org/officeDocument/2006/relationships/hyperlink" Target="http://www.hockeyslovakia.sk/sk/statistiky/timy-vysledky/389/1-hokejova-liga-sr-2013-2014?competitorID=658419" TargetMode="External"/><Relationship Id="rId232" Type="http://schemas.openxmlformats.org/officeDocument/2006/relationships/hyperlink" Target="http://www.hockeyslovakia.sk/sk/statistiky/zapas/389/1-hokejova-liga-sr-2013-2014?MatchID=69611" TargetMode="External"/><Relationship Id="rId274" Type="http://schemas.openxmlformats.org/officeDocument/2006/relationships/hyperlink" Target="http://www.hockeyslovakia.sk/sk/statistiky/zapas/389/1-hokejova-liga-sr-2013-2014?MatchID=69625" TargetMode="External"/><Relationship Id="rId481" Type="http://schemas.openxmlformats.org/officeDocument/2006/relationships/hyperlink" Target="http://www.hockeyslovakia.sk/sk/statistiky/zapas/389/1-hokejova-liga-sr-2013-2014?MatchID=69694" TargetMode="External"/><Relationship Id="rId702" Type="http://schemas.openxmlformats.org/officeDocument/2006/relationships/hyperlink" Target="http://www.hockeyslovakia.sk/sk/statistiky/timy-vysledky/389/1-hokejova-liga-sr-2013-2014?competitorID=658414" TargetMode="External"/><Relationship Id="rId27" Type="http://schemas.openxmlformats.org/officeDocument/2006/relationships/hyperlink" Target="http://www.hockeyslovakia.sk/sk/statistiky/timy-vysledky/389/1-hokejova-liga-sr-2013-2014?competitorID=658418" TargetMode="External"/><Relationship Id="rId69" Type="http://schemas.openxmlformats.org/officeDocument/2006/relationships/hyperlink" Target="http://www.hockeyslovakia.sk/sk/statistiky/timy-vysledky/389/1-hokejova-liga-sr-2013-2014?competitorID=658420" TargetMode="External"/><Relationship Id="rId134" Type="http://schemas.openxmlformats.org/officeDocument/2006/relationships/hyperlink" Target="http://www.hockeyslovakia.sk/sk/statistiky/timy-vysledky/389/1-hokejova-liga-sr-2013-2014?competitorID=658417" TargetMode="External"/><Relationship Id="rId537" Type="http://schemas.openxmlformats.org/officeDocument/2006/relationships/hyperlink" Target="http://www.hockeyslovakia.sk/sk/statistiky/timy-vysledky/389/1-hokejova-liga-sr-2013-2014?competitorID=658418" TargetMode="External"/><Relationship Id="rId579" Type="http://schemas.openxmlformats.org/officeDocument/2006/relationships/hyperlink" Target="http://www.hockeyslovakia.sk/sk/statistiky/timy-vysledky/389/1-hokejova-liga-sr-2013-2014?competitorID=658423" TargetMode="External"/><Relationship Id="rId744" Type="http://schemas.openxmlformats.org/officeDocument/2006/relationships/hyperlink" Target="http://www.hockeyslovakia.sk/sk/statistiky/timy-vysledky/389/1-hokejova-liga-sr-2013-2014?competitorID=658418" TargetMode="External"/><Relationship Id="rId786" Type="http://schemas.openxmlformats.org/officeDocument/2006/relationships/hyperlink" Target="http://www.hockeyslovakia.sk/sk/statistiky/timy-vysledky/389/1-hokejova-liga-sr-2013-2014?competitorID=658609" TargetMode="External"/><Relationship Id="rId80" Type="http://schemas.openxmlformats.org/officeDocument/2006/relationships/hyperlink" Target="http://www.hockeyslovakia.sk/sk/statistiky/timy-vysledky/389/1-hokejova-liga-sr-2013-2014?competitorID=658416" TargetMode="External"/><Relationship Id="rId176" Type="http://schemas.openxmlformats.org/officeDocument/2006/relationships/hyperlink" Target="http://www.hockeyslovakia.sk/sk/statistiky/timy-vysledky/389/1-hokejova-liga-sr-2013-2014?competitorID=658416" TargetMode="External"/><Relationship Id="rId341" Type="http://schemas.openxmlformats.org/officeDocument/2006/relationships/hyperlink" Target="http://www.hockeyslovakia.sk/sk/statistiky/timy-vysledky/389/1-hokejova-liga-sr-2013-2014?competitorID=658420" TargetMode="External"/><Relationship Id="rId383" Type="http://schemas.openxmlformats.org/officeDocument/2006/relationships/hyperlink" Target="http://www.hockeyslovakia.sk/sk/statistiky/timy-vysledky/389/1-hokejova-liga-sr-2013-2014?competitorID=658420" TargetMode="External"/><Relationship Id="rId439" Type="http://schemas.openxmlformats.org/officeDocument/2006/relationships/hyperlink" Target="http://www.hockeyslovakia.sk/sk/statistiky/zapas/389/1-hokejova-liga-sr-2013-2014?MatchID=69680" TargetMode="External"/><Relationship Id="rId590" Type="http://schemas.openxmlformats.org/officeDocument/2006/relationships/hyperlink" Target="http://www.hockeyslovakia.sk/sk/statistiky/timy-vysledky/389/1-hokejova-liga-sr-2013-2014?competitorID=658424" TargetMode="External"/><Relationship Id="rId604" Type="http://schemas.openxmlformats.org/officeDocument/2006/relationships/hyperlink" Target="http://www.hockeyslovakia.sk/sk/statistiky/zapas/389/1-hokejova-liga-sr-2013-2014?MatchID=69735" TargetMode="External"/><Relationship Id="rId646" Type="http://schemas.openxmlformats.org/officeDocument/2006/relationships/hyperlink" Target="http://www.hockeyslovakia.sk/sk/statistiky/zapas/389/1-hokejova-liga-sr-2013-2014?MatchID=69749" TargetMode="External"/><Relationship Id="rId201" Type="http://schemas.openxmlformats.org/officeDocument/2006/relationships/hyperlink" Target="http://www.hockeyslovakia.sk/sk/statistiky/timy-vysledky/389/1-hokejova-liga-sr-2013-2014?competitorID=658417" TargetMode="External"/><Relationship Id="rId243" Type="http://schemas.openxmlformats.org/officeDocument/2006/relationships/hyperlink" Target="http://www.hockeyslovakia.sk/sk/statistiky/timy-vysledky/389/1-hokejova-liga-sr-2013-2014?competitorID=658416" TargetMode="External"/><Relationship Id="rId285" Type="http://schemas.openxmlformats.org/officeDocument/2006/relationships/hyperlink" Target="http://www.hockeyslovakia.sk/sk/statistiky/timy-vysledky/389/1-hokejova-liga-sr-2013-2014?competitorID=658422" TargetMode="External"/><Relationship Id="rId450" Type="http://schemas.openxmlformats.org/officeDocument/2006/relationships/hyperlink" Target="http://www.hockeyslovakia.sk/sk/statistiky/timy-vysledky/389/1-hokejova-liga-sr-2013-2014?competitorID=658415" TargetMode="External"/><Relationship Id="rId506" Type="http://schemas.openxmlformats.org/officeDocument/2006/relationships/hyperlink" Target="http://www.hockeyslovakia.sk/sk/statistiky/timy-vysledky/389/1-hokejova-liga-sr-2013-2014?competitorID=658416" TargetMode="External"/><Relationship Id="rId688" Type="http://schemas.openxmlformats.org/officeDocument/2006/relationships/hyperlink" Target="http://www.hockeyslovakia.sk/sk/statistiky/zapas/389/1-hokejova-liga-sr-2013-2014?MatchID=69763" TargetMode="External"/><Relationship Id="rId38" Type="http://schemas.openxmlformats.org/officeDocument/2006/relationships/hyperlink" Target="http://www.hockeyslovakia.sk/sk/statistiky/timy-vysledky/389/1-hokejova-liga-sr-2013-2014?competitorID=658417" TargetMode="External"/><Relationship Id="rId103" Type="http://schemas.openxmlformats.org/officeDocument/2006/relationships/hyperlink" Target="http://www.hockeyslovakia.sk/sk/statistiky/zapas/389/1-hokejova-liga-sr-2013-2014?MatchID=69567" TargetMode="External"/><Relationship Id="rId310" Type="http://schemas.openxmlformats.org/officeDocument/2006/relationships/hyperlink" Target="http://www.hockeyslovakia.sk/sk/statistiky/zapas/389/1-hokejova-liga-sr-2013-2014?MatchID=69637" TargetMode="External"/><Relationship Id="rId492" Type="http://schemas.openxmlformats.org/officeDocument/2006/relationships/hyperlink" Target="http://www.hockeyslovakia.sk/sk/statistiky/timy-vysledky/389/1-hokejova-liga-sr-2013-2014?competitorID=658415" TargetMode="External"/><Relationship Id="rId548" Type="http://schemas.openxmlformats.org/officeDocument/2006/relationships/hyperlink" Target="http://www.hockeyslovakia.sk/sk/statistiky/timy-vysledky/389/1-hokejova-liga-sr-2013-2014?competitorID=658422" TargetMode="External"/><Relationship Id="rId713" Type="http://schemas.openxmlformats.org/officeDocument/2006/relationships/hyperlink" Target="http://www.hockeyslovakia.sk/sk/statistiky/timy-vysledky/389/1-hokejova-liga-sr-2013-2014?competitorID=658417" TargetMode="External"/><Relationship Id="rId755" Type="http://schemas.openxmlformats.org/officeDocument/2006/relationships/hyperlink" Target="http://www.hockeyslovakia.sk/sk/statistiky/timy-vysledky/389/1-hokejova-liga-sr-2013-2014?competitorID=658419" TargetMode="External"/><Relationship Id="rId91" Type="http://schemas.openxmlformats.org/officeDocument/2006/relationships/hyperlink" Target="http://www.hockeyslovakia.sk/sk/statistiky/zapas/389/1-hokejova-liga-sr-2013-2014?MatchID=69563" TargetMode="External"/><Relationship Id="rId145" Type="http://schemas.openxmlformats.org/officeDocument/2006/relationships/hyperlink" Target="http://www.hockeyslovakia.sk/sk/statistiky/zapas/389/1-hokejova-liga-sr-2013-2014?MatchID=69582" TargetMode="External"/><Relationship Id="rId187" Type="http://schemas.openxmlformats.org/officeDocument/2006/relationships/hyperlink" Target="http://www.hockeyslovakia.sk/sk/statistiky/zapas/389/1-hokejova-liga-sr-2013-2014?MatchID=69596" TargetMode="External"/><Relationship Id="rId352" Type="http://schemas.openxmlformats.org/officeDocument/2006/relationships/hyperlink" Target="http://www.hockeyslovakia.sk/sk/statistiky/zapas/389/1-hokejova-liga-sr-2013-2014?MatchID=69651" TargetMode="External"/><Relationship Id="rId394" Type="http://schemas.openxmlformats.org/officeDocument/2006/relationships/hyperlink" Target="http://www.hockeyslovakia.sk/sk/statistiky/zapas/389/1-hokejova-liga-sr-2013-2014?MatchID=69665" TargetMode="External"/><Relationship Id="rId408" Type="http://schemas.openxmlformats.org/officeDocument/2006/relationships/hyperlink" Target="http://www.hockeyslovakia.sk/sk/statistiky/timy-vysledky/389/1-hokejova-liga-sr-2013-2014?competitorID=658416" TargetMode="External"/><Relationship Id="rId615" Type="http://schemas.openxmlformats.org/officeDocument/2006/relationships/hyperlink" Target="http://www.hockeyslovakia.sk/sk/statistiky/timy-vysledky/389/1-hokejova-liga-sr-2013-2014?competitorID=658423" TargetMode="External"/><Relationship Id="rId212" Type="http://schemas.openxmlformats.org/officeDocument/2006/relationships/hyperlink" Target="http://www.hockeyslovakia.sk/sk/statistiky/timy-vysledky/389/1-hokejova-liga-sr-2013-2014?competitorID=658415" TargetMode="External"/><Relationship Id="rId254" Type="http://schemas.openxmlformats.org/officeDocument/2006/relationships/hyperlink" Target="http://www.hockeyslovakia.sk/sk/statistiky/timy-vysledky/389/1-hokejova-liga-sr-2013-2014?competitorID=658415" TargetMode="External"/><Relationship Id="rId657" Type="http://schemas.openxmlformats.org/officeDocument/2006/relationships/hyperlink" Target="http://www.hockeyslovakia.sk/sk/statistiky/timy-vysledky/389/1-hokejova-liga-sr-2013-2014?competitorID=658424" TargetMode="External"/><Relationship Id="rId699" Type="http://schemas.openxmlformats.org/officeDocument/2006/relationships/hyperlink" Target="http://www.hockeyslovakia.sk/sk/statistiky/timy-vysledky/389/1-hokejova-liga-sr-2013-2014?competitorID=658421" TargetMode="External"/><Relationship Id="rId49" Type="http://schemas.openxmlformats.org/officeDocument/2006/relationships/hyperlink" Target="http://www.hockeyslovakia.sk/sk/statistiky/zapas/389/1-hokejova-liga-sr-2013-2014?MatchID=69549" TargetMode="External"/><Relationship Id="rId114" Type="http://schemas.openxmlformats.org/officeDocument/2006/relationships/hyperlink" Target="http://www.hockeyslovakia.sk/sk/statistiky/timy-vysledky/389/1-hokejova-liga-sr-2013-2014?competitorID=658423" TargetMode="External"/><Relationship Id="rId296" Type="http://schemas.openxmlformats.org/officeDocument/2006/relationships/hyperlink" Target="http://www.hockeyslovakia.sk/sk/statistiky/timy-vysledky/389/1-hokejova-liga-sr-2013-2014?competitorID=658419" TargetMode="External"/><Relationship Id="rId461" Type="http://schemas.openxmlformats.org/officeDocument/2006/relationships/hyperlink" Target="http://www.hockeyslovakia.sk/sk/statistiky/timy-vysledky/389/1-hokejova-liga-sr-2013-2014?competitorID=658419" TargetMode="External"/><Relationship Id="rId517" Type="http://schemas.openxmlformats.org/officeDocument/2006/relationships/hyperlink" Target="http://www.hockeyslovakia.sk/sk/statistiky/zapas/389/1-hokejova-liga-sr-2013-2014?MatchID=69706" TargetMode="External"/><Relationship Id="rId559" Type="http://schemas.openxmlformats.org/officeDocument/2006/relationships/hyperlink" Target="http://www.hockeyslovakia.sk/sk/statistiky/zapas/389/1-hokejova-liga-sr-2013-2014?MatchID=69720" TargetMode="External"/><Relationship Id="rId724" Type="http://schemas.openxmlformats.org/officeDocument/2006/relationships/hyperlink" Target="http://www.hockeyslovakia.sk/sk/statistiky/zapas/389/1-hokejova-liga-sr-2013-2014?MatchID=69775" TargetMode="External"/><Relationship Id="rId766" Type="http://schemas.openxmlformats.org/officeDocument/2006/relationships/hyperlink" Target="http://www.hockeyslovakia.sk/sk/statistiky/zapas/389/1-hokejova-liga-sr-2013-2014?MatchID=69789" TargetMode="External"/><Relationship Id="rId60" Type="http://schemas.openxmlformats.org/officeDocument/2006/relationships/hyperlink" Target="http://www.hockeyslovakia.sk/sk/statistiky/timy-vysledky/389/1-hokejova-liga-sr-2013-2014?competitorID=658415" TargetMode="External"/><Relationship Id="rId156" Type="http://schemas.openxmlformats.org/officeDocument/2006/relationships/hyperlink" Target="http://www.hockeyslovakia.sk/sk/statistiky/timy-vysledky/389/1-hokejova-liga-sr-2013-2014?competitorID=658421" TargetMode="External"/><Relationship Id="rId198" Type="http://schemas.openxmlformats.org/officeDocument/2006/relationships/hyperlink" Target="http://www.hockeyslovakia.sk/sk/statistiky/timy-vysledky/389/1-hokejova-liga-sr-2013-2014?competitorID=658417" TargetMode="External"/><Relationship Id="rId321" Type="http://schemas.openxmlformats.org/officeDocument/2006/relationships/hyperlink" Target="http://www.hockeyslovakia.sk/sk/statistiky/timy-vysledky/389/1-hokejova-liga-sr-2013-2014?competitorID=658415" TargetMode="External"/><Relationship Id="rId363" Type="http://schemas.openxmlformats.org/officeDocument/2006/relationships/hyperlink" Target="http://www.hockeyslovakia.sk/sk/statistiky/timy-vysledky/389/1-hokejova-liga-sr-2013-2014?competitorID=658423" TargetMode="External"/><Relationship Id="rId419" Type="http://schemas.openxmlformats.org/officeDocument/2006/relationships/hyperlink" Target="http://www.hockeyslovakia.sk/sk/statistiky/timy-vysledky/389/1-hokejova-liga-sr-2013-2014?competitorID=658415" TargetMode="External"/><Relationship Id="rId570" Type="http://schemas.openxmlformats.org/officeDocument/2006/relationships/hyperlink" Target="http://www.hockeyslovakia.sk/sk/statistiky/timy-vysledky/389/1-hokejova-liga-sr-2013-2014?competitorID=658415" TargetMode="External"/><Relationship Id="rId626" Type="http://schemas.openxmlformats.org/officeDocument/2006/relationships/hyperlink" Target="http://www.hockeyslovakia.sk/sk/statistiky/timy-vysledky/389/1-hokejova-liga-sr-2013-2014?competitorID=658414" TargetMode="External"/><Relationship Id="rId223" Type="http://schemas.openxmlformats.org/officeDocument/2006/relationships/hyperlink" Target="http://www.hockeyslovakia.sk/sk/statistiky/zapas/389/1-hokejova-liga-sr-2013-2014?MatchID=69608" TargetMode="External"/><Relationship Id="rId430" Type="http://schemas.openxmlformats.org/officeDocument/2006/relationships/hyperlink" Target="http://www.hockeyslovakia.sk/sk/statistiky/zapas/389/1-hokejova-liga-sr-2013-2014?MatchID=69677" TargetMode="External"/><Relationship Id="rId668" Type="http://schemas.openxmlformats.org/officeDocument/2006/relationships/hyperlink" Target="http://www.hockeyslovakia.sk/sk/statistiky/timy-vysledky/389/1-hokejova-liga-sr-2013-2014?competitorID=658423" TargetMode="External"/><Relationship Id="rId18" Type="http://schemas.openxmlformats.org/officeDocument/2006/relationships/hyperlink" Target="http://www.hockeyslovakia.sk/sk/statistiky/timy-vysledky/389/1-hokejova-liga-sr-2013-2014?competitorID=658415" TargetMode="External"/><Relationship Id="rId265" Type="http://schemas.openxmlformats.org/officeDocument/2006/relationships/hyperlink" Target="http://www.hockeyslovakia.sk/sk/statistiky/zapas/389/1-hokejova-liga-sr-2013-2014?MatchID=69622" TargetMode="External"/><Relationship Id="rId472" Type="http://schemas.openxmlformats.org/officeDocument/2006/relationships/hyperlink" Target="http://www.hockeyslovakia.sk/sk/statistiky/zapas/389/1-hokejova-liga-sr-2013-2014?MatchID=69691" TargetMode="External"/><Relationship Id="rId528" Type="http://schemas.openxmlformats.org/officeDocument/2006/relationships/hyperlink" Target="http://www.hockeyslovakia.sk/sk/statistiky/timy-vysledky/389/1-hokejova-liga-sr-2013-2014?competitorID=658419" TargetMode="External"/><Relationship Id="rId735" Type="http://schemas.openxmlformats.org/officeDocument/2006/relationships/hyperlink" Target="http://www.hockeyslovakia.sk/sk/statistiky/timy-vysledky/389/1-hokejova-liga-sr-2013-2014?competitorID=658414" TargetMode="External"/><Relationship Id="rId125" Type="http://schemas.openxmlformats.org/officeDocument/2006/relationships/hyperlink" Target="http://www.hockeyslovakia.sk/sk/statistiky/timy-vysledky/389/1-hokejova-liga-sr-2013-2014?competitorID=658415" TargetMode="External"/><Relationship Id="rId167" Type="http://schemas.openxmlformats.org/officeDocument/2006/relationships/hyperlink" Target="http://www.hockeyslovakia.sk/sk/statistiky/timy-vysledky/389/1-hokejova-liga-sr-2013-2014?competitorID=658417" TargetMode="External"/><Relationship Id="rId332" Type="http://schemas.openxmlformats.org/officeDocument/2006/relationships/hyperlink" Target="http://www.hockeyslovakia.sk/sk/statistiky/timy-vysledky/389/1-hokejova-liga-sr-2013-2014?competitorID=658415" TargetMode="External"/><Relationship Id="rId374" Type="http://schemas.openxmlformats.org/officeDocument/2006/relationships/hyperlink" Target="http://www.hockeyslovakia.sk/sk/statistiky/timy-vysledky/389/1-hokejova-liga-sr-2013-2014?competitorID=658422" TargetMode="External"/><Relationship Id="rId581" Type="http://schemas.openxmlformats.org/officeDocument/2006/relationships/hyperlink" Target="http://www.hockeyslovakia.sk/sk/statistiky/timy-vysledky/389/1-hokejova-liga-sr-2013-2014?competitorID=658422" TargetMode="External"/><Relationship Id="rId777" Type="http://schemas.openxmlformats.org/officeDocument/2006/relationships/hyperlink" Target="http://www.hockeyslovakia.sk/sk/statistiky/timy-vysledky/389/1-hokejova-liga-sr-2013-2014?competitorID=658418" TargetMode="External"/><Relationship Id="rId71" Type="http://schemas.openxmlformats.org/officeDocument/2006/relationships/hyperlink" Target="http://www.hockeyslovakia.sk/sk/statistiky/timy-vysledky/389/1-hokejova-liga-sr-2013-2014?competitorID=658417" TargetMode="External"/><Relationship Id="rId234" Type="http://schemas.openxmlformats.org/officeDocument/2006/relationships/hyperlink" Target="http://www.hockeyslovakia.sk/sk/statistiky/timy-vysledky/389/1-hokejova-liga-sr-2013-2014?competitorID=658417" TargetMode="External"/><Relationship Id="rId637" Type="http://schemas.openxmlformats.org/officeDocument/2006/relationships/hyperlink" Target="http://www.hockeyslovakia.sk/sk/statistiky/zapas/389/1-hokejova-liga-sr-2013-2014?MatchID=69746" TargetMode="External"/><Relationship Id="rId679" Type="http://schemas.openxmlformats.org/officeDocument/2006/relationships/hyperlink" Target="http://www.hockeyslovakia.sk/sk/statistiky/zapas/389/1-hokejova-liga-sr-2013-2014?MatchID=69760" TargetMode="External"/><Relationship Id="rId2" Type="http://schemas.openxmlformats.org/officeDocument/2006/relationships/styles" Target="styles.xml"/><Relationship Id="rId29" Type="http://schemas.openxmlformats.org/officeDocument/2006/relationships/hyperlink" Target="http://www.hockeyslovakia.sk/sk/statistiky/timy-vysledky/389/1-hokejova-liga-sr-2013-2014?competitorID=658609" TargetMode="External"/><Relationship Id="rId276" Type="http://schemas.openxmlformats.org/officeDocument/2006/relationships/hyperlink" Target="http://www.hockeyslovakia.sk/sk/statistiky/timy-vysledky/389/1-hokejova-liga-sr-2013-2014?competitorID=658416" TargetMode="External"/><Relationship Id="rId441" Type="http://schemas.openxmlformats.org/officeDocument/2006/relationships/hyperlink" Target="http://www.hockeyslovakia.sk/sk/statistiky/timy-vysledky/389/1-hokejova-liga-sr-2013-2014?competitorID=658419" TargetMode="External"/><Relationship Id="rId483" Type="http://schemas.openxmlformats.org/officeDocument/2006/relationships/hyperlink" Target="http://www.hockeyslovakia.sk/sk/statistiky/timy-vysledky/389/1-hokejova-liga-sr-2013-2014?competitorID=658424" TargetMode="External"/><Relationship Id="rId539" Type="http://schemas.openxmlformats.org/officeDocument/2006/relationships/hyperlink" Target="http://www.hockeyslovakia.sk/sk/statistiky/timy-vysledky/389/1-hokejova-liga-sr-2013-2014?competitorID=658416" TargetMode="External"/><Relationship Id="rId690" Type="http://schemas.openxmlformats.org/officeDocument/2006/relationships/hyperlink" Target="http://www.hockeyslovakia.sk/sk/statistiky/timy-vysledky/389/1-hokejova-liga-sr-2013-2014?competitorID=658424" TargetMode="External"/><Relationship Id="rId704" Type="http://schemas.openxmlformats.org/officeDocument/2006/relationships/hyperlink" Target="http://www.hockeyslovakia.sk/sk/statistiky/timy-vysledky/389/1-hokejova-liga-sr-2013-2014?competitorID=658423" TargetMode="External"/><Relationship Id="rId746" Type="http://schemas.openxmlformats.org/officeDocument/2006/relationships/hyperlink" Target="http://www.hockeyslovakia.sk/sk/statistiky/timy-vysledky/389/1-hokejova-liga-sr-2013-2014?competitorID=658414" TargetMode="External"/><Relationship Id="rId40" Type="http://schemas.openxmlformats.org/officeDocument/2006/relationships/hyperlink" Target="http://www.hockeyslovakia.sk/sk/statistiky/zapas/389/1-hokejova-liga-sr-2013-2014?MatchID=69546" TargetMode="External"/><Relationship Id="rId136" Type="http://schemas.openxmlformats.org/officeDocument/2006/relationships/hyperlink" Target="http://www.hockeyslovakia.sk/sk/statistiky/zapas/389/1-hokejova-liga-sr-2013-2014?MatchID=69579" TargetMode="External"/><Relationship Id="rId178" Type="http://schemas.openxmlformats.org/officeDocument/2006/relationships/hyperlink" Target="http://www.hockeyslovakia.sk/sk/statistiky/zapas/389/1-hokejova-liga-sr-2013-2014?MatchID=69593" TargetMode="External"/><Relationship Id="rId301" Type="http://schemas.openxmlformats.org/officeDocument/2006/relationships/hyperlink" Target="http://www.hockeyslovakia.sk/sk/statistiky/zapas/389/1-hokejova-liga-sr-2013-2014?MatchID=69634" TargetMode="External"/><Relationship Id="rId343" Type="http://schemas.openxmlformats.org/officeDocument/2006/relationships/hyperlink" Target="http://www.hockeyslovakia.sk/sk/statistiky/zapas/389/1-hokejova-liga-sr-2013-2014?MatchID=69648" TargetMode="External"/><Relationship Id="rId550" Type="http://schemas.openxmlformats.org/officeDocument/2006/relationships/hyperlink" Target="http://www.hockeyslovakia.sk/sk/statistiky/zapas/389/1-hokejova-liga-sr-2013-2014?MatchID=69717" TargetMode="External"/><Relationship Id="rId788" Type="http://schemas.openxmlformats.org/officeDocument/2006/relationships/hyperlink" Target="http://www.hockeyslovakia.sk/sk/statistiky/timy-vysledky/389/1-hokejova-liga-sr-2013-2014?competitorID=658421" TargetMode="External"/><Relationship Id="rId82" Type="http://schemas.openxmlformats.org/officeDocument/2006/relationships/hyperlink" Target="http://www.hockeyslovakia.sk/sk/statistiky/zapas/389/1-hokejova-liga-sr-2013-2014?MatchID=69560" TargetMode="External"/><Relationship Id="rId203" Type="http://schemas.openxmlformats.org/officeDocument/2006/relationships/hyperlink" Target="http://www.hockeyslovakia.sk/sk/statistiky/timy-vysledky/389/1-hokejova-liga-sr-2013-2014?competitorID=658419" TargetMode="External"/><Relationship Id="rId385" Type="http://schemas.openxmlformats.org/officeDocument/2006/relationships/hyperlink" Target="http://www.hockeyslovakia.sk/sk/statistiky/zapas/389/1-hokejova-liga-sr-2013-2014?MatchID=69662" TargetMode="External"/><Relationship Id="rId592" Type="http://schemas.openxmlformats.org/officeDocument/2006/relationships/hyperlink" Target="http://www.hockeyslovakia.sk/sk/statistiky/zapas/389/1-hokejova-liga-sr-2013-2014?MatchID=69731" TargetMode="External"/><Relationship Id="rId606" Type="http://schemas.openxmlformats.org/officeDocument/2006/relationships/hyperlink" Target="http://www.hockeyslovakia.sk/sk/statistiky/timy-vysledky/389/1-hokejova-liga-sr-2013-2014?competitorID=658609" TargetMode="External"/><Relationship Id="rId648" Type="http://schemas.openxmlformats.org/officeDocument/2006/relationships/hyperlink" Target="http://www.hockeyslovakia.sk/sk/statistiky/timy-vysledky/389/1-hokejova-liga-sr-2013-2014?competitorID=658422" TargetMode="External"/><Relationship Id="rId245" Type="http://schemas.openxmlformats.org/officeDocument/2006/relationships/hyperlink" Target="http://www.hockeyslovakia.sk/sk/statistiky/timy-vysledky/389/1-hokejova-liga-sr-2013-2014?competitorID=658424" TargetMode="External"/><Relationship Id="rId287" Type="http://schemas.openxmlformats.org/officeDocument/2006/relationships/hyperlink" Target="http://www.hockeyslovakia.sk/sk/statistiky/timy-vysledky/389/1-hokejova-liga-sr-2013-2014?competitorID=658609" TargetMode="External"/><Relationship Id="rId410" Type="http://schemas.openxmlformats.org/officeDocument/2006/relationships/hyperlink" Target="http://www.hockeyslovakia.sk/sk/statistiky/timy-vysledky/389/1-hokejova-liga-sr-2013-2014?competitorID=658420" TargetMode="External"/><Relationship Id="rId452" Type="http://schemas.openxmlformats.org/officeDocument/2006/relationships/hyperlink" Target="http://www.hockeyslovakia.sk/sk/statistiky/timy-vysledky/389/1-hokejova-liga-sr-2013-2014?competitorID=658423" TargetMode="External"/><Relationship Id="rId494" Type="http://schemas.openxmlformats.org/officeDocument/2006/relationships/hyperlink" Target="http://www.hockeyslovakia.sk/sk/statistiky/timy-vysledky/389/1-hokejova-liga-sr-2013-2014?competitorID=658422" TargetMode="External"/><Relationship Id="rId508" Type="http://schemas.openxmlformats.org/officeDocument/2006/relationships/hyperlink" Target="http://www.hockeyslovakia.sk/sk/statistiky/zapas/389/1-hokejova-liga-sr-2013-2014?MatchID=69703" TargetMode="External"/><Relationship Id="rId715" Type="http://schemas.openxmlformats.org/officeDocument/2006/relationships/hyperlink" Target="http://www.hockeyslovakia.sk/sk/statistiky/zapas/389/1-hokejova-liga-sr-2013-2014?MatchID=69772" TargetMode="External"/><Relationship Id="rId105" Type="http://schemas.openxmlformats.org/officeDocument/2006/relationships/hyperlink" Target="http://www.hockeyslovakia.sk/sk/statistiky/timy-vysledky/389/1-hokejova-liga-sr-2013-2014?competitorID=658418" TargetMode="External"/><Relationship Id="rId147" Type="http://schemas.openxmlformats.org/officeDocument/2006/relationships/hyperlink" Target="http://www.hockeyslovakia.sk/sk/statistiky/timy-vysledky/389/1-hokejova-liga-sr-2013-2014?competitorID=658423" TargetMode="External"/><Relationship Id="rId312" Type="http://schemas.openxmlformats.org/officeDocument/2006/relationships/hyperlink" Target="http://www.hockeyslovakia.sk/sk/statistiky/timy-vysledky/389/1-hokejova-liga-sr-2013-2014?competitorID=658420" TargetMode="External"/><Relationship Id="rId354" Type="http://schemas.openxmlformats.org/officeDocument/2006/relationships/hyperlink" Target="http://www.hockeyslovakia.sk/sk/statistiky/timy-vysledky/389/1-hokejova-liga-sr-2013-2014?competitorID=658415" TargetMode="External"/><Relationship Id="rId757" Type="http://schemas.openxmlformats.org/officeDocument/2006/relationships/hyperlink" Target="http://www.hockeyslovakia.sk/sk/statistiky/zapas/389/1-hokejova-liga-sr-2013-2014?MatchID=69786" TargetMode="External"/><Relationship Id="rId51" Type="http://schemas.openxmlformats.org/officeDocument/2006/relationships/hyperlink" Target="http://www.hockeyslovakia.sk/sk/statistiky/timy-vysledky/389/1-hokejova-liga-sr-2013-2014?competitorID=658424" TargetMode="External"/><Relationship Id="rId93" Type="http://schemas.openxmlformats.org/officeDocument/2006/relationships/hyperlink" Target="http://www.hockeyslovakia.sk/sk/statistiky/timy-vysledky/389/1-hokejova-liga-sr-2013-2014?competitorID=658609" TargetMode="External"/><Relationship Id="rId189" Type="http://schemas.openxmlformats.org/officeDocument/2006/relationships/hyperlink" Target="http://www.hockeyslovakia.sk/sk/statistiky/timy-vysledky/389/1-hokejova-liga-sr-2013-2014?competitorID=658416" TargetMode="External"/><Relationship Id="rId396" Type="http://schemas.openxmlformats.org/officeDocument/2006/relationships/hyperlink" Target="http://www.hockeyslovakia.sk/sk/statistiky/timy-vysledky/389/1-hokejova-liga-sr-2013-2014?competitorID=658419" TargetMode="External"/><Relationship Id="rId561" Type="http://schemas.openxmlformats.org/officeDocument/2006/relationships/hyperlink" Target="http://www.hockeyslovakia.sk/sk/statistiky/timy-vysledky/389/1-hokejova-liga-sr-2013-2014?competitorID=658419" TargetMode="External"/><Relationship Id="rId617" Type="http://schemas.openxmlformats.org/officeDocument/2006/relationships/hyperlink" Target="http://www.hockeyslovakia.sk/sk/statistiky/timy-vysledky/389/1-hokejova-liga-sr-2013-2014?competitorID=658418" TargetMode="External"/><Relationship Id="rId659" Type="http://schemas.openxmlformats.org/officeDocument/2006/relationships/hyperlink" Target="http://www.hockeyslovakia.sk/sk/statistiky/timy-vysledky/389/1-hokejova-liga-sr-2013-2014?competitorID=658420" TargetMode="External"/><Relationship Id="rId214" Type="http://schemas.openxmlformats.org/officeDocument/2006/relationships/hyperlink" Target="http://www.hockeyslovakia.sk/sk/statistiky/zapas/389/1-hokejova-liga-sr-2013-2014?MatchID=69605" TargetMode="External"/><Relationship Id="rId256" Type="http://schemas.openxmlformats.org/officeDocument/2006/relationships/hyperlink" Target="http://www.hockeyslovakia.sk/sk/statistiky/zapas/389/1-hokejova-liga-sr-2013-2014?MatchID=69619" TargetMode="External"/><Relationship Id="rId298" Type="http://schemas.openxmlformats.org/officeDocument/2006/relationships/hyperlink" Target="http://www.hockeyslovakia.sk/sk/statistiky/zapas/389/1-hokejova-liga-sr-2013-2014?MatchID=69633" TargetMode="External"/><Relationship Id="rId421" Type="http://schemas.openxmlformats.org/officeDocument/2006/relationships/hyperlink" Target="http://www.hockeyslovakia.sk/sk/statistiky/zapas/389/1-hokejova-liga-sr-2013-2014?MatchID=69674" TargetMode="External"/><Relationship Id="rId463" Type="http://schemas.openxmlformats.org/officeDocument/2006/relationships/hyperlink" Target="http://www.hockeyslovakia.sk/sk/statistiky/zapas/389/1-hokejova-liga-sr-2013-2014?MatchID=69688" TargetMode="External"/><Relationship Id="rId519" Type="http://schemas.openxmlformats.org/officeDocument/2006/relationships/hyperlink" Target="http://www.hockeyslovakia.sk/sk/statistiky/timy-vysledky/389/1-hokejova-liga-sr-2013-2014?competitorID=658419" TargetMode="External"/><Relationship Id="rId670" Type="http://schemas.openxmlformats.org/officeDocument/2006/relationships/hyperlink" Target="http://www.hockeyslovakia.sk/sk/statistiky/zapas/389/1-hokejova-liga-sr-2013-2014?MatchID=69757" TargetMode="External"/><Relationship Id="rId116" Type="http://schemas.openxmlformats.org/officeDocument/2006/relationships/hyperlink" Target="http://www.hockeyslovakia.sk/sk/statistiky/timy-vysledky/389/1-hokejova-liga-sr-2013-2014?competitorID=658420" TargetMode="External"/><Relationship Id="rId158" Type="http://schemas.openxmlformats.org/officeDocument/2006/relationships/hyperlink" Target="http://www.hockeyslovakia.sk/sk/statistiky/timy-vysledky/389/1-hokejova-liga-sr-2013-2014?competitorID=658417" TargetMode="External"/><Relationship Id="rId323" Type="http://schemas.openxmlformats.org/officeDocument/2006/relationships/hyperlink" Target="http://www.hockeyslovakia.sk/sk/statistiky/timy-vysledky/389/1-hokejova-liga-sr-2013-2014?competitorID=658424" TargetMode="External"/><Relationship Id="rId530" Type="http://schemas.openxmlformats.org/officeDocument/2006/relationships/hyperlink" Target="http://www.hockeyslovakia.sk/sk/statistiky/timy-vysledky/389/1-hokejova-liga-sr-2013-2014?competitorID=658417" TargetMode="External"/><Relationship Id="rId726" Type="http://schemas.openxmlformats.org/officeDocument/2006/relationships/hyperlink" Target="http://www.hockeyslovakia.sk/sk/statistiky/timy-vysledky/389/1-hokejova-liga-sr-2013-2014?competitorID=658609" TargetMode="External"/><Relationship Id="rId768" Type="http://schemas.openxmlformats.org/officeDocument/2006/relationships/hyperlink" Target="http://www.hockeyslovakia.sk/sk/statistiky/timy-vysledky/389/1-hokejova-liga-sr-2013-2014?competitorID=658414" TargetMode="External"/><Relationship Id="rId20" Type="http://schemas.openxmlformats.org/officeDocument/2006/relationships/hyperlink" Target="http://www.hockeyslovakia.sk/sk/statistiky/timy-vysledky/389/1-hokejova-liga-sr-2013-2014?competitorID=658418" TargetMode="External"/><Relationship Id="rId62" Type="http://schemas.openxmlformats.org/officeDocument/2006/relationships/hyperlink" Target="http://www.hockeyslovakia.sk/sk/statistiky/timy-vysledky/389/1-hokejova-liga-sr-2013-2014?competitorID=658609" TargetMode="External"/><Relationship Id="rId365" Type="http://schemas.openxmlformats.org/officeDocument/2006/relationships/hyperlink" Target="http://www.hockeyslovakia.sk/sk/statistiky/timy-vysledky/389/1-hokejova-liga-sr-2013-2014?competitorID=658424" TargetMode="External"/><Relationship Id="rId572" Type="http://schemas.openxmlformats.org/officeDocument/2006/relationships/hyperlink" Target="http://www.hockeyslovakia.sk/sk/statistiky/timy-vysledky/389/1-hokejova-liga-sr-2013-2014?competitorID=658416" TargetMode="External"/><Relationship Id="rId628" Type="http://schemas.openxmlformats.org/officeDocument/2006/relationships/hyperlink" Target="http://www.hockeyslovakia.sk/sk/statistiky/zapas/389/1-hokejova-liga-sr-2013-2014?MatchID=69743" TargetMode="External"/><Relationship Id="rId225" Type="http://schemas.openxmlformats.org/officeDocument/2006/relationships/hyperlink" Target="http://www.hockeyslovakia.sk/sk/statistiky/timy-vysledky/389/1-hokejova-liga-sr-2013-2014?competitorID=658609" TargetMode="External"/><Relationship Id="rId267" Type="http://schemas.openxmlformats.org/officeDocument/2006/relationships/hyperlink" Target="http://www.hockeyslovakia.sk/sk/statistiky/timy-vysledky/389/1-hokejova-liga-sr-2013-2014?competitorID=658417" TargetMode="External"/><Relationship Id="rId432" Type="http://schemas.openxmlformats.org/officeDocument/2006/relationships/hyperlink" Target="http://www.hockeyslovakia.sk/sk/statistiky/timy-vysledky/389/1-hokejova-liga-sr-2013-2014?competitorID=658421" TargetMode="External"/><Relationship Id="rId474" Type="http://schemas.openxmlformats.org/officeDocument/2006/relationships/hyperlink" Target="http://www.hockeyslovakia.sk/sk/statistiky/timy-vysledky/389/1-hokejova-liga-sr-2013-2014?competitorID=658421" TargetMode="External"/><Relationship Id="rId127" Type="http://schemas.openxmlformats.org/officeDocument/2006/relationships/hyperlink" Target="http://www.hockeyslovakia.sk/sk/statistiky/zapas/389/1-hokejova-liga-sr-2013-2014?MatchID=69575" TargetMode="External"/><Relationship Id="rId681" Type="http://schemas.openxmlformats.org/officeDocument/2006/relationships/hyperlink" Target="http://www.hockeyslovakia.sk/sk/statistiky/timy-vysledky/389/1-hokejova-liga-sr-2013-2014?competitorID=658422" TargetMode="External"/><Relationship Id="rId737" Type="http://schemas.openxmlformats.org/officeDocument/2006/relationships/hyperlink" Target="http://www.hockeyslovakia.sk/sk/statistiky/timy-vysledky/389/1-hokejova-liga-sr-2013-2014?competitorID=658420" TargetMode="External"/><Relationship Id="rId779" Type="http://schemas.openxmlformats.org/officeDocument/2006/relationships/hyperlink" Target="http://www.hockeyslovakia.sk/sk/statistiky/timy-vysledky/389/1-hokejova-liga-sr-2013-2014?competitorID=658420" TargetMode="External"/><Relationship Id="rId31" Type="http://schemas.openxmlformats.org/officeDocument/2006/relationships/hyperlink" Target="http://www.hockeyslovakia.sk/sk/statistiky/zapas/389/1-hokejova-liga-sr-2013-2014?MatchID=69543" TargetMode="External"/><Relationship Id="rId73" Type="http://schemas.openxmlformats.org/officeDocument/2006/relationships/hyperlink" Target="http://www.hockeyslovakia.sk/sk/statistiky/zapas/389/1-hokejova-liga-sr-2013-2014?MatchID=69557" TargetMode="External"/><Relationship Id="rId169" Type="http://schemas.openxmlformats.org/officeDocument/2006/relationships/hyperlink" Target="http://www.hockeyslovakia.sk/sk/statistiky/zapas/389/1-hokejova-liga-sr-2013-2014?MatchID=69590" TargetMode="External"/><Relationship Id="rId334" Type="http://schemas.openxmlformats.org/officeDocument/2006/relationships/hyperlink" Target="http://www.hockeyslovakia.sk/sk/statistiky/zapas/389/1-hokejova-liga-sr-2013-2014?MatchID=69645" TargetMode="External"/><Relationship Id="rId376" Type="http://schemas.openxmlformats.org/officeDocument/2006/relationships/hyperlink" Target="http://www.hockeyslovakia.sk/sk/statistiky/zapas/389/1-hokejova-liga-sr-2013-2014?MatchID=69659" TargetMode="External"/><Relationship Id="rId541" Type="http://schemas.openxmlformats.org/officeDocument/2006/relationships/hyperlink" Target="http://www.hockeyslovakia.sk/sk/statistiky/zapas/389/1-hokejova-liga-sr-2013-2014?MatchID=69714" TargetMode="External"/><Relationship Id="rId583" Type="http://schemas.openxmlformats.org/officeDocument/2006/relationships/hyperlink" Target="http://www.hockeyslovakia.sk/sk/statistiky/zapas/389/1-hokejova-liga-sr-2013-2014?MatchID=69728" TargetMode="External"/><Relationship Id="rId639" Type="http://schemas.openxmlformats.org/officeDocument/2006/relationships/hyperlink" Target="http://www.hockeyslovakia.sk/sk/statistiky/timy-vysledky/389/1-hokejova-liga-sr-2013-2014?competitorID=658416" TargetMode="External"/><Relationship Id="rId790" Type="http://schemas.openxmlformats.org/officeDocument/2006/relationships/hyperlink" Target="http://www.hockeyslovakia.sk/sk/statistiky/zapas/389/1-hokejova-liga-sr-2013-2014?MatchID=69797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://www.hockeyslovakia.sk/sk/statistiky/timy-vysledky/389/1-hokejova-liga-sr-2013-2014?competitorID=658418" TargetMode="External"/><Relationship Id="rId236" Type="http://schemas.openxmlformats.org/officeDocument/2006/relationships/hyperlink" Target="http://www.hockeyslovakia.sk/sk/statistiky/timy-vysledky/389/1-hokejova-liga-sr-2013-2014?competitorID=658423" TargetMode="External"/><Relationship Id="rId278" Type="http://schemas.openxmlformats.org/officeDocument/2006/relationships/hyperlink" Target="http://www.hockeyslovakia.sk/sk/statistiky/timy-vysledky/389/1-hokejova-liga-sr-2013-2014?competitorID=658417" TargetMode="External"/><Relationship Id="rId401" Type="http://schemas.openxmlformats.org/officeDocument/2006/relationships/hyperlink" Target="http://www.hockeyslovakia.sk/sk/statistiky/timy-vysledky/389/1-hokejova-liga-sr-2013-2014?competitorID=658421" TargetMode="External"/><Relationship Id="rId443" Type="http://schemas.openxmlformats.org/officeDocument/2006/relationships/hyperlink" Target="http://www.hockeyslovakia.sk/sk/statistiky/timy-vysledky/389/1-hokejova-liga-sr-2013-2014?competitorID=658420" TargetMode="External"/><Relationship Id="rId650" Type="http://schemas.openxmlformats.org/officeDocument/2006/relationships/hyperlink" Target="http://www.hockeyslovakia.sk/sk/statistiky/timy-vysledky/389/1-hokejova-liga-sr-2013-2014?competitorID=658415" TargetMode="External"/><Relationship Id="rId303" Type="http://schemas.openxmlformats.org/officeDocument/2006/relationships/hyperlink" Target="http://www.hockeyslovakia.sk/sk/statistiky/timy-vysledky/389/1-hokejova-liga-sr-2013-2014?competitorID=658421" TargetMode="External"/><Relationship Id="rId485" Type="http://schemas.openxmlformats.org/officeDocument/2006/relationships/hyperlink" Target="http://www.hockeyslovakia.sk/sk/statistiky/timy-vysledky/389/1-hokejova-liga-sr-2013-2014?competitorID=658415" TargetMode="External"/><Relationship Id="rId692" Type="http://schemas.openxmlformats.org/officeDocument/2006/relationships/hyperlink" Target="http://www.hockeyslovakia.sk/sk/statistiky/timy-vysledky/389/1-hokejova-liga-sr-2013-2014?competitorID=658419" TargetMode="External"/><Relationship Id="rId706" Type="http://schemas.openxmlformats.org/officeDocument/2006/relationships/hyperlink" Target="http://www.hockeyslovakia.sk/sk/statistiky/zapas/389/1-hokejova-liga-sr-2013-2014?MatchID=69769" TargetMode="External"/><Relationship Id="rId748" Type="http://schemas.openxmlformats.org/officeDocument/2006/relationships/hyperlink" Target="http://www.hockeyslovakia.sk/sk/statistiky/zapas/389/1-hokejova-liga-sr-2013-2014?MatchID=69783" TargetMode="External"/><Relationship Id="rId42" Type="http://schemas.openxmlformats.org/officeDocument/2006/relationships/hyperlink" Target="http://www.hockeyslovakia.sk/sk/statistiky/timy-vysledky/389/1-hokejova-liga-sr-2013-2014?competitorID=658423" TargetMode="External"/><Relationship Id="rId84" Type="http://schemas.openxmlformats.org/officeDocument/2006/relationships/hyperlink" Target="http://www.hockeyslovakia.sk/sk/statistiky/timy-vysledky/389/1-hokejova-liga-sr-2013-2014?competitorID=658417" TargetMode="External"/><Relationship Id="rId138" Type="http://schemas.openxmlformats.org/officeDocument/2006/relationships/hyperlink" Target="http://www.hockeyslovakia.sk/sk/statistiky/timy-vysledky/389/1-hokejova-liga-sr-2013-2014?competitorID=658421" TargetMode="External"/><Relationship Id="rId345" Type="http://schemas.openxmlformats.org/officeDocument/2006/relationships/hyperlink" Target="http://www.hockeyslovakia.sk/sk/statistiky/timy-vysledky/389/1-hokejova-liga-sr-2013-2014?competitorID=658420" TargetMode="External"/><Relationship Id="rId387" Type="http://schemas.openxmlformats.org/officeDocument/2006/relationships/hyperlink" Target="http://www.hockeyslovakia.sk/sk/statistiky/timy-vysledky/389/1-hokejova-liga-sr-2013-2014?competitorID=658415" TargetMode="External"/><Relationship Id="rId510" Type="http://schemas.openxmlformats.org/officeDocument/2006/relationships/hyperlink" Target="http://www.hockeyslovakia.sk/sk/statistiky/timy-vysledky/389/1-hokejova-liga-sr-2013-2014?competitorID=658414" TargetMode="External"/><Relationship Id="rId552" Type="http://schemas.openxmlformats.org/officeDocument/2006/relationships/hyperlink" Target="http://www.hockeyslovakia.sk/sk/statistiky/timy-vysledky/389/1-hokejova-liga-sr-2013-2014?competitorID=658421" TargetMode="External"/><Relationship Id="rId594" Type="http://schemas.openxmlformats.org/officeDocument/2006/relationships/hyperlink" Target="http://www.hockeyslovakia.sk/sk/statistiky/timy-vysledky/389/1-hokejova-liga-sr-2013-2014?competitorID=658417" TargetMode="External"/><Relationship Id="rId608" Type="http://schemas.openxmlformats.org/officeDocument/2006/relationships/hyperlink" Target="http://www.hockeyslovakia.sk/sk/statistiky/timy-vysledky/389/1-hokejova-liga-sr-2013-2014?competitorID=658415" TargetMode="External"/><Relationship Id="rId191" Type="http://schemas.openxmlformats.org/officeDocument/2006/relationships/hyperlink" Target="http://www.hockeyslovakia.sk/sk/statistiky/timy-vysledky/389/1-hokejova-liga-sr-2013-2014?competitorID=658414" TargetMode="External"/><Relationship Id="rId205" Type="http://schemas.openxmlformats.org/officeDocument/2006/relationships/hyperlink" Target="http://www.hockeyslovakia.sk/sk/statistiky/zapas/389/1-hokejova-liga-sr-2013-2014?MatchID=69602" TargetMode="External"/><Relationship Id="rId247" Type="http://schemas.openxmlformats.org/officeDocument/2006/relationships/hyperlink" Target="http://www.hockeyslovakia.sk/sk/statistiky/zapas/389/1-hokejova-liga-sr-2013-2014?MatchID=69616" TargetMode="External"/><Relationship Id="rId412" Type="http://schemas.openxmlformats.org/officeDocument/2006/relationships/hyperlink" Target="http://www.hockeyslovakia.sk/sk/statistiky/zapas/389/1-hokejova-liga-sr-2013-2014?MatchID=69671" TargetMode="External"/><Relationship Id="rId107" Type="http://schemas.openxmlformats.org/officeDocument/2006/relationships/hyperlink" Target="http://www.hockeyslovakia.sk/sk/statistiky/timy-vysledky/389/1-hokejova-liga-sr-2013-2014?competitorID=658421" TargetMode="External"/><Relationship Id="rId289" Type="http://schemas.openxmlformats.org/officeDocument/2006/relationships/hyperlink" Target="http://www.hockeyslovakia.sk/sk/statistiky/zapas/389/1-hokejova-liga-sr-2013-2014?MatchID=69630" TargetMode="External"/><Relationship Id="rId454" Type="http://schemas.openxmlformats.org/officeDocument/2006/relationships/hyperlink" Target="http://www.hockeyslovakia.sk/sk/statistiky/zapas/389/1-hokejova-liga-sr-2013-2014?MatchID=69685" TargetMode="External"/><Relationship Id="rId496" Type="http://schemas.openxmlformats.org/officeDocument/2006/relationships/hyperlink" Target="http://www.hockeyslovakia.sk/sk/statistiky/zapas/389/1-hokejova-liga-sr-2013-2014?MatchID=69699" TargetMode="External"/><Relationship Id="rId661" Type="http://schemas.openxmlformats.org/officeDocument/2006/relationships/hyperlink" Target="http://www.hockeyslovakia.sk/sk/statistiky/zapas/389/1-hokejova-liga-sr-2013-2014?MatchID=69754" TargetMode="External"/><Relationship Id="rId717" Type="http://schemas.openxmlformats.org/officeDocument/2006/relationships/hyperlink" Target="http://www.hockeyslovakia.sk/sk/statistiky/timy-vysledky/389/1-hokejova-liga-sr-2013-2014?competitorID=658415" TargetMode="External"/><Relationship Id="rId759" Type="http://schemas.openxmlformats.org/officeDocument/2006/relationships/hyperlink" Target="http://www.hockeyslovakia.sk/sk/statistiky/timy-vysledky/389/1-hokejova-liga-sr-2013-2014?competitorID=658423" TargetMode="External"/><Relationship Id="rId11" Type="http://schemas.openxmlformats.org/officeDocument/2006/relationships/hyperlink" Target="http://www.hockeyslovakia.sk/sk/statistiky/timy-vysledky/389/1-hokejova-liga-sr-2013-2014?competitorID=658414" TargetMode="External"/><Relationship Id="rId53" Type="http://schemas.openxmlformats.org/officeDocument/2006/relationships/hyperlink" Target="http://www.hockeyslovakia.sk/sk/statistiky/timy-vysledky/389/1-hokejova-liga-sr-2013-2014?competitorID=658418" TargetMode="External"/><Relationship Id="rId149" Type="http://schemas.openxmlformats.org/officeDocument/2006/relationships/hyperlink" Target="http://www.hockeyslovakia.sk/sk/statistiky/timy-vysledky/389/1-hokejova-liga-sr-2013-2014?competitorID=658418" TargetMode="External"/><Relationship Id="rId314" Type="http://schemas.openxmlformats.org/officeDocument/2006/relationships/hyperlink" Target="http://www.hockeyslovakia.sk/sk/statistiky/timy-vysledky/389/1-hokejova-liga-sr-2013-2014?competitorID=658421" TargetMode="External"/><Relationship Id="rId356" Type="http://schemas.openxmlformats.org/officeDocument/2006/relationships/hyperlink" Target="http://www.hockeyslovakia.sk/sk/statistiky/timy-vysledky/389/1-hokejova-liga-sr-2013-2014?competitorID=658609" TargetMode="External"/><Relationship Id="rId398" Type="http://schemas.openxmlformats.org/officeDocument/2006/relationships/hyperlink" Target="http://www.hockeyslovakia.sk/sk/statistiky/timy-vysledky/389/1-hokejova-liga-sr-2013-2014?competitorID=658417" TargetMode="External"/><Relationship Id="rId521" Type="http://schemas.openxmlformats.org/officeDocument/2006/relationships/hyperlink" Target="http://www.hockeyslovakia.sk/sk/statistiky/timy-vysledky/389/1-hokejova-liga-sr-2013-2014?competitorID=658424" TargetMode="External"/><Relationship Id="rId563" Type="http://schemas.openxmlformats.org/officeDocument/2006/relationships/hyperlink" Target="http://www.hockeyslovakia.sk/sk/statistiky/timy-vysledky/389/1-hokejova-liga-sr-2013-2014?competitorID=658417" TargetMode="External"/><Relationship Id="rId619" Type="http://schemas.openxmlformats.org/officeDocument/2006/relationships/hyperlink" Target="http://www.hockeyslovakia.sk/sk/statistiky/zapas/389/1-hokejova-liga-sr-2013-2014?MatchID=69740" TargetMode="External"/><Relationship Id="rId770" Type="http://schemas.openxmlformats.org/officeDocument/2006/relationships/hyperlink" Target="http://www.hockeyslovakia.sk/sk/statistiky/timy-vysledky/389/1-hokejova-liga-sr-2013-2014?competitorID=658422" TargetMode="External"/><Relationship Id="rId95" Type="http://schemas.openxmlformats.org/officeDocument/2006/relationships/hyperlink" Target="http://www.hockeyslovakia.sk/sk/statistiky/timy-vysledky/389/1-hokejova-liga-sr-2013-2014?competitorID=658423" TargetMode="External"/><Relationship Id="rId160" Type="http://schemas.openxmlformats.org/officeDocument/2006/relationships/hyperlink" Target="http://www.hockeyslovakia.sk/sk/statistiky/zapas/389/1-hokejova-liga-sr-2013-2014?MatchID=69587" TargetMode="External"/><Relationship Id="rId216" Type="http://schemas.openxmlformats.org/officeDocument/2006/relationships/hyperlink" Target="http://www.hockeyslovakia.sk/sk/statistiky/timy-vysledky/389/1-hokejova-liga-sr-2013-2014?competitorID=658418" TargetMode="External"/><Relationship Id="rId423" Type="http://schemas.openxmlformats.org/officeDocument/2006/relationships/hyperlink" Target="http://www.hockeyslovakia.sk/sk/statistiky/timy-vysledky/389/1-hokejova-liga-sr-2013-2014?competitorID=658420" TargetMode="External"/><Relationship Id="rId258" Type="http://schemas.openxmlformats.org/officeDocument/2006/relationships/hyperlink" Target="http://www.hockeyslovakia.sk/sk/statistiky/timy-vysledky/389/1-hokejova-liga-sr-2013-2014?competitorID=658609" TargetMode="External"/><Relationship Id="rId465" Type="http://schemas.openxmlformats.org/officeDocument/2006/relationships/hyperlink" Target="http://www.hockeyslovakia.sk/sk/statistiky/timy-vysledky/389/1-hokejova-liga-sr-2013-2014?competitorID=658416" TargetMode="External"/><Relationship Id="rId630" Type="http://schemas.openxmlformats.org/officeDocument/2006/relationships/hyperlink" Target="http://www.hockeyslovakia.sk/sk/statistiky/timy-vysledky/389/1-hokejova-liga-sr-2013-2014?competitorID=658417" TargetMode="External"/><Relationship Id="rId672" Type="http://schemas.openxmlformats.org/officeDocument/2006/relationships/hyperlink" Target="http://www.hockeyslovakia.sk/sk/statistiky/timy-vysledky/389/1-hokejova-liga-sr-2013-2014?competitorID=658416" TargetMode="External"/><Relationship Id="rId728" Type="http://schemas.openxmlformats.org/officeDocument/2006/relationships/hyperlink" Target="http://www.hockeyslovakia.sk/sk/statistiky/timy-vysledky/389/1-hokejova-liga-sr-2013-2014?competitorID=658415" TargetMode="External"/><Relationship Id="rId22" Type="http://schemas.openxmlformats.org/officeDocument/2006/relationships/hyperlink" Target="http://www.hockeyslovakia.sk/sk/statistiky/zapas/389/1-hokejova-liga-sr-2013-2014?MatchID=69540" TargetMode="External"/><Relationship Id="rId64" Type="http://schemas.openxmlformats.org/officeDocument/2006/relationships/hyperlink" Target="http://www.hockeyslovakia.sk/sk/statistiky/zapas/389/1-hokejova-liga-sr-2013-2014?MatchID=69554" TargetMode="External"/><Relationship Id="rId118" Type="http://schemas.openxmlformats.org/officeDocument/2006/relationships/hyperlink" Target="http://www.hockeyslovakia.sk/sk/statistiky/zapas/389/1-hokejova-liga-sr-2013-2014?MatchID=69572" TargetMode="External"/><Relationship Id="rId325" Type="http://schemas.openxmlformats.org/officeDocument/2006/relationships/hyperlink" Target="http://www.hockeyslovakia.sk/sk/statistiky/zapas/389/1-hokejova-liga-sr-2013-2014?MatchID=69642" TargetMode="External"/><Relationship Id="rId367" Type="http://schemas.openxmlformats.org/officeDocument/2006/relationships/hyperlink" Target="http://www.hockeyslovakia.sk/sk/statistiky/zapas/389/1-hokejova-liga-sr-2013-2014?MatchID=69656" TargetMode="External"/><Relationship Id="rId532" Type="http://schemas.openxmlformats.org/officeDocument/2006/relationships/hyperlink" Target="http://www.hockeyslovakia.sk/sk/statistiky/zapas/389/1-hokejova-liga-sr-2013-2014?MatchID=69711" TargetMode="External"/><Relationship Id="rId574" Type="http://schemas.openxmlformats.org/officeDocument/2006/relationships/hyperlink" Target="http://www.hockeyslovakia.sk/sk/statistiky/zapas/389/1-hokejova-liga-sr-2013-2014?MatchID=69725" TargetMode="External"/><Relationship Id="rId171" Type="http://schemas.openxmlformats.org/officeDocument/2006/relationships/hyperlink" Target="http://www.hockeyslovakia.sk/sk/statistiky/timy-vysledky/389/1-hokejova-liga-sr-2013-2014?competitorID=658421" TargetMode="External"/><Relationship Id="rId227" Type="http://schemas.openxmlformats.org/officeDocument/2006/relationships/hyperlink" Target="http://www.hockeyslovakia.sk/sk/statistiky/timy-vysledky/389/1-hokejova-liga-sr-2013-2014?competitorID=658416" TargetMode="External"/><Relationship Id="rId781" Type="http://schemas.openxmlformats.org/officeDocument/2006/relationships/hyperlink" Target="http://www.hockeyslovakia.sk/sk/statistiky/zapas/389/1-hokejova-liga-sr-2013-2014?MatchID=69794" TargetMode="External"/><Relationship Id="rId269" Type="http://schemas.openxmlformats.org/officeDocument/2006/relationships/hyperlink" Target="http://www.hockeyslovakia.sk/sk/statistiky/timy-vysledky/389/1-hokejova-liga-sr-2013-2014?competitorID=658414" TargetMode="External"/><Relationship Id="rId434" Type="http://schemas.openxmlformats.org/officeDocument/2006/relationships/hyperlink" Target="http://www.hockeyslovakia.sk/sk/statistiky/timy-vysledky/389/1-hokejova-liga-sr-2013-2014?competitorID=658421" TargetMode="External"/><Relationship Id="rId476" Type="http://schemas.openxmlformats.org/officeDocument/2006/relationships/hyperlink" Target="http://www.hockeyslovakia.sk/sk/statistiky/timy-vysledky/389/1-hokejova-liga-sr-2013-2014?competitorID=658420" TargetMode="External"/><Relationship Id="rId641" Type="http://schemas.openxmlformats.org/officeDocument/2006/relationships/hyperlink" Target="http://www.hockeyslovakia.sk/sk/statistiky/timy-vysledky/389/1-hokejova-liga-sr-2013-2014?competitorID=658424" TargetMode="External"/><Relationship Id="rId683" Type="http://schemas.openxmlformats.org/officeDocument/2006/relationships/hyperlink" Target="http://www.hockeyslovakia.sk/sk/statistiky/timy-vysledky/389/1-hokejova-liga-sr-2013-2014?competitorID=658609" TargetMode="External"/><Relationship Id="rId739" Type="http://schemas.openxmlformats.org/officeDocument/2006/relationships/hyperlink" Target="http://www.hockeyslovakia.sk/sk/statistiky/zapas/389/1-hokejova-liga-sr-2013-2014?MatchID=69780" TargetMode="External"/><Relationship Id="rId33" Type="http://schemas.openxmlformats.org/officeDocument/2006/relationships/hyperlink" Target="http://www.hockeyslovakia.sk/sk/statistiky/timy-vysledky/389/1-hokejova-liga-sr-2013-2014?competitorID=658416" TargetMode="External"/><Relationship Id="rId129" Type="http://schemas.openxmlformats.org/officeDocument/2006/relationships/hyperlink" Target="http://www.hockeyslovakia.sk/sk/statistiky/timy-vysledky/389/1-hokejova-liga-sr-2013-2014?competitorID=658424" TargetMode="External"/><Relationship Id="rId280" Type="http://schemas.openxmlformats.org/officeDocument/2006/relationships/hyperlink" Target="http://www.hockeyslovakia.sk/sk/statistiky/zapas/389/1-hokejova-liga-sr-2013-2014?MatchID=69627" TargetMode="External"/><Relationship Id="rId336" Type="http://schemas.openxmlformats.org/officeDocument/2006/relationships/hyperlink" Target="http://www.hockeyslovakia.sk/sk/statistiky/timy-vysledky/389/1-hokejova-liga-sr-2013-2014?competitorID=658422" TargetMode="External"/><Relationship Id="rId501" Type="http://schemas.openxmlformats.org/officeDocument/2006/relationships/hyperlink" Target="http://www.hockeyslovakia.sk/sk/statistiky/timy-vysledky/389/1-hokejova-liga-sr-2013-2014?competitorID=658420" TargetMode="External"/><Relationship Id="rId543" Type="http://schemas.openxmlformats.org/officeDocument/2006/relationships/hyperlink" Target="http://www.hockeyslovakia.sk/sk/statistiky/timy-vysledky/389/1-hokejova-liga-sr-2013-2014?competitorID=658423" TargetMode="External"/><Relationship Id="rId75" Type="http://schemas.openxmlformats.org/officeDocument/2006/relationships/hyperlink" Target="http://www.hockeyslovakia.sk/sk/statistiky/timy-vysledky/389/1-hokejova-liga-sr-2013-2014?competitorID=658414" TargetMode="External"/><Relationship Id="rId140" Type="http://schemas.openxmlformats.org/officeDocument/2006/relationships/hyperlink" Target="http://www.hockeyslovakia.sk/sk/statistiky/timy-vysledky/389/1-hokejova-liga-sr-2013-2014?competitorID=658414" TargetMode="External"/><Relationship Id="rId182" Type="http://schemas.openxmlformats.org/officeDocument/2006/relationships/hyperlink" Target="http://www.hockeyslovakia.sk/sk/statistiky/timy-vysledky/389/1-hokejova-liga-sr-2013-2014?competitorID=658418" TargetMode="External"/><Relationship Id="rId378" Type="http://schemas.openxmlformats.org/officeDocument/2006/relationships/hyperlink" Target="http://www.hockeyslovakia.sk/sk/statistiky/timy-vysledky/389/1-hokejova-liga-sr-2013-2014?competitorID=658420" TargetMode="External"/><Relationship Id="rId403" Type="http://schemas.openxmlformats.org/officeDocument/2006/relationships/hyperlink" Target="http://www.hockeyslovakia.sk/sk/statistiky/zapas/389/1-hokejova-liga-sr-2013-2014?MatchID=69668" TargetMode="External"/><Relationship Id="rId585" Type="http://schemas.openxmlformats.org/officeDocument/2006/relationships/hyperlink" Target="http://www.hockeyslovakia.sk/sk/statistiky/timy-vysledky/389/1-hokejova-liga-sr-2013-2014?competitorID=658416" TargetMode="External"/><Relationship Id="rId750" Type="http://schemas.openxmlformats.org/officeDocument/2006/relationships/hyperlink" Target="http://www.hockeyslovakia.sk/sk/statistiky/timy-vysledky/389/1-hokejova-liga-sr-2013-2014?competitorID=658415" TargetMode="External"/><Relationship Id="rId792" Type="http://schemas.openxmlformats.org/officeDocument/2006/relationships/hyperlink" Target="http://www.hockeyslovakia.sk/sk/statistiky/timy-vysledky/389/1-hokejova-liga-sr-2013-2014?competitorID=658419" TargetMode="External"/><Relationship Id="rId6" Type="http://schemas.openxmlformats.org/officeDocument/2006/relationships/hyperlink" Target="http://www.hockeyslovakia.sk/sk/statistiky/timy-vysledky/389/1-hokejova-liga-sr-2013-2014?competitorID=658423" TargetMode="External"/><Relationship Id="rId238" Type="http://schemas.openxmlformats.org/officeDocument/2006/relationships/hyperlink" Target="http://www.hockeyslovakia.sk/sk/statistiky/zapas/389/1-hokejova-liga-sr-2013-2014?MatchID=69613" TargetMode="External"/><Relationship Id="rId445" Type="http://schemas.openxmlformats.org/officeDocument/2006/relationships/hyperlink" Target="http://www.hockeyslovakia.sk/sk/statistiky/zapas/389/1-hokejova-liga-sr-2013-2014?MatchID=69682" TargetMode="External"/><Relationship Id="rId487" Type="http://schemas.openxmlformats.org/officeDocument/2006/relationships/hyperlink" Target="http://www.hockeyslovakia.sk/sk/statistiky/zapas/389/1-hokejova-liga-sr-2013-2014?MatchID=69696" TargetMode="External"/><Relationship Id="rId610" Type="http://schemas.openxmlformats.org/officeDocument/2006/relationships/hyperlink" Target="http://www.hockeyslovakia.sk/sk/statistiky/zapas/389/1-hokejova-liga-sr-2013-2014?MatchID=69737" TargetMode="External"/><Relationship Id="rId652" Type="http://schemas.openxmlformats.org/officeDocument/2006/relationships/hyperlink" Target="http://www.hockeyslovakia.sk/sk/statistiky/zapas/389/1-hokejova-liga-sr-2013-2014?MatchID=69751" TargetMode="External"/><Relationship Id="rId694" Type="http://schemas.openxmlformats.org/officeDocument/2006/relationships/hyperlink" Target="http://www.hockeyslovakia.sk/sk/statistiky/zapas/389/1-hokejova-liga-sr-2013-2014?MatchID=69765" TargetMode="External"/><Relationship Id="rId708" Type="http://schemas.openxmlformats.org/officeDocument/2006/relationships/hyperlink" Target="http://www.hockeyslovakia.sk/sk/statistiky/timy-vysledky/389/1-hokejova-liga-sr-2013-2014?competitorID=658420" TargetMode="External"/><Relationship Id="rId291" Type="http://schemas.openxmlformats.org/officeDocument/2006/relationships/hyperlink" Target="http://www.hockeyslovakia.sk/sk/statistiky/timy-vysledky/389/1-hokejova-liga-sr-2013-2014?competitorID=658423" TargetMode="External"/><Relationship Id="rId305" Type="http://schemas.openxmlformats.org/officeDocument/2006/relationships/hyperlink" Target="http://www.hockeyslovakia.sk/sk/statistiky/timy-vysledky/389/1-hokejova-liga-sr-2013-2014?competitorID=658416" TargetMode="External"/><Relationship Id="rId347" Type="http://schemas.openxmlformats.org/officeDocument/2006/relationships/hyperlink" Target="http://www.hockeyslovakia.sk/sk/statistiky/timy-vysledky/389/1-hokejova-liga-sr-2013-2014?competitorID=658416" TargetMode="External"/><Relationship Id="rId512" Type="http://schemas.openxmlformats.org/officeDocument/2006/relationships/hyperlink" Target="http://www.hockeyslovakia.sk/sk/statistiky/timy-vysledky/389/1-hokejova-liga-sr-2013-2014?competitorID=658418" TargetMode="External"/><Relationship Id="rId44" Type="http://schemas.openxmlformats.org/officeDocument/2006/relationships/hyperlink" Target="http://www.hockeyslovakia.sk/sk/statistiky/timy-vysledky/389/1-hokejova-liga-sr-2013-2014?competitorID=658414" TargetMode="External"/><Relationship Id="rId86" Type="http://schemas.openxmlformats.org/officeDocument/2006/relationships/hyperlink" Target="http://www.hockeyslovakia.sk/sk/statistiky/timy-vysledky/389/1-hokejova-liga-sr-2013-2014?competitorID=658418" TargetMode="External"/><Relationship Id="rId151" Type="http://schemas.openxmlformats.org/officeDocument/2006/relationships/hyperlink" Target="http://www.hockeyslovakia.sk/sk/statistiky/zapas/389/1-hokejova-liga-sr-2013-2014?MatchID=69584" TargetMode="External"/><Relationship Id="rId389" Type="http://schemas.openxmlformats.org/officeDocument/2006/relationships/hyperlink" Target="http://www.hockeyslovakia.sk/sk/statistiky/timy-vysledky/389/1-hokejova-liga-sr-2013-2014?competitorID=658609" TargetMode="External"/><Relationship Id="rId554" Type="http://schemas.openxmlformats.org/officeDocument/2006/relationships/hyperlink" Target="http://www.hockeyslovakia.sk/sk/statistiky/timy-vysledky/389/1-hokejova-liga-sr-2013-2014?competitorID=658417" TargetMode="External"/><Relationship Id="rId596" Type="http://schemas.openxmlformats.org/officeDocument/2006/relationships/hyperlink" Target="http://www.hockeyslovakia.sk/sk/statistiky/timy-vysledky/389/1-hokejova-liga-sr-2013-2014?competitorID=658423" TargetMode="External"/><Relationship Id="rId761" Type="http://schemas.openxmlformats.org/officeDocument/2006/relationships/hyperlink" Target="http://www.hockeyslovakia.sk/sk/statistiky/timy-vysledky/389/1-hokejova-liga-sr-2013-2014?competitorID=658424" TargetMode="External"/><Relationship Id="rId193" Type="http://schemas.openxmlformats.org/officeDocument/2006/relationships/hyperlink" Target="http://www.hockeyslovakia.sk/sk/statistiky/zapas/389/1-hokejova-liga-sr-2013-2014?MatchID=69598" TargetMode="External"/><Relationship Id="rId207" Type="http://schemas.openxmlformats.org/officeDocument/2006/relationships/hyperlink" Target="http://www.hockeyslovakia.sk/sk/statistiky/timy-vysledky/389/1-hokejova-liga-sr-2013-2014?competitorID=658414" TargetMode="External"/><Relationship Id="rId249" Type="http://schemas.openxmlformats.org/officeDocument/2006/relationships/hyperlink" Target="http://www.hockeyslovakia.sk/sk/statistiky/timy-vysledky/389/1-hokejova-liga-sr-2013-2014?competitorID=658418" TargetMode="External"/><Relationship Id="rId414" Type="http://schemas.openxmlformats.org/officeDocument/2006/relationships/hyperlink" Target="http://www.hockeyslovakia.sk/sk/statistiky/timy-vysledky/389/1-hokejova-liga-sr-2013-2014?competitorID=658422" TargetMode="External"/><Relationship Id="rId456" Type="http://schemas.openxmlformats.org/officeDocument/2006/relationships/hyperlink" Target="http://www.hockeyslovakia.sk/sk/statistiky/timy-vysledky/389/1-hokejova-liga-sr-2013-2014?competitorID=658422" TargetMode="External"/><Relationship Id="rId498" Type="http://schemas.openxmlformats.org/officeDocument/2006/relationships/hyperlink" Target="http://www.hockeyslovakia.sk/sk/statistiky/timy-vysledky/389/1-hokejova-liga-sr-2013-2014?competitorID=658418" TargetMode="External"/><Relationship Id="rId621" Type="http://schemas.openxmlformats.org/officeDocument/2006/relationships/hyperlink" Target="http://www.hockeyslovakia.sk/sk/statistiky/timy-vysledky/389/1-hokejova-liga-sr-2013-2014?competitorID=658609" TargetMode="External"/><Relationship Id="rId663" Type="http://schemas.openxmlformats.org/officeDocument/2006/relationships/hyperlink" Target="http://www.hockeyslovakia.sk/sk/statistiky/timy-vysledky/389/1-hokejova-liga-sr-2013-2014?competitorID=658417" TargetMode="External"/><Relationship Id="rId13" Type="http://schemas.openxmlformats.org/officeDocument/2006/relationships/hyperlink" Target="http://www.hockeyslovakia.sk/sk/statistiky/zapas/389/1-hokejova-liga-sr-2013-2014?MatchID=69537" TargetMode="External"/><Relationship Id="rId109" Type="http://schemas.openxmlformats.org/officeDocument/2006/relationships/hyperlink" Target="http://www.hockeyslovakia.sk/sk/statistiky/zapas/389/1-hokejova-liga-sr-2013-2014?MatchID=69569" TargetMode="External"/><Relationship Id="rId260" Type="http://schemas.openxmlformats.org/officeDocument/2006/relationships/hyperlink" Target="http://www.hockeyslovakia.sk/sk/statistiky/timy-vysledky/389/1-hokejova-liga-sr-2013-2014?competitorID=658418" TargetMode="External"/><Relationship Id="rId316" Type="http://schemas.openxmlformats.org/officeDocument/2006/relationships/hyperlink" Target="http://www.hockeyslovakia.sk/sk/statistiky/zapas/389/1-hokejova-liga-sr-2013-2014?MatchID=69639" TargetMode="External"/><Relationship Id="rId523" Type="http://schemas.openxmlformats.org/officeDocument/2006/relationships/hyperlink" Target="http://www.hockeyslovakia.sk/sk/statistiky/zapas/389/1-hokejova-liga-sr-2013-2014?MatchID=69708" TargetMode="External"/><Relationship Id="rId719" Type="http://schemas.openxmlformats.org/officeDocument/2006/relationships/hyperlink" Target="http://www.hockeyslovakia.sk/sk/statistiky/timy-vysledky/389/1-hokejova-liga-sr-2013-2014?competitorID=658609" TargetMode="External"/><Relationship Id="rId55" Type="http://schemas.openxmlformats.org/officeDocument/2006/relationships/hyperlink" Target="http://www.hockeyslovakia.sk/sk/statistiky/zapas/389/1-hokejova-liga-sr-2013-2014?MatchID=69551" TargetMode="External"/><Relationship Id="rId97" Type="http://schemas.openxmlformats.org/officeDocument/2006/relationships/hyperlink" Target="http://www.hockeyslovakia.sk/sk/statistiky/zapas/389/1-hokejova-liga-sr-2013-2014?MatchID=69565" TargetMode="External"/><Relationship Id="rId120" Type="http://schemas.openxmlformats.org/officeDocument/2006/relationships/hyperlink" Target="http://www.hockeyslovakia.sk/sk/statistiky/timy-vysledky/389/1-hokejova-liga-sr-2013-2014?competitorID=658421" TargetMode="External"/><Relationship Id="rId358" Type="http://schemas.openxmlformats.org/officeDocument/2006/relationships/hyperlink" Target="http://www.hockeyslovakia.sk/sk/statistiky/zapas/389/1-hokejova-liga-sr-2013-2014?MatchID=69653" TargetMode="External"/><Relationship Id="rId565" Type="http://schemas.openxmlformats.org/officeDocument/2006/relationships/hyperlink" Target="http://www.hockeyslovakia.sk/sk/statistiky/zapas/389/1-hokejova-liga-sr-2013-2014?MatchID=69722" TargetMode="External"/><Relationship Id="rId730" Type="http://schemas.openxmlformats.org/officeDocument/2006/relationships/hyperlink" Target="http://www.hockeyslovakia.sk/sk/statistiky/zapas/389/1-hokejova-liga-sr-2013-2014?MatchID=69777" TargetMode="External"/><Relationship Id="rId772" Type="http://schemas.openxmlformats.org/officeDocument/2006/relationships/hyperlink" Target="http://www.hockeyslovakia.sk/sk/statistiky/zapas/389/1-hokejova-liga-sr-2013-2014?MatchID=69791" TargetMode="External"/><Relationship Id="rId162" Type="http://schemas.openxmlformats.org/officeDocument/2006/relationships/hyperlink" Target="http://www.hockeyslovakia.sk/sk/statistiky/timy-vysledky/389/1-hokejova-liga-sr-2013-2014?competitorID=658419" TargetMode="External"/><Relationship Id="rId218" Type="http://schemas.openxmlformats.org/officeDocument/2006/relationships/hyperlink" Target="http://www.hockeyslovakia.sk/sk/statistiky/timy-vysledky/389/1-hokejova-liga-sr-2013-2014?competitorID=658422" TargetMode="External"/><Relationship Id="rId425" Type="http://schemas.openxmlformats.org/officeDocument/2006/relationships/hyperlink" Target="http://www.hockeyslovakia.sk/sk/statistiky/timy-vysledky/389/1-hokejova-liga-sr-2013-2014?competitorID=658424" TargetMode="External"/><Relationship Id="rId467" Type="http://schemas.openxmlformats.org/officeDocument/2006/relationships/hyperlink" Target="http://www.hockeyslovakia.sk/sk/statistiky/timy-vysledky/389/1-hokejova-liga-sr-2013-2014?competitorID=658421" TargetMode="External"/><Relationship Id="rId632" Type="http://schemas.openxmlformats.org/officeDocument/2006/relationships/hyperlink" Target="http://www.hockeyslovakia.sk/sk/statistiky/timy-vysledky/389/1-hokejova-liga-sr-2013-2014?competitorID=658423" TargetMode="External"/><Relationship Id="rId271" Type="http://schemas.openxmlformats.org/officeDocument/2006/relationships/hyperlink" Target="http://www.hockeyslovakia.sk/sk/statistiky/zapas/389/1-hokejova-liga-sr-2013-2014?MatchID=69624" TargetMode="External"/><Relationship Id="rId674" Type="http://schemas.openxmlformats.org/officeDocument/2006/relationships/hyperlink" Target="http://www.hockeyslovakia.sk/sk/statistiky/timy-vysledky/389/1-hokejova-liga-sr-2013-2014?competitorID=658417" TargetMode="External"/><Relationship Id="rId24" Type="http://schemas.openxmlformats.org/officeDocument/2006/relationships/hyperlink" Target="http://www.hockeyslovakia.sk/sk/statistiky/timy-vysledky/389/1-hokejova-liga-sr-2013-2014?competitorID=658422" TargetMode="External"/><Relationship Id="rId66" Type="http://schemas.openxmlformats.org/officeDocument/2006/relationships/hyperlink" Target="http://www.hockeyslovakia.sk/sk/statistiky/timy-vysledky/389/1-hokejova-liga-sr-2013-2014?competitorID=658418" TargetMode="External"/><Relationship Id="rId131" Type="http://schemas.openxmlformats.org/officeDocument/2006/relationships/hyperlink" Target="http://www.hockeyslovakia.sk/sk/statistiky/timy-vysledky/389/1-hokejova-liga-sr-2013-2014?competitorID=658419" TargetMode="External"/><Relationship Id="rId327" Type="http://schemas.openxmlformats.org/officeDocument/2006/relationships/hyperlink" Target="http://www.hockeyslovakia.sk/sk/statistiky/timy-vysledky/389/1-hokejova-liga-sr-2013-2014?competitorID=658423" TargetMode="External"/><Relationship Id="rId369" Type="http://schemas.openxmlformats.org/officeDocument/2006/relationships/hyperlink" Target="http://www.hockeyslovakia.sk/sk/statistiky/timy-vysledky/389/1-hokejova-liga-sr-2013-2014?competitorID=658609" TargetMode="External"/><Relationship Id="rId534" Type="http://schemas.openxmlformats.org/officeDocument/2006/relationships/hyperlink" Target="http://www.hockeyslovakia.sk/sk/statistiky/timy-vysledky/389/1-hokejova-liga-sr-2013-2014?competitorID=658422" TargetMode="External"/><Relationship Id="rId576" Type="http://schemas.openxmlformats.org/officeDocument/2006/relationships/hyperlink" Target="http://www.hockeyslovakia.sk/sk/statistiky/timy-vysledky/389/1-hokejova-liga-sr-2013-2014?competitorID=658418" TargetMode="External"/><Relationship Id="rId741" Type="http://schemas.openxmlformats.org/officeDocument/2006/relationships/hyperlink" Target="http://www.hockeyslovakia.sk/sk/statistiky/timy-vysledky/389/1-hokejova-liga-sr-2013-2014?competitorID=658420" TargetMode="External"/><Relationship Id="rId783" Type="http://schemas.openxmlformats.org/officeDocument/2006/relationships/hyperlink" Target="http://www.hockeyslovakia.sk/sk/statistiky/timy-vysledky/389/1-hokejova-liga-sr-2013-2014?competitorID=658415" TargetMode="External"/><Relationship Id="rId173" Type="http://schemas.openxmlformats.org/officeDocument/2006/relationships/hyperlink" Target="http://www.hockeyslovakia.sk/sk/statistiky/timy-vysledky/389/1-hokejova-liga-sr-2013-2014?competitorID=658414" TargetMode="External"/><Relationship Id="rId229" Type="http://schemas.openxmlformats.org/officeDocument/2006/relationships/hyperlink" Target="http://www.hockeyslovakia.sk/sk/statistiky/zapas/389/1-hokejova-liga-sr-2013-2014?MatchID=69610" TargetMode="External"/><Relationship Id="rId380" Type="http://schemas.openxmlformats.org/officeDocument/2006/relationships/hyperlink" Target="http://www.hockeyslovakia.sk/sk/statistiky/timy-vysledky/389/1-hokejova-liga-sr-2013-2014?competitorID=658423" TargetMode="External"/><Relationship Id="rId436" Type="http://schemas.openxmlformats.org/officeDocument/2006/relationships/hyperlink" Target="http://www.hockeyslovakia.sk/sk/statistiky/zapas/389/1-hokejova-liga-sr-2013-2014?MatchID=69679" TargetMode="External"/><Relationship Id="rId601" Type="http://schemas.openxmlformats.org/officeDocument/2006/relationships/hyperlink" Target="http://www.hockeyslovakia.sk/sk/statistiky/zapas/389/1-hokejova-liga-sr-2013-2014?MatchID=69734" TargetMode="External"/><Relationship Id="rId643" Type="http://schemas.openxmlformats.org/officeDocument/2006/relationships/hyperlink" Target="http://www.hockeyslovakia.sk/sk/statistiky/zapas/389/1-hokejova-liga-sr-2013-2014?MatchID=69748" TargetMode="External"/><Relationship Id="rId240" Type="http://schemas.openxmlformats.org/officeDocument/2006/relationships/hyperlink" Target="http://www.hockeyslovakia.sk/sk/statistiky/timy-vysledky/389/1-hokejova-liga-sr-2013-2014?competitorID=658414" TargetMode="External"/><Relationship Id="rId478" Type="http://schemas.openxmlformats.org/officeDocument/2006/relationships/hyperlink" Target="http://www.hockeyslovakia.sk/sk/statistiky/zapas/389/1-hokejova-liga-sr-2013-2014?MatchID=69693" TargetMode="External"/><Relationship Id="rId685" Type="http://schemas.openxmlformats.org/officeDocument/2006/relationships/hyperlink" Target="http://www.hockeyslovakia.sk/sk/statistiky/zapas/389/1-hokejova-liga-sr-2013-2014?MatchID=69762" TargetMode="External"/><Relationship Id="rId35" Type="http://schemas.openxmlformats.org/officeDocument/2006/relationships/hyperlink" Target="http://www.hockeyslovakia.sk/sk/statistiky/timy-vysledky/389/1-hokejova-liga-sr-2013-2014?competitorID=658419" TargetMode="External"/><Relationship Id="rId77" Type="http://schemas.openxmlformats.org/officeDocument/2006/relationships/hyperlink" Target="http://www.hockeyslovakia.sk/sk/statistiky/timy-vysledky/389/1-hokejova-liga-sr-2013-2014?competitorID=658414" TargetMode="External"/><Relationship Id="rId100" Type="http://schemas.openxmlformats.org/officeDocument/2006/relationships/hyperlink" Target="http://www.hockeyslovakia.sk/sk/statistiky/zapas/389/1-hokejova-liga-sr-2013-2014?MatchID=69566" TargetMode="External"/><Relationship Id="rId282" Type="http://schemas.openxmlformats.org/officeDocument/2006/relationships/hyperlink" Target="http://www.hockeyslovakia.sk/sk/statistiky/timy-vysledky/389/1-hokejova-liga-sr-2013-2014?competitorID=658418" TargetMode="External"/><Relationship Id="rId338" Type="http://schemas.openxmlformats.org/officeDocument/2006/relationships/hyperlink" Target="http://www.hockeyslovakia.sk/sk/statistiky/timy-vysledky/389/1-hokejova-liga-sr-2013-2014?competitorID=658418" TargetMode="External"/><Relationship Id="rId503" Type="http://schemas.openxmlformats.org/officeDocument/2006/relationships/hyperlink" Target="http://www.hockeyslovakia.sk/sk/statistiky/timy-vysledky/389/1-hokejova-liga-sr-2013-2014?competitorID=658414" TargetMode="External"/><Relationship Id="rId545" Type="http://schemas.openxmlformats.org/officeDocument/2006/relationships/hyperlink" Target="http://www.hockeyslovakia.sk/sk/statistiky/timy-vysledky/389/1-hokejova-liga-sr-2013-2014?competitorID=658418" TargetMode="External"/><Relationship Id="rId587" Type="http://schemas.openxmlformats.org/officeDocument/2006/relationships/hyperlink" Target="http://www.hockeyslovakia.sk/sk/statistiky/timy-vysledky/389/1-hokejova-liga-sr-2013-2014?competitorID=658414" TargetMode="External"/><Relationship Id="rId710" Type="http://schemas.openxmlformats.org/officeDocument/2006/relationships/hyperlink" Target="http://www.hockeyslovakia.sk/sk/statistiky/timy-vysledky/389/1-hokejova-liga-sr-2013-2014?competitorID=658421" TargetMode="External"/><Relationship Id="rId752" Type="http://schemas.openxmlformats.org/officeDocument/2006/relationships/hyperlink" Target="http://www.hockeyslovakia.sk/sk/statistiky/timy-vysledky/389/1-hokejova-liga-sr-2013-2014?competitorID=658609" TargetMode="External"/><Relationship Id="rId8" Type="http://schemas.openxmlformats.org/officeDocument/2006/relationships/hyperlink" Target="http://www.hockeyslovakia.sk/sk/statistiky/timy-vysledky/389/1-hokejova-liga-sr-2013-2014?competitorID=658421" TargetMode="External"/><Relationship Id="rId142" Type="http://schemas.openxmlformats.org/officeDocument/2006/relationships/hyperlink" Target="http://www.hockeyslovakia.sk/sk/statistiky/zapas/389/1-hokejova-liga-sr-2013-2014?MatchID=69581" TargetMode="External"/><Relationship Id="rId184" Type="http://schemas.openxmlformats.org/officeDocument/2006/relationships/hyperlink" Target="http://www.hockeyslovakia.sk/sk/statistiky/zapas/389/1-hokejova-liga-sr-2013-2014?MatchID=69595" TargetMode="External"/><Relationship Id="rId391" Type="http://schemas.openxmlformats.org/officeDocument/2006/relationships/hyperlink" Target="http://www.hockeyslovakia.sk/sk/statistiky/zapas/389/1-hokejova-liga-sr-2013-2014?MatchID=69664" TargetMode="External"/><Relationship Id="rId405" Type="http://schemas.openxmlformats.org/officeDocument/2006/relationships/hyperlink" Target="http://www.hockeyslovakia.sk/sk/statistiky/timy-vysledky/389/1-hokejova-liga-sr-2013-2014?competitorID=658424" TargetMode="External"/><Relationship Id="rId447" Type="http://schemas.openxmlformats.org/officeDocument/2006/relationships/hyperlink" Target="http://www.hockeyslovakia.sk/sk/statistiky/timy-vysledky/389/1-hokejova-liga-sr-2013-2014?competitorID=658609" TargetMode="External"/><Relationship Id="rId612" Type="http://schemas.openxmlformats.org/officeDocument/2006/relationships/hyperlink" Target="http://www.hockeyslovakia.sk/sk/statistiky/timy-vysledky/389/1-hokejova-liga-sr-2013-2014?competitorID=658418" TargetMode="External"/><Relationship Id="rId794" Type="http://schemas.openxmlformats.org/officeDocument/2006/relationships/fontTable" Target="fontTable.xml"/><Relationship Id="rId251" Type="http://schemas.openxmlformats.org/officeDocument/2006/relationships/hyperlink" Target="http://www.hockeyslovakia.sk/sk/statistiky/timy-vysledky/389/1-hokejova-liga-sr-2013-2014?competitorID=658415" TargetMode="External"/><Relationship Id="rId489" Type="http://schemas.openxmlformats.org/officeDocument/2006/relationships/hyperlink" Target="http://www.hockeyslovakia.sk/sk/statistiky/timy-vysledky/389/1-hokejova-liga-sr-2013-2014?competitorID=658609" TargetMode="External"/><Relationship Id="rId654" Type="http://schemas.openxmlformats.org/officeDocument/2006/relationships/hyperlink" Target="http://www.hockeyslovakia.sk/sk/statistiky/timy-vysledky/389/1-hokejova-liga-sr-2013-2014?competitorID=658609" TargetMode="External"/><Relationship Id="rId696" Type="http://schemas.openxmlformats.org/officeDocument/2006/relationships/hyperlink" Target="http://www.hockeyslovakia.sk/sk/statistiky/timy-vysledky/389/1-hokejova-liga-sr-2013-2014?competitorID=658417" TargetMode="External"/><Relationship Id="rId46" Type="http://schemas.openxmlformats.org/officeDocument/2006/relationships/hyperlink" Target="http://www.hockeyslovakia.sk/sk/statistiky/zapas/389/1-hokejova-liga-sr-2013-2014?MatchID=69548" TargetMode="External"/><Relationship Id="rId293" Type="http://schemas.openxmlformats.org/officeDocument/2006/relationships/hyperlink" Target="http://www.hockeyslovakia.sk/sk/statistiky/timy-vysledky/389/1-hokejova-liga-sr-2013-2014?competitorID=658415" TargetMode="External"/><Relationship Id="rId307" Type="http://schemas.openxmlformats.org/officeDocument/2006/relationships/hyperlink" Target="http://www.hockeyslovakia.sk/sk/statistiky/zapas/389/1-hokejova-liga-sr-2013-2014?MatchID=69636" TargetMode="External"/><Relationship Id="rId349" Type="http://schemas.openxmlformats.org/officeDocument/2006/relationships/hyperlink" Target="http://www.hockeyslovakia.sk/sk/statistiky/zapas/389/1-hokejova-liga-sr-2013-2014?MatchID=69650" TargetMode="External"/><Relationship Id="rId514" Type="http://schemas.openxmlformats.org/officeDocument/2006/relationships/hyperlink" Target="http://www.hockeyslovakia.sk/sk/statistiky/zapas/389/1-hokejova-liga-sr-2013-2014?MatchID=69705" TargetMode="External"/><Relationship Id="rId556" Type="http://schemas.openxmlformats.org/officeDocument/2006/relationships/hyperlink" Target="http://www.hockeyslovakia.sk/sk/statistiky/zapas/389/1-hokejova-liga-sr-2013-2014?MatchID=69719" TargetMode="External"/><Relationship Id="rId721" Type="http://schemas.openxmlformats.org/officeDocument/2006/relationships/hyperlink" Target="http://www.hockeyslovakia.sk/sk/statistiky/zapas/389/1-hokejova-liga-sr-2013-2014?MatchID=69774" TargetMode="External"/><Relationship Id="rId763" Type="http://schemas.openxmlformats.org/officeDocument/2006/relationships/hyperlink" Target="http://www.hockeyslovakia.sk/sk/statistiky/zapas/389/1-hokejova-liga-sr-2013-2014?MatchID=69788" TargetMode="External"/><Relationship Id="rId88" Type="http://schemas.openxmlformats.org/officeDocument/2006/relationships/hyperlink" Target="http://www.hockeyslovakia.sk/sk/statistiky/zapas/389/1-hokejova-liga-sr-2013-2014?MatchID=69562" TargetMode="External"/><Relationship Id="rId111" Type="http://schemas.openxmlformats.org/officeDocument/2006/relationships/hyperlink" Target="http://www.hockeyslovakia.sk/sk/statistiky/timy-vysledky/389/1-hokejova-liga-sr-2013-2014?competitorID=658416" TargetMode="External"/><Relationship Id="rId153" Type="http://schemas.openxmlformats.org/officeDocument/2006/relationships/hyperlink" Target="http://www.hockeyslovakia.sk/sk/statistiky/timy-vysledky/389/1-hokejova-liga-sr-2013-2014?competitorID=658414" TargetMode="External"/><Relationship Id="rId195" Type="http://schemas.openxmlformats.org/officeDocument/2006/relationships/hyperlink" Target="http://www.hockeyslovakia.sk/sk/statistiky/timy-vysledky/389/1-hokejova-liga-sr-2013-2014?competitorID=658421" TargetMode="External"/><Relationship Id="rId209" Type="http://schemas.openxmlformats.org/officeDocument/2006/relationships/hyperlink" Target="http://www.hockeyslovakia.sk/sk/statistiky/timy-vysledky/389/1-hokejova-liga-sr-2013-2014?competitorID=658416" TargetMode="External"/><Relationship Id="rId360" Type="http://schemas.openxmlformats.org/officeDocument/2006/relationships/hyperlink" Target="http://www.hockeyslovakia.sk/sk/statistiky/timy-vysledky/389/1-hokejova-liga-sr-2013-2014?competitorID=658424" TargetMode="External"/><Relationship Id="rId416" Type="http://schemas.openxmlformats.org/officeDocument/2006/relationships/hyperlink" Target="http://www.hockeyslovakia.sk/sk/statistiky/timy-vysledky/389/1-hokejova-liga-sr-2013-2014?competitorID=658423" TargetMode="External"/><Relationship Id="rId598" Type="http://schemas.openxmlformats.org/officeDocument/2006/relationships/hyperlink" Target="http://www.hockeyslovakia.sk/sk/statistiky/zapas/389/1-hokejova-liga-sr-2013-2014?MatchID=69733" TargetMode="External"/><Relationship Id="rId220" Type="http://schemas.openxmlformats.org/officeDocument/2006/relationships/hyperlink" Target="http://www.hockeyslovakia.sk/sk/statistiky/zapas/389/1-hokejova-liga-sr-2013-2014?MatchID=69607" TargetMode="External"/><Relationship Id="rId458" Type="http://schemas.openxmlformats.org/officeDocument/2006/relationships/hyperlink" Target="http://www.hockeyslovakia.sk/sk/statistiky/timy-vysledky/389/1-hokejova-liga-sr-2013-2014?competitorID=658424" TargetMode="External"/><Relationship Id="rId623" Type="http://schemas.openxmlformats.org/officeDocument/2006/relationships/hyperlink" Target="http://www.hockeyslovakia.sk/sk/statistiky/timy-vysledky/389/1-hokejova-liga-sr-2013-2014?competitorID=658416" TargetMode="External"/><Relationship Id="rId665" Type="http://schemas.openxmlformats.org/officeDocument/2006/relationships/hyperlink" Target="http://www.hockeyslovakia.sk/sk/statistiky/timy-vysledky/389/1-hokejova-liga-sr-2013-2014?competitorID=658414" TargetMode="External"/><Relationship Id="rId15" Type="http://schemas.openxmlformats.org/officeDocument/2006/relationships/hyperlink" Target="http://www.hockeyslovakia.sk/sk/statistiky/timy-vysledky/389/1-hokejova-liga-sr-2013-2014?competitorID=658416" TargetMode="External"/><Relationship Id="rId57" Type="http://schemas.openxmlformats.org/officeDocument/2006/relationships/hyperlink" Target="http://www.hockeyslovakia.sk/sk/statistiky/timy-vysledky/389/1-hokejova-liga-sr-2013-2014?competitorID=658415" TargetMode="External"/><Relationship Id="rId262" Type="http://schemas.openxmlformats.org/officeDocument/2006/relationships/hyperlink" Target="http://www.hockeyslovakia.sk/sk/statistiky/zapas/389/1-hokejova-liga-sr-2013-2014?MatchID=69621" TargetMode="External"/><Relationship Id="rId318" Type="http://schemas.openxmlformats.org/officeDocument/2006/relationships/hyperlink" Target="http://www.hockeyslovakia.sk/sk/statistiky/timy-vysledky/389/1-hokejova-liga-sr-2013-2014?competitorID=658417" TargetMode="External"/><Relationship Id="rId525" Type="http://schemas.openxmlformats.org/officeDocument/2006/relationships/hyperlink" Target="http://www.hockeyslovakia.sk/sk/statistiky/timy-vysledky/389/1-hokejova-liga-sr-2013-2014?competitorID=658424" TargetMode="External"/><Relationship Id="rId567" Type="http://schemas.openxmlformats.org/officeDocument/2006/relationships/hyperlink" Target="http://www.hockeyslovakia.sk/sk/statistiky/timy-vysledky/389/1-hokejova-liga-sr-2013-2014?competitorID=658421" TargetMode="External"/><Relationship Id="rId732" Type="http://schemas.openxmlformats.org/officeDocument/2006/relationships/hyperlink" Target="http://www.hockeyslovakia.sk/sk/statistiky/timy-vysledky/389/1-hokejova-liga-sr-2013-2014?competitorID=658421" TargetMode="External"/><Relationship Id="rId99" Type="http://schemas.openxmlformats.org/officeDocument/2006/relationships/hyperlink" Target="http://www.hockeyslovakia.sk/sk/statistiky/timy-vysledky/389/1-hokejova-liga-sr-2013-2014?competitorID=658415" TargetMode="External"/><Relationship Id="rId122" Type="http://schemas.openxmlformats.org/officeDocument/2006/relationships/hyperlink" Target="http://www.hockeyslovakia.sk/sk/statistiky/timy-vysledky/389/1-hokejova-liga-sr-2013-2014?competitorID=658417" TargetMode="External"/><Relationship Id="rId164" Type="http://schemas.openxmlformats.org/officeDocument/2006/relationships/hyperlink" Target="http://www.hockeyslovakia.sk/sk/statistiky/timy-vysledky/389/1-hokejova-liga-sr-2013-2014?competitorID=658423" TargetMode="External"/><Relationship Id="rId371" Type="http://schemas.openxmlformats.org/officeDocument/2006/relationships/hyperlink" Target="http://www.hockeyslovakia.sk/sk/statistiky/timy-vysledky/389/1-hokejova-liga-sr-2013-2014?competitorID=658415" TargetMode="External"/><Relationship Id="rId774" Type="http://schemas.openxmlformats.org/officeDocument/2006/relationships/hyperlink" Target="http://www.hockeyslovakia.sk/sk/statistiky/timy-vysledky/389/1-hokejova-liga-sr-2013-2014?competitorID=658420" TargetMode="External"/><Relationship Id="rId427" Type="http://schemas.openxmlformats.org/officeDocument/2006/relationships/hyperlink" Target="http://www.hockeyslovakia.sk/sk/statistiky/zapas/389/1-hokejova-liga-sr-2013-2014?MatchID=69676" TargetMode="External"/><Relationship Id="rId469" Type="http://schemas.openxmlformats.org/officeDocument/2006/relationships/hyperlink" Target="http://www.hockeyslovakia.sk/sk/statistiky/zapas/389/1-hokejova-liga-sr-2013-2014?MatchID=69690" TargetMode="External"/><Relationship Id="rId634" Type="http://schemas.openxmlformats.org/officeDocument/2006/relationships/hyperlink" Target="http://www.hockeyslovakia.sk/sk/statistiky/zapas/389/1-hokejova-liga-sr-2013-2014?MatchID=69745" TargetMode="External"/><Relationship Id="rId676" Type="http://schemas.openxmlformats.org/officeDocument/2006/relationships/hyperlink" Target="http://www.hockeyslovakia.sk/sk/statistiky/zapas/389/1-hokejova-liga-sr-2013-2014?MatchID=69759" TargetMode="External"/><Relationship Id="rId26" Type="http://schemas.openxmlformats.org/officeDocument/2006/relationships/hyperlink" Target="http://www.hockeyslovakia.sk/sk/statistiky/timy-vysledky/389/1-hokejova-liga-sr-2013-2014?competitorID=658415" TargetMode="External"/><Relationship Id="rId231" Type="http://schemas.openxmlformats.org/officeDocument/2006/relationships/hyperlink" Target="http://www.hockeyslovakia.sk/sk/statistiky/timy-vysledky/389/1-hokejova-liga-sr-2013-2014?competitorID=658419" TargetMode="External"/><Relationship Id="rId273" Type="http://schemas.openxmlformats.org/officeDocument/2006/relationships/hyperlink" Target="http://www.hockeyslovakia.sk/sk/statistiky/timy-vysledky/389/1-hokejova-liga-sr-2013-2014?competitorID=658414" TargetMode="External"/><Relationship Id="rId329" Type="http://schemas.openxmlformats.org/officeDocument/2006/relationships/hyperlink" Target="http://www.hockeyslovakia.sk/sk/statistiky/timy-vysledky/389/1-hokejova-liga-sr-2013-2014?competitorID=658609" TargetMode="External"/><Relationship Id="rId480" Type="http://schemas.openxmlformats.org/officeDocument/2006/relationships/hyperlink" Target="http://www.hockeyslovakia.sk/sk/statistiky/timy-vysledky/389/1-hokejova-liga-sr-2013-2014?competitorID=658419" TargetMode="External"/><Relationship Id="rId536" Type="http://schemas.openxmlformats.org/officeDocument/2006/relationships/hyperlink" Target="http://www.hockeyslovakia.sk/sk/statistiky/timy-vysledky/389/1-hokejova-liga-sr-2013-2014?competitorID=658414" TargetMode="External"/><Relationship Id="rId701" Type="http://schemas.openxmlformats.org/officeDocument/2006/relationships/hyperlink" Target="http://www.hockeyslovakia.sk/sk/statistiky/timy-vysledky/389/1-hokejova-liga-sr-2013-2014?competitorID=658416" TargetMode="External"/><Relationship Id="rId68" Type="http://schemas.openxmlformats.org/officeDocument/2006/relationships/hyperlink" Target="http://www.hockeyslovakia.sk/sk/statistiky/timy-vysledky/389/1-hokejova-liga-sr-2013-2014?competitorID=658419" TargetMode="External"/><Relationship Id="rId133" Type="http://schemas.openxmlformats.org/officeDocument/2006/relationships/hyperlink" Target="http://www.hockeyslovakia.sk/sk/statistiky/zapas/389/1-hokejova-liga-sr-2013-2014?MatchID=69578" TargetMode="External"/><Relationship Id="rId175" Type="http://schemas.openxmlformats.org/officeDocument/2006/relationships/hyperlink" Target="http://www.hockeyslovakia.sk/sk/statistiky/zapas/389/1-hokejova-liga-sr-2013-2014?MatchID=69592" TargetMode="External"/><Relationship Id="rId340" Type="http://schemas.openxmlformats.org/officeDocument/2006/relationships/hyperlink" Target="http://www.hockeyslovakia.sk/sk/statistiky/zapas/389/1-hokejova-liga-sr-2013-2014?MatchID=69647" TargetMode="External"/><Relationship Id="rId578" Type="http://schemas.openxmlformats.org/officeDocument/2006/relationships/hyperlink" Target="http://www.hockeyslovakia.sk/sk/statistiky/timy-vysledky/389/1-hokejova-liga-sr-2013-2014?competitorID=658418" TargetMode="External"/><Relationship Id="rId743" Type="http://schemas.openxmlformats.org/officeDocument/2006/relationships/hyperlink" Target="http://www.hockeyslovakia.sk/sk/statistiky/timy-vysledky/389/1-hokejova-liga-sr-2013-2014?competitorID=658416" TargetMode="External"/><Relationship Id="rId785" Type="http://schemas.openxmlformats.org/officeDocument/2006/relationships/hyperlink" Target="http://www.hockeyslovakia.sk/sk/statistiky/timy-vysledky/389/1-hokejova-liga-sr-2013-2014?competitorID=658414" TargetMode="External"/><Relationship Id="rId200" Type="http://schemas.openxmlformats.org/officeDocument/2006/relationships/hyperlink" Target="http://www.hockeyslovakia.sk/sk/statistiky/timy-vysledky/389/1-hokejova-liga-sr-2013-2014?competitorID=658423" TargetMode="External"/><Relationship Id="rId382" Type="http://schemas.openxmlformats.org/officeDocument/2006/relationships/hyperlink" Target="http://www.hockeyslovakia.sk/sk/statistiky/zapas/389/1-hokejova-liga-sr-2013-2014?MatchID=69661" TargetMode="External"/><Relationship Id="rId438" Type="http://schemas.openxmlformats.org/officeDocument/2006/relationships/hyperlink" Target="http://www.hockeyslovakia.sk/sk/statistiky/timy-vysledky/389/1-hokejova-liga-sr-2013-2014?competitorID=658417" TargetMode="External"/><Relationship Id="rId603" Type="http://schemas.openxmlformats.org/officeDocument/2006/relationships/hyperlink" Target="http://www.hockeyslovakia.sk/sk/statistiky/timy-vysledky/389/1-hokejova-liga-sr-2013-2014?competitorID=658414" TargetMode="External"/><Relationship Id="rId645" Type="http://schemas.openxmlformats.org/officeDocument/2006/relationships/hyperlink" Target="http://www.hockeyslovakia.sk/sk/statistiky/timy-vysledky/389/1-hokejova-liga-sr-2013-2014?competitorID=658418" TargetMode="External"/><Relationship Id="rId687" Type="http://schemas.openxmlformats.org/officeDocument/2006/relationships/hyperlink" Target="http://www.hockeyslovakia.sk/sk/statistiky/timy-vysledky/389/1-hokejova-liga-sr-2013-2014?competitorID=658423" TargetMode="External"/><Relationship Id="rId242" Type="http://schemas.openxmlformats.org/officeDocument/2006/relationships/hyperlink" Target="http://www.hockeyslovakia.sk/sk/statistiky/timy-vysledky/389/1-hokejova-liga-sr-2013-2014?competitorID=658419" TargetMode="External"/><Relationship Id="rId284" Type="http://schemas.openxmlformats.org/officeDocument/2006/relationships/hyperlink" Target="http://www.hockeyslovakia.sk/sk/statistiky/timy-vysledky/389/1-hokejova-liga-sr-2013-2014?competitorID=658424" TargetMode="External"/><Relationship Id="rId491" Type="http://schemas.openxmlformats.org/officeDocument/2006/relationships/hyperlink" Target="http://www.hockeyslovakia.sk/sk/statistiky/timy-vysledky/389/1-hokejova-liga-sr-2013-2014?competitorID=658424" TargetMode="External"/><Relationship Id="rId505" Type="http://schemas.openxmlformats.org/officeDocument/2006/relationships/hyperlink" Target="http://www.hockeyslovakia.sk/sk/statistiky/zapas/389/1-hokejova-liga-sr-2013-2014?MatchID=69702" TargetMode="External"/><Relationship Id="rId712" Type="http://schemas.openxmlformats.org/officeDocument/2006/relationships/hyperlink" Target="http://www.hockeyslovakia.sk/sk/statistiky/zapas/389/1-hokejova-liga-sr-2013-2014?MatchID=69771" TargetMode="External"/><Relationship Id="rId37" Type="http://schemas.openxmlformats.org/officeDocument/2006/relationships/hyperlink" Target="http://www.hockeyslovakia.sk/sk/statistiky/zapas/389/1-hokejova-liga-sr-2013-2014?MatchID=69545" TargetMode="External"/><Relationship Id="rId79" Type="http://schemas.openxmlformats.org/officeDocument/2006/relationships/hyperlink" Target="http://www.hockeyslovakia.sk/sk/statistiky/zapas/389/1-hokejova-liga-sr-2013-2014?MatchID=69559" TargetMode="External"/><Relationship Id="rId102" Type="http://schemas.openxmlformats.org/officeDocument/2006/relationships/hyperlink" Target="http://www.hockeyslovakia.sk/sk/statistiky/timy-vysledky/389/1-hokejova-liga-sr-2013-2014?competitorID=658419" TargetMode="External"/><Relationship Id="rId144" Type="http://schemas.openxmlformats.org/officeDocument/2006/relationships/hyperlink" Target="http://www.hockeyslovakia.sk/sk/statistiky/timy-vysledky/389/1-hokejova-liga-sr-2013-2014?competitorID=658420" TargetMode="External"/><Relationship Id="rId547" Type="http://schemas.openxmlformats.org/officeDocument/2006/relationships/hyperlink" Target="http://www.hockeyslovakia.sk/sk/statistiky/zapas/389/1-hokejova-liga-sr-2013-2014?MatchID=69716" TargetMode="External"/><Relationship Id="rId589" Type="http://schemas.openxmlformats.org/officeDocument/2006/relationships/hyperlink" Target="http://www.hockeyslovakia.sk/sk/statistiky/zapas/389/1-hokejova-liga-sr-2013-2014?MatchID=69730" TargetMode="External"/><Relationship Id="rId754" Type="http://schemas.openxmlformats.org/officeDocument/2006/relationships/hyperlink" Target="http://www.hockeyslovakia.sk/sk/statistiky/zapas/389/1-hokejova-liga-sr-2013-2014?MatchID=69785" TargetMode="External"/><Relationship Id="rId90" Type="http://schemas.openxmlformats.org/officeDocument/2006/relationships/hyperlink" Target="http://www.hockeyslovakia.sk/sk/statistiky/timy-vysledky/389/1-hokejova-liga-sr-2013-2014?competitorID=658424" TargetMode="External"/><Relationship Id="rId186" Type="http://schemas.openxmlformats.org/officeDocument/2006/relationships/hyperlink" Target="http://www.hockeyslovakia.sk/sk/statistiky/timy-vysledky/389/1-hokejova-liga-sr-2013-2014?competitorID=658420" TargetMode="External"/><Relationship Id="rId351" Type="http://schemas.openxmlformats.org/officeDocument/2006/relationships/hyperlink" Target="http://www.hockeyslovakia.sk/sk/statistiky/timy-vysledky/389/1-hokejova-liga-sr-2013-2014?competitorID=658422" TargetMode="External"/><Relationship Id="rId393" Type="http://schemas.openxmlformats.org/officeDocument/2006/relationships/hyperlink" Target="http://www.hockeyslovakia.sk/sk/statistiky/timy-vysledky/389/1-hokejova-liga-sr-2013-2014?competitorID=658424" TargetMode="External"/><Relationship Id="rId407" Type="http://schemas.openxmlformats.org/officeDocument/2006/relationships/hyperlink" Target="http://www.hockeyslovakia.sk/sk/statistiky/timy-vysledky/389/1-hokejova-liga-sr-2013-2014?competitorID=658609" TargetMode="External"/><Relationship Id="rId449" Type="http://schemas.openxmlformats.org/officeDocument/2006/relationships/hyperlink" Target="http://www.hockeyslovakia.sk/sk/statistiky/timy-vysledky/389/1-hokejova-liga-sr-2013-2014?competitorID=658422" TargetMode="External"/><Relationship Id="rId614" Type="http://schemas.openxmlformats.org/officeDocument/2006/relationships/hyperlink" Target="http://www.hockeyslovakia.sk/sk/statistiky/timy-vysledky/389/1-hokejova-liga-sr-2013-2014?competitorID=658422" TargetMode="External"/><Relationship Id="rId656" Type="http://schemas.openxmlformats.org/officeDocument/2006/relationships/hyperlink" Target="http://www.hockeyslovakia.sk/sk/statistiky/timy-vysledky/389/1-hokejova-liga-sr-2013-2014?competitorID=658418" TargetMode="External"/><Relationship Id="rId211" Type="http://schemas.openxmlformats.org/officeDocument/2006/relationships/hyperlink" Target="http://www.hockeyslovakia.sk/sk/statistiky/zapas/389/1-hokejova-liga-sr-2013-2014?MatchID=69604" TargetMode="External"/><Relationship Id="rId253" Type="http://schemas.openxmlformats.org/officeDocument/2006/relationships/hyperlink" Target="http://www.hockeyslovakia.sk/sk/statistiky/zapas/389/1-hokejova-liga-sr-2013-2014?MatchID=69618" TargetMode="External"/><Relationship Id="rId295" Type="http://schemas.openxmlformats.org/officeDocument/2006/relationships/hyperlink" Target="http://www.hockeyslovakia.sk/sk/statistiky/zapas/389/1-hokejova-liga-sr-2013-2014?MatchID=69632" TargetMode="External"/><Relationship Id="rId309" Type="http://schemas.openxmlformats.org/officeDocument/2006/relationships/hyperlink" Target="http://www.hockeyslovakia.sk/sk/statistiky/timy-vysledky/389/1-hokejova-liga-sr-2013-2014?competitorID=658416" TargetMode="External"/><Relationship Id="rId460" Type="http://schemas.openxmlformats.org/officeDocument/2006/relationships/hyperlink" Target="http://www.hockeyslovakia.sk/sk/statistiky/zapas/389/1-hokejova-liga-sr-2013-2014?MatchID=69687" TargetMode="External"/><Relationship Id="rId516" Type="http://schemas.openxmlformats.org/officeDocument/2006/relationships/hyperlink" Target="http://www.hockeyslovakia.sk/sk/statistiky/timy-vysledky/389/1-hokejova-liga-sr-2013-2014?competitorID=658417" TargetMode="External"/><Relationship Id="rId698" Type="http://schemas.openxmlformats.org/officeDocument/2006/relationships/hyperlink" Target="http://www.hockeyslovakia.sk/sk/statistiky/timy-vysledky/389/1-hokejova-liga-sr-2013-2014?competitorID=658420" TargetMode="External"/><Relationship Id="rId48" Type="http://schemas.openxmlformats.org/officeDocument/2006/relationships/hyperlink" Target="http://www.hockeyslovakia.sk/sk/statistiky/timy-vysledky/389/1-hokejova-liga-sr-2013-2014?competitorID=658419" TargetMode="External"/><Relationship Id="rId113" Type="http://schemas.openxmlformats.org/officeDocument/2006/relationships/hyperlink" Target="http://www.hockeyslovakia.sk/sk/statistiky/timy-vysledky/389/1-hokejova-liga-sr-2013-2014?competitorID=658416" TargetMode="External"/><Relationship Id="rId320" Type="http://schemas.openxmlformats.org/officeDocument/2006/relationships/hyperlink" Target="http://www.hockeyslovakia.sk/sk/statistiky/timy-vysledky/389/1-hokejova-liga-sr-2013-2014?competitorID=658419" TargetMode="External"/><Relationship Id="rId558" Type="http://schemas.openxmlformats.org/officeDocument/2006/relationships/hyperlink" Target="http://www.hockeyslovakia.sk/sk/statistiky/timy-vysledky/389/1-hokejova-liga-sr-2013-2014?competitorID=658419" TargetMode="External"/><Relationship Id="rId723" Type="http://schemas.openxmlformats.org/officeDocument/2006/relationships/hyperlink" Target="http://www.hockeyslovakia.sk/sk/statistiky/timy-vysledky/389/1-hokejova-liga-sr-2013-2014?competitorID=658423" TargetMode="External"/><Relationship Id="rId765" Type="http://schemas.openxmlformats.org/officeDocument/2006/relationships/hyperlink" Target="http://www.hockeyslovakia.sk/sk/statistiky/timy-vysledky/389/1-hokejova-liga-sr-2013-2014?competitorID=658609" TargetMode="External"/><Relationship Id="rId155" Type="http://schemas.openxmlformats.org/officeDocument/2006/relationships/hyperlink" Target="http://www.hockeyslovakia.sk/sk/statistiky/timy-vysledky/389/1-hokejova-liga-sr-2013-2014?competitorID=658415" TargetMode="External"/><Relationship Id="rId197" Type="http://schemas.openxmlformats.org/officeDocument/2006/relationships/hyperlink" Target="http://www.hockeyslovakia.sk/sk/statistiky/timy-vysledky/389/1-hokejova-liga-sr-2013-2014?competitorID=658419" TargetMode="External"/><Relationship Id="rId362" Type="http://schemas.openxmlformats.org/officeDocument/2006/relationships/hyperlink" Target="http://www.hockeyslovakia.sk/sk/statistiky/timy-vysledky/389/1-hokejova-liga-sr-2013-2014?competitorID=658419" TargetMode="External"/><Relationship Id="rId418" Type="http://schemas.openxmlformats.org/officeDocument/2006/relationships/hyperlink" Target="http://www.hockeyslovakia.sk/sk/statistiky/zapas/389/1-hokejova-liga-sr-2013-2014?MatchID=69673" TargetMode="External"/><Relationship Id="rId625" Type="http://schemas.openxmlformats.org/officeDocument/2006/relationships/hyperlink" Target="http://www.hockeyslovakia.sk/sk/statistiky/zapas/389/1-hokejova-liga-sr-2013-2014?MatchID=69742" TargetMode="External"/><Relationship Id="rId222" Type="http://schemas.openxmlformats.org/officeDocument/2006/relationships/hyperlink" Target="http://www.hockeyslovakia.sk/sk/statistiky/timy-vysledky/389/1-hokejova-liga-sr-2013-2014?competitorID=658415" TargetMode="External"/><Relationship Id="rId264" Type="http://schemas.openxmlformats.org/officeDocument/2006/relationships/hyperlink" Target="http://www.hockeyslovakia.sk/sk/statistiky/timy-vysledky/389/1-hokejova-liga-sr-2013-2014?competitorID=658419" TargetMode="External"/><Relationship Id="rId471" Type="http://schemas.openxmlformats.org/officeDocument/2006/relationships/hyperlink" Target="http://www.hockeyslovakia.sk/sk/statistiky/timy-vysledky/389/1-hokejova-liga-sr-2013-2014?competitorID=658423" TargetMode="External"/><Relationship Id="rId667" Type="http://schemas.openxmlformats.org/officeDocument/2006/relationships/hyperlink" Target="http://www.hockeyslovakia.sk/sk/statistiky/zapas/389/1-hokejova-liga-sr-2013-2014?MatchID=69756" TargetMode="External"/><Relationship Id="rId17" Type="http://schemas.openxmlformats.org/officeDocument/2006/relationships/hyperlink" Target="http://www.hockeyslovakia.sk/sk/statistiky/timy-vysledky/389/1-hokejova-liga-sr-2013-2014?competitorID=658420" TargetMode="External"/><Relationship Id="rId59" Type="http://schemas.openxmlformats.org/officeDocument/2006/relationships/hyperlink" Target="http://www.hockeyslovakia.sk/sk/statistiky/timy-vysledky/389/1-hokejova-liga-sr-2013-2014?competitorID=658423" TargetMode="External"/><Relationship Id="rId124" Type="http://schemas.openxmlformats.org/officeDocument/2006/relationships/hyperlink" Target="http://www.hockeyslovakia.sk/sk/statistiky/zapas/389/1-hokejova-liga-sr-2013-2014?MatchID=69574" TargetMode="External"/><Relationship Id="rId527" Type="http://schemas.openxmlformats.org/officeDocument/2006/relationships/hyperlink" Target="http://www.hockeyslovakia.sk/sk/statistiky/timy-vysledky/389/1-hokejova-liga-sr-2013-2014?competitorID=658609" TargetMode="External"/><Relationship Id="rId569" Type="http://schemas.openxmlformats.org/officeDocument/2006/relationships/hyperlink" Target="http://www.hockeyslovakia.sk/sk/statistiky/timy-vysledky/389/1-hokejova-liga-sr-2013-2014?competitorID=658414" TargetMode="External"/><Relationship Id="rId734" Type="http://schemas.openxmlformats.org/officeDocument/2006/relationships/hyperlink" Target="http://www.hockeyslovakia.sk/sk/statistiky/timy-vysledky/389/1-hokejova-liga-sr-2013-2014?competitorID=658418" TargetMode="External"/><Relationship Id="rId776" Type="http://schemas.openxmlformats.org/officeDocument/2006/relationships/hyperlink" Target="http://www.hockeyslovakia.sk/sk/statistiky/timy-vysledky/389/1-hokejova-liga-sr-2013-2014?competitorID=658423" TargetMode="External"/><Relationship Id="rId70" Type="http://schemas.openxmlformats.org/officeDocument/2006/relationships/hyperlink" Target="http://www.hockeyslovakia.sk/sk/statistiky/zapas/389/1-hokejova-liga-sr-2013-2014?MatchID=69556" TargetMode="External"/><Relationship Id="rId166" Type="http://schemas.openxmlformats.org/officeDocument/2006/relationships/hyperlink" Target="http://www.hockeyslovakia.sk/sk/statistiky/zapas/389/1-hokejova-liga-sr-2013-2014?MatchID=69589" TargetMode="External"/><Relationship Id="rId331" Type="http://schemas.openxmlformats.org/officeDocument/2006/relationships/hyperlink" Target="http://www.hockeyslovakia.sk/sk/statistiky/zapas/389/1-hokejova-liga-sr-2013-2014?MatchID=69644" TargetMode="External"/><Relationship Id="rId373" Type="http://schemas.openxmlformats.org/officeDocument/2006/relationships/hyperlink" Target="http://www.hockeyslovakia.sk/sk/statistiky/zapas/389/1-hokejova-liga-sr-2013-2014?MatchID=69658" TargetMode="External"/><Relationship Id="rId429" Type="http://schemas.openxmlformats.org/officeDocument/2006/relationships/hyperlink" Target="http://www.hockeyslovakia.sk/sk/statistiky/timy-vysledky/389/1-hokejova-liga-sr-2013-2014?competitorID=658414" TargetMode="External"/><Relationship Id="rId580" Type="http://schemas.openxmlformats.org/officeDocument/2006/relationships/hyperlink" Target="http://www.hockeyslovakia.sk/sk/statistiky/zapas/389/1-hokejova-liga-sr-2013-2014?MatchID=69727" TargetMode="External"/><Relationship Id="rId636" Type="http://schemas.openxmlformats.org/officeDocument/2006/relationships/hyperlink" Target="http://www.hockeyslovakia.sk/sk/statistiky/timy-vysledky/389/1-hokejova-liga-sr-2013-2014?competitorID=658414" TargetMode="External"/><Relationship Id="rId1" Type="http://schemas.openxmlformats.org/officeDocument/2006/relationships/numbering" Target="numbering.xml"/><Relationship Id="rId233" Type="http://schemas.openxmlformats.org/officeDocument/2006/relationships/hyperlink" Target="http://www.hockeyslovakia.sk/sk/statistiky/timy-vysledky/389/1-hokejova-liga-sr-2013-2014?competitorID=658421" TargetMode="External"/><Relationship Id="rId440" Type="http://schemas.openxmlformats.org/officeDocument/2006/relationships/hyperlink" Target="http://www.hockeyslovakia.sk/sk/statistiky/timy-vysledky/389/1-hokejova-liga-sr-2013-2014?competitorID=658416" TargetMode="External"/><Relationship Id="rId678" Type="http://schemas.openxmlformats.org/officeDocument/2006/relationships/hyperlink" Target="http://www.hockeyslovakia.sk/sk/statistiky/timy-vysledky/389/1-hokejova-liga-sr-2013-2014?competitorID=658418" TargetMode="External"/><Relationship Id="rId28" Type="http://schemas.openxmlformats.org/officeDocument/2006/relationships/hyperlink" Target="http://www.hockeyslovakia.sk/sk/statistiky/zapas/389/1-hokejova-liga-sr-2013-2014?MatchID=69542" TargetMode="External"/><Relationship Id="rId275" Type="http://schemas.openxmlformats.org/officeDocument/2006/relationships/hyperlink" Target="http://www.hockeyslovakia.sk/sk/statistiky/timy-vysledky/389/1-hokejova-liga-sr-2013-2014?competitorID=658421" TargetMode="External"/><Relationship Id="rId300" Type="http://schemas.openxmlformats.org/officeDocument/2006/relationships/hyperlink" Target="http://www.hockeyslovakia.sk/sk/statistiky/timy-vysledky/389/1-hokejova-liga-sr-2013-2014?competitorID=658417" TargetMode="External"/><Relationship Id="rId482" Type="http://schemas.openxmlformats.org/officeDocument/2006/relationships/hyperlink" Target="http://www.hockeyslovakia.sk/sk/statistiky/timy-vysledky/389/1-hokejova-liga-sr-2013-2014?competitorID=658422" TargetMode="External"/><Relationship Id="rId538" Type="http://schemas.openxmlformats.org/officeDocument/2006/relationships/hyperlink" Target="http://www.hockeyslovakia.sk/sk/statistiky/zapas/389/1-hokejova-liga-sr-2013-2014?MatchID=69713" TargetMode="External"/><Relationship Id="rId703" Type="http://schemas.openxmlformats.org/officeDocument/2006/relationships/hyperlink" Target="http://www.hockeyslovakia.sk/sk/statistiky/zapas/389/1-hokejova-liga-sr-2013-2014?MatchID=69768" TargetMode="External"/><Relationship Id="rId745" Type="http://schemas.openxmlformats.org/officeDocument/2006/relationships/hyperlink" Target="http://www.hockeyslovakia.sk/sk/statistiky/zapas/389/1-hokejova-liga-sr-2013-2014?MatchID=69782" TargetMode="External"/><Relationship Id="rId81" Type="http://schemas.openxmlformats.org/officeDocument/2006/relationships/hyperlink" Target="http://www.hockeyslovakia.sk/sk/statistiky/timy-vysledky/389/1-hokejova-liga-sr-2013-2014?competitorID=658421" TargetMode="External"/><Relationship Id="rId135" Type="http://schemas.openxmlformats.org/officeDocument/2006/relationships/hyperlink" Target="http://www.hockeyslovakia.sk/sk/statistiky/timy-vysledky/389/1-hokejova-liga-sr-2013-2014?competitorID=658415" TargetMode="External"/><Relationship Id="rId177" Type="http://schemas.openxmlformats.org/officeDocument/2006/relationships/hyperlink" Target="http://www.hockeyslovakia.sk/sk/statistiky/timy-vysledky/389/1-hokejova-liga-sr-2013-2014?competitorID=658422" TargetMode="External"/><Relationship Id="rId342" Type="http://schemas.openxmlformats.org/officeDocument/2006/relationships/hyperlink" Target="http://www.hockeyslovakia.sk/sk/statistiky/timy-vysledky/389/1-hokejova-liga-sr-2013-2014?competitorID=658416" TargetMode="External"/><Relationship Id="rId384" Type="http://schemas.openxmlformats.org/officeDocument/2006/relationships/hyperlink" Target="http://www.hockeyslovakia.sk/sk/statistiky/timy-vysledky/389/1-hokejova-liga-sr-2013-2014?competitorID=658422" TargetMode="External"/><Relationship Id="rId591" Type="http://schemas.openxmlformats.org/officeDocument/2006/relationships/hyperlink" Target="http://www.hockeyslovakia.sk/sk/statistiky/timy-vysledky/389/1-hokejova-liga-sr-2013-2014?competitorID=658421" TargetMode="External"/><Relationship Id="rId605" Type="http://schemas.openxmlformats.org/officeDocument/2006/relationships/hyperlink" Target="http://www.hockeyslovakia.sk/sk/statistiky/timy-vysledky/389/1-hokejova-liga-sr-2013-2014?competitorID=658416" TargetMode="External"/><Relationship Id="rId787" Type="http://schemas.openxmlformats.org/officeDocument/2006/relationships/hyperlink" Target="http://www.hockeyslovakia.sk/sk/statistiky/zapas/389/1-hokejova-liga-sr-2013-2014?MatchID=69796" TargetMode="External"/><Relationship Id="rId202" Type="http://schemas.openxmlformats.org/officeDocument/2006/relationships/hyperlink" Target="http://www.hockeyslovakia.sk/sk/statistiky/zapas/389/1-hokejova-liga-sr-2013-2014?MatchID=69601" TargetMode="External"/><Relationship Id="rId244" Type="http://schemas.openxmlformats.org/officeDocument/2006/relationships/hyperlink" Target="http://www.hockeyslovakia.sk/sk/statistiky/zapas/389/1-hokejova-liga-sr-2013-2014?MatchID=69615" TargetMode="External"/><Relationship Id="rId647" Type="http://schemas.openxmlformats.org/officeDocument/2006/relationships/hyperlink" Target="http://www.hockeyslovakia.sk/sk/statistiky/timy-vysledky/389/1-hokejova-liga-sr-2013-2014?competitorID=658415" TargetMode="External"/><Relationship Id="rId689" Type="http://schemas.openxmlformats.org/officeDocument/2006/relationships/hyperlink" Target="http://www.hockeyslovakia.sk/sk/statistiky/timy-vysledky/389/1-hokejova-liga-sr-2013-2014?competitorID=658415" TargetMode="External"/><Relationship Id="rId39" Type="http://schemas.openxmlformats.org/officeDocument/2006/relationships/hyperlink" Target="http://www.hockeyslovakia.sk/sk/statistiky/timy-vysledky/389/1-hokejova-liga-sr-2013-2014?competitorID=658421" TargetMode="External"/><Relationship Id="rId286" Type="http://schemas.openxmlformats.org/officeDocument/2006/relationships/hyperlink" Target="http://www.hockeyslovakia.sk/sk/statistiky/zapas/389/1-hokejova-liga-sr-2013-2014?MatchID=69629" TargetMode="External"/><Relationship Id="rId451" Type="http://schemas.openxmlformats.org/officeDocument/2006/relationships/hyperlink" Target="http://www.hockeyslovakia.sk/sk/statistiky/zapas/389/1-hokejova-liga-sr-2013-2014?MatchID=69684" TargetMode="External"/><Relationship Id="rId493" Type="http://schemas.openxmlformats.org/officeDocument/2006/relationships/hyperlink" Target="http://www.hockeyslovakia.sk/sk/statistiky/zapas/389/1-hokejova-liga-sr-2013-2014?MatchID=69698" TargetMode="External"/><Relationship Id="rId507" Type="http://schemas.openxmlformats.org/officeDocument/2006/relationships/hyperlink" Target="http://www.hockeyslovakia.sk/sk/statistiky/timy-vysledky/389/1-hokejova-liga-sr-2013-2014?competitorID=658423" TargetMode="External"/><Relationship Id="rId549" Type="http://schemas.openxmlformats.org/officeDocument/2006/relationships/hyperlink" Target="http://www.hockeyslovakia.sk/sk/statistiky/timy-vysledky/389/1-hokejova-liga-sr-2013-2014?competitorID=658414" TargetMode="External"/><Relationship Id="rId714" Type="http://schemas.openxmlformats.org/officeDocument/2006/relationships/hyperlink" Target="http://www.hockeyslovakia.sk/sk/statistiky/timy-vysledky/389/1-hokejova-liga-sr-2013-2014?competitorID=658422" TargetMode="External"/><Relationship Id="rId756" Type="http://schemas.openxmlformats.org/officeDocument/2006/relationships/hyperlink" Target="http://www.hockeyslovakia.sk/sk/statistiky/timy-vysledky/389/1-hokejova-liga-sr-2013-2014?competitorID=658424" TargetMode="External"/><Relationship Id="rId50" Type="http://schemas.openxmlformats.org/officeDocument/2006/relationships/hyperlink" Target="http://www.hockeyslovakia.sk/sk/statistiky/timy-vysledky/389/1-hokejova-liga-sr-2013-2014?competitorID=658420" TargetMode="External"/><Relationship Id="rId104" Type="http://schemas.openxmlformats.org/officeDocument/2006/relationships/hyperlink" Target="http://www.hockeyslovakia.sk/sk/statistiky/timy-vysledky/389/1-hokejova-liga-sr-2013-2014?competitorID=658417" TargetMode="External"/><Relationship Id="rId146" Type="http://schemas.openxmlformats.org/officeDocument/2006/relationships/hyperlink" Target="http://www.hockeyslovakia.sk/sk/statistiky/timy-vysledky/389/1-hokejova-liga-sr-2013-2014?competitorID=658420" TargetMode="External"/><Relationship Id="rId188" Type="http://schemas.openxmlformats.org/officeDocument/2006/relationships/hyperlink" Target="http://www.hockeyslovakia.sk/sk/statistiky/timy-vysledky/389/1-hokejova-liga-sr-2013-2014?competitorID=658415" TargetMode="External"/><Relationship Id="rId311" Type="http://schemas.openxmlformats.org/officeDocument/2006/relationships/hyperlink" Target="http://www.hockeyslovakia.sk/sk/statistiky/timy-vysledky/389/1-hokejova-liga-sr-2013-2014?competitorID=658414" TargetMode="External"/><Relationship Id="rId353" Type="http://schemas.openxmlformats.org/officeDocument/2006/relationships/hyperlink" Target="http://www.hockeyslovakia.sk/sk/statistiky/timy-vysledky/389/1-hokejova-liga-sr-2013-2014?competitorID=658421" TargetMode="External"/><Relationship Id="rId395" Type="http://schemas.openxmlformats.org/officeDocument/2006/relationships/hyperlink" Target="http://www.hockeyslovakia.sk/sk/statistiky/timy-vysledky/389/1-hokejova-liga-sr-2013-2014?competitorID=658417" TargetMode="External"/><Relationship Id="rId409" Type="http://schemas.openxmlformats.org/officeDocument/2006/relationships/hyperlink" Target="http://www.hockeyslovakia.sk/sk/statistiky/zapas/389/1-hokejova-liga-sr-2013-2014?MatchID=69670" TargetMode="External"/><Relationship Id="rId560" Type="http://schemas.openxmlformats.org/officeDocument/2006/relationships/hyperlink" Target="http://www.hockeyslovakia.sk/sk/statistiky/timy-vysledky/389/1-hokejova-liga-sr-2013-2014?competitorID=658423" TargetMode="External"/><Relationship Id="rId92" Type="http://schemas.openxmlformats.org/officeDocument/2006/relationships/hyperlink" Target="http://www.hockeyslovakia.sk/sk/statistiky/timy-vysledky/389/1-hokejova-liga-sr-2013-2014?competitorID=658415" TargetMode="External"/><Relationship Id="rId213" Type="http://schemas.openxmlformats.org/officeDocument/2006/relationships/hyperlink" Target="http://www.hockeyslovakia.sk/sk/statistiky/timy-vysledky/389/1-hokejova-liga-sr-2013-2014?competitorID=658420" TargetMode="External"/><Relationship Id="rId420" Type="http://schemas.openxmlformats.org/officeDocument/2006/relationships/hyperlink" Target="http://www.hockeyslovakia.sk/sk/statistiky/timy-vysledky/389/1-hokejova-liga-sr-2013-2014?competitorID=658418" TargetMode="External"/><Relationship Id="rId616" Type="http://schemas.openxmlformats.org/officeDocument/2006/relationships/hyperlink" Target="http://www.hockeyslovakia.sk/sk/statistiky/zapas/389/1-hokejova-liga-sr-2013-2014?MatchID=69739" TargetMode="External"/><Relationship Id="rId658" Type="http://schemas.openxmlformats.org/officeDocument/2006/relationships/hyperlink" Target="http://www.hockeyslovakia.sk/sk/statistiky/zapas/389/1-hokejova-liga-sr-2013-2014?MatchID=69753" TargetMode="External"/><Relationship Id="rId255" Type="http://schemas.openxmlformats.org/officeDocument/2006/relationships/hyperlink" Target="http://www.hockeyslovakia.sk/sk/statistiky/timy-vysledky/389/1-hokejova-liga-sr-2013-2014?competitorID=658423" TargetMode="External"/><Relationship Id="rId297" Type="http://schemas.openxmlformats.org/officeDocument/2006/relationships/hyperlink" Target="http://www.hockeyslovakia.sk/sk/statistiky/timy-vysledky/389/1-hokejova-liga-sr-2013-2014?competitorID=658422" TargetMode="External"/><Relationship Id="rId462" Type="http://schemas.openxmlformats.org/officeDocument/2006/relationships/hyperlink" Target="http://www.hockeyslovakia.sk/sk/statistiky/timy-vysledky/389/1-hokejova-liga-sr-2013-2014?competitorID=658420" TargetMode="External"/><Relationship Id="rId518" Type="http://schemas.openxmlformats.org/officeDocument/2006/relationships/hyperlink" Target="http://www.hockeyslovakia.sk/sk/statistiky/timy-vysledky/389/1-hokejova-liga-sr-2013-2014?competitorID=658415" TargetMode="External"/><Relationship Id="rId725" Type="http://schemas.openxmlformats.org/officeDocument/2006/relationships/hyperlink" Target="http://www.hockeyslovakia.sk/sk/statistiky/timy-vysledky/389/1-hokejova-liga-sr-2013-2014?competitorID=658419" TargetMode="External"/><Relationship Id="rId115" Type="http://schemas.openxmlformats.org/officeDocument/2006/relationships/hyperlink" Target="http://www.hockeyslovakia.sk/sk/statistiky/zapas/389/1-hokejova-liga-sr-2013-2014?MatchID=69571" TargetMode="External"/><Relationship Id="rId157" Type="http://schemas.openxmlformats.org/officeDocument/2006/relationships/hyperlink" Target="http://www.hockeyslovakia.sk/sk/statistiky/zapas/389/1-hokejova-liga-sr-2013-2014?MatchID=69586" TargetMode="External"/><Relationship Id="rId322" Type="http://schemas.openxmlformats.org/officeDocument/2006/relationships/hyperlink" Target="http://www.hockeyslovakia.sk/sk/statistiky/zapas/389/1-hokejova-liga-sr-2013-2014?MatchID=69641" TargetMode="External"/><Relationship Id="rId364" Type="http://schemas.openxmlformats.org/officeDocument/2006/relationships/hyperlink" Target="http://www.hockeyslovakia.sk/sk/statistiky/zapas/389/1-hokejova-liga-sr-2013-2014?MatchID=69655" TargetMode="External"/><Relationship Id="rId767" Type="http://schemas.openxmlformats.org/officeDocument/2006/relationships/hyperlink" Target="http://www.hockeyslovakia.sk/sk/statistiky/timy-vysledky/389/1-hokejova-liga-sr-2013-2014?competitorID=658415" TargetMode="External"/><Relationship Id="rId61" Type="http://schemas.openxmlformats.org/officeDocument/2006/relationships/hyperlink" Target="http://www.hockeyslovakia.sk/sk/statistiky/zapas/389/1-hokejova-liga-sr-2013-2014?MatchID=69553" TargetMode="External"/><Relationship Id="rId199" Type="http://schemas.openxmlformats.org/officeDocument/2006/relationships/hyperlink" Target="http://www.hockeyslovakia.sk/sk/statistiky/zapas/389/1-hokejova-liga-sr-2013-2014?MatchID=69600" TargetMode="External"/><Relationship Id="rId571" Type="http://schemas.openxmlformats.org/officeDocument/2006/relationships/hyperlink" Target="http://www.hockeyslovakia.sk/sk/statistiky/zapas/389/1-hokejova-liga-sr-2013-2014?MatchID=69724" TargetMode="External"/><Relationship Id="rId627" Type="http://schemas.openxmlformats.org/officeDocument/2006/relationships/hyperlink" Target="http://www.hockeyslovakia.sk/sk/statistiky/timy-vysledky/389/1-hokejova-liga-sr-2013-2014?competitorID=658419" TargetMode="External"/><Relationship Id="rId669" Type="http://schemas.openxmlformats.org/officeDocument/2006/relationships/hyperlink" Target="http://www.hockeyslovakia.sk/sk/statistiky/timy-vysledky/389/1-hokejova-liga-sr-2013-2014?competitorID=658414" TargetMode="External"/><Relationship Id="rId19" Type="http://schemas.openxmlformats.org/officeDocument/2006/relationships/hyperlink" Target="http://www.hockeyslovakia.sk/sk/statistiky/zapas/389/1-hokejova-liga-sr-2013-2014?MatchID=69539" TargetMode="External"/><Relationship Id="rId224" Type="http://schemas.openxmlformats.org/officeDocument/2006/relationships/hyperlink" Target="http://www.hockeyslovakia.sk/sk/statistiky/timy-vysledky/389/1-hokejova-liga-sr-2013-2014?competitorID=658420" TargetMode="External"/><Relationship Id="rId266" Type="http://schemas.openxmlformats.org/officeDocument/2006/relationships/hyperlink" Target="http://www.hockeyslovakia.sk/sk/statistiky/timy-vysledky/389/1-hokejova-liga-sr-2013-2014?competitorID=658416" TargetMode="External"/><Relationship Id="rId431" Type="http://schemas.openxmlformats.org/officeDocument/2006/relationships/hyperlink" Target="http://www.hockeyslovakia.sk/sk/statistiky/timy-vysledky/389/1-hokejova-liga-sr-2013-2014?competitorID=658417" TargetMode="External"/><Relationship Id="rId473" Type="http://schemas.openxmlformats.org/officeDocument/2006/relationships/hyperlink" Target="http://www.hockeyslovakia.sk/sk/statistiky/timy-vysledky/389/1-hokejova-liga-sr-2013-2014?competitorID=658416" TargetMode="External"/><Relationship Id="rId529" Type="http://schemas.openxmlformats.org/officeDocument/2006/relationships/hyperlink" Target="http://www.hockeyslovakia.sk/sk/statistiky/zapas/389/1-hokejova-liga-sr-2013-2014?MatchID=69710" TargetMode="External"/><Relationship Id="rId680" Type="http://schemas.openxmlformats.org/officeDocument/2006/relationships/hyperlink" Target="http://www.hockeyslovakia.sk/sk/statistiky/timy-vysledky/389/1-hokejova-liga-sr-2013-2014?competitorID=658424" TargetMode="External"/><Relationship Id="rId736" Type="http://schemas.openxmlformats.org/officeDocument/2006/relationships/hyperlink" Target="http://www.hockeyslovakia.sk/sk/statistiky/zapas/389/1-hokejova-liga-sr-2013-2014?MatchID=69779" TargetMode="External"/><Relationship Id="rId30" Type="http://schemas.openxmlformats.org/officeDocument/2006/relationships/hyperlink" Target="http://www.hockeyslovakia.sk/sk/statistiky/timy-vysledky/389/1-hokejova-liga-sr-2013-2014?competitorID=658420" TargetMode="External"/><Relationship Id="rId126" Type="http://schemas.openxmlformats.org/officeDocument/2006/relationships/hyperlink" Target="http://www.hockeyslovakia.sk/sk/statistiky/timy-vysledky/389/1-hokejova-liga-sr-2013-2014?competitorID=658419" TargetMode="External"/><Relationship Id="rId168" Type="http://schemas.openxmlformats.org/officeDocument/2006/relationships/hyperlink" Target="http://www.hockeyslovakia.sk/sk/statistiky/timy-vysledky/389/1-hokejova-liga-sr-2013-2014?competitorID=658424" TargetMode="External"/><Relationship Id="rId333" Type="http://schemas.openxmlformats.org/officeDocument/2006/relationships/hyperlink" Target="http://www.hockeyslovakia.sk/sk/statistiky/timy-vysledky/389/1-hokejova-liga-sr-2013-2014?competitorID=658417" TargetMode="External"/><Relationship Id="rId540" Type="http://schemas.openxmlformats.org/officeDocument/2006/relationships/hyperlink" Target="http://www.hockeyslovakia.sk/sk/statistiky/timy-vysledky/389/1-hokejova-liga-sr-2013-2014?competitorID=658420" TargetMode="External"/><Relationship Id="rId778" Type="http://schemas.openxmlformats.org/officeDocument/2006/relationships/hyperlink" Target="http://www.hockeyslovakia.sk/sk/statistiky/zapas/389/1-hokejova-liga-sr-2013-2014?MatchID=69793" TargetMode="External"/><Relationship Id="rId72" Type="http://schemas.openxmlformats.org/officeDocument/2006/relationships/hyperlink" Target="http://www.hockeyslovakia.sk/sk/statistiky/timy-vysledky/389/1-hokejova-liga-sr-2013-2014?competitorID=658416" TargetMode="External"/><Relationship Id="rId375" Type="http://schemas.openxmlformats.org/officeDocument/2006/relationships/hyperlink" Target="http://www.hockeyslovakia.sk/sk/statistiky/timy-vysledky/389/1-hokejova-liga-sr-2013-2014?competitorID=658416" TargetMode="External"/><Relationship Id="rId582" Type="http://schemas.openxmlformats.org/officeDocument/2006/relationships/hyperlink" Target="http://www.hockeyslovakia.sk/sk/statistiky/timy-vysledky/389/1-hokejova-liga-sr-2013-2014?competitorID=658420" TargetMode="External"/><Relationship Id="rId638" Type="http://schemas.openxmlformats.org/officeDocument/2006/relationships/hyperlink" Target="http://www.hockeyslovakia.sk/sk/statistiky/timy-vysledky/389/1-hokejova-liga-sr-2013-2014?competitorID=658419" TargetMode="External"/><Relationship Id="rId3" Type="http://schemas.openxmlformats.org/officeDocument/2006/relationships/settings" Target="settings.xml"/><Relationship Id="rId235" Type="http://schemas.openxmlformats.org/officeDocument/2006/relationships/hyperlink" Target="http://www.hockeyslovakia.sk/sk/statistiky/zapas/389/1-hokejova-liga-sr-2013-2014?MatchID=69612" TargetMode="External"/><Relationship Id="rId277" Type="http://schemas.openxmlformats.org/officeDocument/2006/relationships/hyperlink" Target="http://www.hockeyslovakia.sk/sk/statistiky/zapas/389/1-hokejova-liga-sr-2013-2014?MatchID=69626" TargetMode="External"/><Relationship Id="rId400" Type="http://schemas.openxmlformats.org/officeDocument/2006/relationships/hyperlink" Target="http://www.hockeyslovakia.sk/sk/statistiky/zapas/389/1-hokejova-liga-sr-2013-2014?MatchID=69667" TargetMode="External"/><Relationship Id="rId442" Type="http://schemas.openxmlformats.org/officeDocument/2006/relationships/hyperlink" Target="http://www.hockeyslovakia.sk/sk/statistiky/zapas/389/1-hokejova-liga-sr-2013-2014?MatchID=69681" TargetMode="External"/><Relationship Id="rId484" Type="http://schemas.openxmlformats.org/officeDocument/2006/relationships/hyperlink" Target="http://www.hockeyslovakia.sk/sk/statistiky/zapas/389/1-hokejova-liga-sr-2013-2014?MatchID=69695" TargetMode="External"/><Relationship Id="rId705" Type="http://schemas.openxmlformats.org/officeDocument/2006/relationships/hyperlink" Target="http://www.hockeyslovakia.sk/sk/statistiky/timy-vysledky/389/1-hokejova-liga-sr-2013-2014?competitorID=658416" TargetMode="External"/><Relationship Id="rId137" Type="http://schemas.openxmlformats.org/officeDocument/2006/relationships/hyperlink" Target="http://www.hockeyslovakia.sk/sk/statistiky/timy-vysledky/389/1-hokejova-liga-sr-2013-2014?competitorID=658422" TargetMode="External"/><Relationship Id="rId302" Type="http://schemas.openxmlformats.org/officeDocument/2006/relationships/hyperlink" Target="http://www.hockeyslovakia.sk/sk/statistiky/timy-vysledky/389/1-hokejova-liga-sr-2013-2014?competitorID=658420" TargetMode="External"/><Relationship Id="rId344" Type="http://schemas.openxmlformats.org/officeDocument/2006/relationships/hyperlink" Target="http://www.hockeyslovakia.sk/sk/statistiky/timy-vysledky/389/1-hokejova-liga-sr-2013-2014?competitorID=658423" TargetMode="External"/><Relationship Id="rId691" Type="http://schemas.openxmlformats.org/officeDocument/2006/relationships/hyperlink" Target="http://www.hockeyslovakia.sk/sk/statistiky/zapas/389/1-hokejova-liga-sr-2013-2014?MatchID=69764" TargetMode="External"/><Relationship Id="rId747" Type="http://schemas.openxmlformats.org/officeDocument/2006/relationships/hyperlink" Target="http://www.hockeyslovakia.sk/sk/statistiky/timy-vysledky/389/1-hokejova-liga-sr-2013-2014?competitorID=658422" TargetMode="External"/><Relationship Id="rId789" Type="http://schemas.openxmlformats.org/officeDocument/2006/relationships/hyperlink" Target="http://www.hockeyslovakia.sk/sk/statistiky/timy-vysledky/389/1-hokejova-liga-sr-2013-2014?competitorID=658424" TargetMode="External"/><Relationship Id="rId41" Type="http://schemas.openxmlformats.org/officeDocument/2006/relationships/hyperlink" Target="http://www.hockeyslovakia.sk/sk/statistiky/timy-vysledky/389/1-hokejova-liga-sr-2013-2014?competitorID=658421" TargetMode="External"/><Relationship Id="rId83" Type="http://schemas.openxmlformats.org/officeDocument/2006/relationships/hyperlink" Target="http://www.hockeyslovakia.sk/sk/statistiky/timy-vysledky/389/1-hokejova-liga-sr-2013-2014?competitorID=658420" TargetMode="External"/><Relationship Id="rId179" Type="http://schemas.openxmlformats.org/officeDocument/2006/relationships/hyperlink" Target="http://www.hockeyslovakia.sk/sk/statistiky/timy-vysledky/389/1-hokejova-liga-sr-2013-2014?competitorID=658420" TargetMode="External"/><Relationship Id="rId386" Type="http://schemas.openxmlformats.org/officeDocument/2006/relationships/hyperlink" Target="http://www.hockeyslovakia.sk/sk/statistiky/timy-vysledky/389/1-hokejova-liga-sr-2013-2014?competitorID=658416" TargetMode="External"/><Relationship Id="rId551" Type="http://schemas.openxmlformats.org/officeDocument/2006/relationships/hyperlink" Target="http://www.hockeyslovakia.sk/sk/statistiky/timy-vysledky/389/1-hokejova-liga-sr-2013-2014?competitorID=658415" TargetMode="External"/><Relationship Id="rId593" Type="http://schemas.openxmlformats.org/officeDocument/2006/relationships/hyperlink" Target="http://www.hockeyslovakia.sk/sk/statistiky/timy-vysledky/389/1-hokejova-liga-sr-2013-2014?competitorID=658419" TargetMode="External"/><Relationship Id="rId607" Type="http://schemas.openxmlformats.org/officeDocument/2006/relationships/hyperlink" Target="http://www.hockeyslovakia.sk/sk/statistiky/zapas/389/1-hokejova-liga-sr-2013-2014?MatchID=69736" TargetMode="External"/><Relationship Id="rId649" Type="http://schemas.openxmlformats.org/officeDocument/2006/relationships/hyperlink" Target="http://www.hockeyslovakia.sk/sk/statistiky/zapas/389/1-hokejova-liga-sr-2013-2014?MatchID=69750" TargetMode="External"/><Relationship Id="rId190" Type="http://schemas.openxmlformats.org/officeDocument/2006/relationships/hyperlink" Target="http://www.hockeyslovakia.sk/sk/statistiky/zapas/389/1-hokejova-liga-sr-2013-2014?MatchID=69597" TargetMode="External"/><Relationship Id="rId204" Type="http://schemas.openxmlformats.org/officeDocument/2006/relationships/hyperlink" Target="http://www.hockeyslovakia.sk/sk/statistiky/timy-vysledky/389/1-hokejova-liga-sr-2013-2014?competitorID=658421" TargetMode="External"/><Relationship Id="rId246" Type="http://schemas.openxmlformats.org/officeDocument/2006/relationships/hyperlink" Target="http://www.hockeyslovakia.sk/sk/statistiky/timy-vysledky/389/1-hokejova-liga-sr-2013-2014?competitorID=658420" TargetMode="External"/><Relationship Id="rId288" Type="http://schemas.openxmlformats.org/officeDocument/2006/relationships/hyperlink" Target="http://www.hockeyslovakia.sk/sk/statistiky/timy-vysledky/389/1-hokejova-liga-sr-2013-2014?competitorID=658415" TargetMode="External"/><Relationship Id="rId411" Type="http://schemas.openxmlformats.org/officeDocument/2006/relationships/hyperlink" Target="http://www.hockeyslovakia.sk/sk/statistiky/timy-vysledky/389/1-hokejova-liga-sr-2013-2014?competitorID=658415" TargetMode="External"/><Relationship Id="rId453" Type="http://schemas.openxmlformats.org/officeDocument/2006/relationships/hyperlink" Target="http://www.hockeyslovakia.sk/sk/statistiky/timy-vysledky/389/1-hokejova-liga-sr-2013-2014?competitorID=658415" TargetMode="External"/><Relationship Id="rId509" Type="http://schemas.openxmlformats.org/officeDocument/2006/relationships/hyperlink" Target="http://www.hockeyslovakia.sk/sk/statistiky/timy-vysledky/389/1-hokejova-liga-sr-2013-2014?competitorID=658420" TargetMode="External"/><Relationship Id="rId660" Type="http://schemas.openxmlformats.org/officeDocument/2006/relationships/hyperlink" Target="http://www.hockeyslovakia.sk/sk/statistiky/timy-vysledky/389/1-hokejova-liga-sr-2013-2014?competitorID=658419" TargetMode="External"/><Relationship Id="rId106" Type="http://schemas.openxmlformats.org/officeDocument/2006/relationships/hyperlink" Target="http://www.hockeyslovakia.sk/sk/statistiky/zapas/389/1-hokejova-liga-sr-2013-2014?MatchID=69568" TargetMode="External"/><Relationship Id="rId313" Type="http://schemas.openxmlformats.org/officeDocument/2006/relationships/hyperlink" Target="http://www.hockeyslovakia.sk/sk/statistiky/zapas/389/1-hokejova-liga-sr-2013-2014?MatchID=69638" TargetMode="External"/><Relationship Id="rId495" Type="http://schemas.openxmlformats.org/officeDocument/2006/relationships/hyperlink" Target="http://www.hockeyslovakia.sk/sk/statistiky/timy-vysledky/389/1-hokejova-liga-sr-2013-2014?competitorID=658419" TargetMode="External"/><Relationship Id="rId716" Type="http://schemas.openxmlformats.org/officeDocument/2006/relationships/hyperlink" Target="http://www.hockeyslovakia.sk/sk/statistiky/timy-vysledky/389/1-hokejova-liga-sr-2013-2014?competitorID=658419" TargetMode="External"/><Relationship Id="rId758" Type="http://schemas.openxmlformats.org/officeDocument/2006/relationships/hyperlink" Target="http://www.hockeyslovakia.sk/sk/statistiky/timy-vysledky/389/1-hokejova-liga-sr-2013-2014?competitorID=658419" TargetMode="External"/><Relationship Id="rId10" Type="http://schemas.openxmlformats.org/officeDocument/2006/relationships/hyperlink" Target="http://www.hockeyslovakia.sk/sk/statistiky/zapas/389/1-hokejova-liga-sr-2013-2014?MatchID=69536" TargetMode="External"/><Relationship Id="rId52" Type="http://schemas.openxmlformats.org/officeDocument/2006/relationships/hyperlink" Target="http://www.hockeyslovakia.sk/sk/statistiky/zapas/389/1-hokejova-liga-sr-2013-2014?MatchID=69550" TargetMode="External"/><Relationship Id="rId94" Type="http://schemas.openxmlformats.org/officeDocument/2006/relationships/hyperlink" Target="http://www.hockeyslovakia.sk/sk/statistiky/zapas/389/1-hokejova-liga-sr-2013-2014?MatchID=69564" TargetMode="External"/><Relationship Id="rId148" Type="http://schemas.openxmlformats.org/officeDocument/2006/relationships/hyperlink" Target="http://www.hockeyslovakia.sk/sk/statistiky/zapas/389/1-hokejova-liga-sr-2013-2014?MatchID=69583" TargetMode="External"/><Relationship Id="rId355" Type="http://schemas.openxmlformats.org/officeDocument/2006/relationships/hyperlink" Target="http://www.hockeyslovakia.sk/sk/statistiky/zapas/389/1-hokejova-liga-sr-2013-2014?MatchID=69652" TargetMode="External"/><Relationship Id="rId397" Type="http://schemas.openxmlformats.org/officeDocument/2006/relationships/hyperlink" Target="http://www.hockeyslovakia.sk/sk/statistiky/zapas/389/1-hokejova-liga-sr-2013-2014?MatchID=69666" TargetMode="External"/><Relationship Id="rId520" Type="http://schemas.openxmlformats.org/officeDocument/2006/relationships/hyperlink" Target="http://www.hockeyslovakia.sk/sk/statistiky/zapas/389/1-hokejova-liga-sr-2013-2014?MatchID=69707" TargetMode="External"/><Relationship Id="rId562" Type="http://schemas.openxmlformats.org/officeDocument/2006/relationships/hyperlink" Target="http://www.hockeyslovakia.sk/sk/statistiky/zapas/389/1-hokejova-liga-sr-2013-2014?MatchID=69721" TargetMode="External"/><Relationship Id="rId618" Type="http://schemas.openxmlformats.org/officeDocument/2006/relationships/hyperlink" Target="http://www.hockeyslovakia.sk/sk/statistiky/timy-vysledky/389/1-hokejova-liga-sr-2013-2014?competitorID=658415" TargetMode="External"/><Relationship Id="rId215" Type="http://schemas.openxmlformats.org/officeDocument/2006/relationships/hyperlink" Target="http://www.hockeyslovakia.sk/sk/statistiky/timy-vysledky/389/1-hokejova-liga-sr-2013-2014?competitorID=658422" TargetMode="External"/><Relationship Id="rId257" Type="http://schemas.openxmlformats.org/officeDocument/2006/relationships/hyperlink" Target="http://www.hockeyslovakia.sk/sk/statistiky/timy-vysledky/389/1-hokejova-liga-sr-2013-2014?competitorID=658422" TargetMode="External"/><Relationship Id="rId422" Type="http://schemas.openxmlformats.org/officeDocument/2006/relationships/hyperlink" Target="http://www.hockeyslovakia.sk/sk/statistiky/timy-vysledky/389/1-hokejova-liga-sr-2013-2014?competitorID=658609" TargetMode="External"/><Relationship Id="rId464" Type="http://schemas.openxmlformats.org/officeDocument/2006/relationships/hyperlink" Target="http://www.hockeyslovakia.sk/sk/statistiky/timy-vysledky/389/1-hokejova-liga-sr-2013-2014?competitorID=658417" TargetMode="External"/><Relationship Id="rId299" Type="http://schemas.openxmlformats.org/officeDocument/2006/relationships/hyperlink" Target="http://www.hockeyslovakia.sk/sk/statistiky/timy-vysledky/389/1-hokejova-liga-sr-2013-2014?competitorID=658418" TargetMode="External"/><Relationship Id="rId727" Type="http://schemas.openxmlformats.org/officeDocument/2006/relationships/hyperlink" Target="http://www.hockeyslovakia.sk/sk/statistiky/zapas/389/1-hokejova-liga-sr-2013-2014?MatchID=69776" TargetMode="External"/><Relationship Id="rId63" Type="http://schemas.openxmlformats.org/officeDocument/2006/relationships/hyperlink" Target="http://www.hockeyslovakia.sk/sk/statistiky/timy-vysledky/389/1-hokejova-liga-sr-2013-2014?competitorID=658422" TargetMode="External"/><Relationship Id="rId159" Type="http://schemas.openxmlformats.org/officeDocument/2006/relationships/hyperlink" Target="http://www.hockeyslovakia.sk/sk/statistiky/timy-vysledky/389/1-hokejova-liga-sr-2013-2014?competitorID=658609" TargetMode="External"/><Relationship Id="rId366" Type="http://schemas.openxmlformats.org/officeDocument/2006/relationships/hyperlink" Target="http://www.hockeyslovakia.sk/sk/statistiky/timy-vysledky/389/1-hokejova-liga-sr-2013-2014?competitorID=658417" TargetMode="External"/><Relationship Id="rId573" Type="http://schemas.openxmlformats.org/officeDocument/2006/relationships/hyperlink" Target="http://www.hockeyslovakia.sk/sk/statistiky/timy-vysledky/389/1-hokejova-liga-sr-2013-2014?competitorID=658422" TargetMode="External"/><Relationship Id="rId780" Type="http://schemas.openxmlformats.org/officeDocument/2006/relationships/hyperlink" Target="http://www.hockeyslovakia.sk/sk/statistiky/timy-vysledky/389/1-hokejova-liga-sr-2013-2014?competitorID=658422" TargetMode="External"/><Relationship Id="rId226" Type="http://schemas.openxmlformats.org/officeDocument/2006/relationships/hyperlink" Target="http://www.hockeyslovakia.sk/sk/statistiky/zapas/389/1-hokejova-liga-sr-2013-2014?MatchID=69609" TargetMode="External"/><Relationship Id="rId433" Type="http://schemas.openxmlformats.org/officeDocument/2006/relationships/hyperlink" Target="http://www.hockeyslovakia.sk/sk/statistiky/zapas/389/1-hokejova-liga-sr-2013-2014?MatchID=69678" TargetMode="External"/><Relationship Id="rId640" Type="http://schemas.openxmlformats.org/officeDocument/2006/relationships/hyperlink" Target="http://www.hockeyslovakia.sk/sk/statistiky/zapas/389/1-hokejova-liga-sr-2013-2014?MatchID=69747" TargetMode="External"/><Relationship Id="rId738" Type="http://schemas.openxmlformats.org/officeDocument/2006/relationships/hyperlink" Target="http://www.hockeyslovakia.sk/sk/statistiky/timy-vysledky/389/1-hokejova-liga-sr-2013-2014?competitorID=658416" TargetMode="External"/><Relationship Id="rId74" Type="http://schemas.openxmlformats.org/officeDocument/2006/relationships/hyperlink" Target="http://www.hockeyslovakia.sk/sk/statistiky/timy-vysledky/389/1-hokejova-liga-sr-2013-2014?competitorID=658421" TargetMode="External"/><Relationship Id="rId377" Type="http://schemas.openxmlformats.org/officeDocument/2006/relationships/hyperlink" Target="http://www.hockeyslovakia.sk/sk/statistiky/timy-vysledky/389/1-hokejova-liga-sr-2013-2014?competitorID=658418" TargetMode="External"/><Relationship Id="rId500" Type="http://schemas.openxmlformats.org/officeDocument/2006/relationships/hyperlink" Target="http://www.hockeyslovakia.sk/sk/statistiky/timy-vysledky/389/1-hokejova-liga-sr-2013-2014?competitorID=658421" TargetMode="External"/><Relationship Id="rId584" Type="http://schemas.openxmlformats.org/officeDocument/2006/relationships/hyperlink" Target="http://www.hockeyslovakia.sk/sk/statistiky/timy-vysledky/389/1-hokejova-liga-sr-2013-2014?competitorID=65841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28</Pages>
  <Words>19524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Alenka</dc:creator>
  <cp:keywords/>
  <dc:description/>
  <cp:lastModifiedBy>Mackanicova</cp:lastModifiedBy>
  <cp:revision>3</cp:revision>
  <cp:lastPrinted>2014-07-14T12:00:00Z</cp:lastPrinted>
  <dcterms:created xsi:type="dcterms:W3CDTF">2014-07-14T11:59:00Z</dcterms:created>
  <dcterms:modified xsi:type="dcterms:W3CDTF">2014-07-14T12:00:00Z</dcterms:modified>
</cp:coreProperties>
</file>