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EB" w:rsidRDefault="00C476EB">
      <w:r w:rsidRPr="004E3693"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49.25pt;height:602.25pt;visibility:visible">
            <v:imagedata r:id="rId4" o:title=""/>
          </v:shape>
        </w:pict>
      </w:r>
    </w:p>
    <w:p w:rsidR="00C476EB" w:rsidRDefault="00C476EB"/>
    <w:p w:rsidR="00C476EB" w:rsidRDefault="00C476EB"/>
    <w:p w:rsidR="00C476EB" w:rsidRDefault="00C476EB"/>
    <w:p w:rsidR="00C476EB" w:rsidRDefault="00C476EB">
      <w:r w:rsidRPr="004E3693">
        <w:rPr>
          <w:noProof/>
          <w:lang w:eastAsia="sk-SK"/>
        </w:rPr>
        <w:pict>
          <v:shape id="Obrázok 2" o:spid="_x0000_i1026" type="#_x0000_t75" style="width:449.25pt;height:602.25pt;visibility:visible">
            <v:imagedata r:id="rId5" o:title=""/>
          </v:shape>
        </w:pict>
      </w:r>
    </w:p>
    <w:p w:rsidR="00C476EB" w:rsidRDefault="00C476EB"/>
    <w:p w:rsidR="00C476EB" w:rsidRDefault="00C476EB"/>
    <w:p w:rsidR="00C476EB" w:rsidRDefault="00C476EB"/>
    <w:p w:rsidR="00C476EB" w:rsidRDefault="00C476EB">
      <w:r w:rsidRPr="004E3693">
        <w:rPr>
          <w:noProof/>
          <w:lang w:eastAsia="sk-SK"/>
        </w:rPr>
        <w:pict>
          <v:shape id="Obrázok 3" o:spid="_x0000_i1027" type="#_x0000_t75" style="width:449.25pt;height:602.25pt;visibility:visible">
            <v:imagedata r:id="rId6" o:title=""/>
          </v:shape>
        </w:pict>
      </w:r>
    </w:p>
    <w:p w:rsidR="00C476EB" w:rsidRDefault="00C476EB"/>
    <w:p w:rsidR="00C476EB" w:rsidRDefault="00C476EB"/>
    <w:p w:rsidR="00C476EB" w:rsidRDefault="00C476EB"/>
    <w:p w:rsidR="00C476EB" w:rsidRDefault="00C476EB">
      <w:r w:rsidRPr="004E3693">
        <w:rPr>
          <w:noProof/>
          <w:lang w:eastAsia="sk-SK"/>
        </w:rPr>
        <w:pict>
          <v:shape id="Obrázok 4" o:spid="_x0000_i1028" type="#_x0000_t75" style="width:449.25pt;height:602.25pt;visibility:visible">
            <v:imagedata r:id="rId7" o:title=""/>
          </v:shape>
        </w:pict>
      </w:r>
      <w:bookmarkStart w:id="0" w:name="_GoBack"/>
      <w:bookmarkEnd w:id="0"/>
    </w:p>
    <w:sectPr w:rsidR="00C476EB" w:rsidSect="00893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ED1"/>
    <w:rsid w:val="000B3D21"/>
    <w:rsid w:val="002332A8"/>
    <w:rsid w:val="00397289"/>
    <w:rsid w:val="00405B4B"/>
    <w:rsid w:val="004E3693"/>
    <w:rsid w:val="006C18DF"/>
    <w:rsid w:val="0080092A"/>
    <w:rsid w:val="00883ED1"/>
    <w:rsid w:val="00893216"/>
    <w:rsid w:val="00930E3B"/>
    <w:rsid w:val="00C476EB"/>
    <w:rsid w:val="00F8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2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8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3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2</Words>
  <Characters>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RRA Hé - Janka</dc:creator>
  <cp:keywords/>
  <dc:description/>
  <cp:lastModifiedBy>ZMOS</cp:lastModifiedBy>
  <cp:revision>2</cp:revision>
  <dcterms:created xsi:type="dcterms:W3CDTF">2014-12-01T09:10:00Z</dcterms:created>
  <dcterms:modified xsi:type="dcterms:W3CDTF">2014-12-01T09:10:00Z</dcterms:modified>
</cp:coreProperties>
</file>