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075" w:rsidRPr="009B69A6" w:rsidRDefault="00ED2075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ED2075" w:rsidRPr="009B69A6" w:rsidRDefault="00ED2075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2075" w:rsidRPr="00B344EA" w:rsidRDefault="00ED2075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PSAM sr.o.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Huncovská 17   040 01  Košice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28.7.2003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36 572 331</w:t>
      </w:r>
    </w:p>
    <w:p w:rsidR="00ED2075" w:rsidRDefault="00ED2075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Robert Ducsay – konateľ spoločnosti</w:t>
      </w:r>
    </w:p>
    <w:p w:rsidR="00ED2075" w:rsidRDefault="00ED2075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Ing. Robert Ducsay – konateľ spoločnosti</w:t>
      </w:r>
    </w:p>
    <w:p w:rsidR="00ED2075" w:rsidRDefault="00ED2075" w:rsidP="005B3D5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D2075" w:rsidRPr="00B344EA" w:rsidRDefault="00ED2075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D2075" w:rsidRDefault="00ED2075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Robert Ducsay  -podiel na ZI 100%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zamestnáva</w:t>
      </w:r>
      <w:r>
        <w:rPr>
          <w:rFonts w:ascii="Times New Roman" w:hAnsi="Times New Roman" w:cs="Times New Roman"/>
          <w:sz w:val="24"/>
          <w:szCs w:val="24"/>
        </w:rPr>
        <w:t xml:space="preserve"> 0 zamestnancov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Pr="003F477D" w:rsidRDefault="00ED2075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ED2075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3F477D" w:rsidRDefault="00ED2075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3F477D" w:rsidRDefault="00ED2075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2075" w:rsidRPr="003F477D" w:rsidRDefault="00ED2075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075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075" w:rsidRPr="003F477D" w:rsidRDefault="00ED2075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075" w:rsidRPr="003F477D" w:rsidRDefault="00ED2075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D2075" w:rsidRPr="003F477D" w:rsidRDefault="00ED2075" w:rsidP="005B3D53">
            <w:pPr>
              <w:jc w:val="center"/>
            </w:pPr>
            <w:r>
              <w:t>0</w:t>
            </w:r>
          </w:p>
        </w:tc>
      </w:tr>
      <w:tr w:rsidR="00ED2075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D2075" w:rsidRPr="003F477D" w:rsidRDefault="00ED2075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D2075" w:rsidRPr="005B3D53" w:rsidRDefault="00ED2075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D2075" w:rsidRPr="003F477D" w:rsidRDefault="00ED2075" w:rsidP="005B3D53">
            <w:pPr>
              <w:jc w:val="center"/>
            </w:pPr>
            <w:r>
              <w:t>0</w:t>
            </w:r>
          </w:p>
        </w:tc>
      </w:tr>
      <w:tr w:rsidR="00ED2075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3F477D" w:rsidRDefault="00ED2075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075" w:rsidRPr="005B3D53" w:rsidRDefault="00ED2075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D2075" w:rsidRPr="003F477D" w:rsidRDefault="00ED2075" w:rsidP="005B3D53">
            <w:pPr>
              <w:jc w:val="center"/>
            </w:pPr>
            <w:r>
              <w:t>0</w:t>
            </w:r>
          </w:p>
        </w:tc>
      </w:tr>
    </w:tbl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kupa a predaj stavebného materiálu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Pr="00B344EA" w:rsidRDefault="00ED2075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075" w:rsidRPr="00B344EA" w:rsidRDefault="00ED2075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ED2075" w:rsidRPr="00B344EA" w:rsidRDefault="00ED2075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ED2075" w:rsidRPr="00B344EA" w:rsidRDefault="00ED2075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ED2075" w:rsidRDefault="00ED2075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ED2075" w:rsidRDefault="00ED2075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Default="00ED2075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Pr="00565416" w:rsidRDefault="00ED2075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D2075" w:rsidRPr="0076031A" w:rsidRDefault="00ED2075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ED2075" w:rsidRDefault="00ED2075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D2075" w:rsidRPr="004B3DBE" w:rsidRDefault="00ED2075" w:rsidP="004B3DBE">
      <w:pPr>
        <w:rPr>
          <w:lang w:eastAsia="sk-SK"/>
        </w:rPr>
      </w:pPr>
    </w:p>
    <w:p w:rsidR="00ED2075" w:rsidRDefault="00ED2075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ED2075" w:rsidRPr="003F477D" w:rsidRDefault="00ED2075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ED2075" w:rsidRPr="003F477D" w:rsidRDefault="00ED2075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D2075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2075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DE0DD5" w:rsidRDefault="00ED2075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D2075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D2075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2B2E75" w:rsidRDefault="00ED2075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D2075" w:rsidRPr="00C05486" w:rsidRDefault="00ED2075" w:rsidP="00565416">
      <w:pPr>
        <w:rPr>
          <w:sz w:val="18"/>
          <w:szCs w:val="18"/>
        </w:rPr>
      </w:pPr>
    </w:p>
    <w:p w:rsidR="00ED2075" w:rsidRPr="00C05486" w:rsidRDefault="00ED2075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D2075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2075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D2075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6.074</w:t>
            </w: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D2075" w:rsidRPr="00C05486" w:rsidRDefault="00ED2075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4B3DBE">
      <w:pPr>
        <w:rPr>
          <w:sz w:val="18"/>
          <w:szCs w:val="18"/>
          <w:lang w:eastAsia="sk-SK"/>
        </w:rPr>
      </w:pPr>
    </w:p>
    <w:p w:rsidR="00ED2075" w:rsidRPr="00C05486" w:rsidRDefault="00ED2075" w:rsidP="004B3DBE">
      <w:pPr>
        <w:rPr>
          <w:sz w:val="18"/>
          <w:szCs w:val="18"/>
          <w:lang w:eastAsia="sk-SK"/>
        </w:rPr>
      </w:pPr>
    </w:p>
    <w:p w:rsidR="00ED2075" w:rsidRPr="00C05486" w:rsidRDefault="00ED2075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ED2075" w:rsidRPr="00C05486" w:rsidRDefault="00ED2075" w:rsidP="00672E09">
      <w:pPr>
        <w:rPr>
          <w:sz w:val="18"/>
          <w:szCs w:val="18"/>
          <w:lang w:eastAsia="sk-SK"/>
        </w:rPr>
      </w:pPr>
    </w:p>
    <w:p w:rsidR="00ED2075" w:rsidRPr="00C05486" w:rsidRDefault="00ED2075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ED2075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ED2075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321</w:t>
            </w:r>
          </w:p>
        </w:tc>
      </w:tr>
    </w:tbl>
    <w:p w:rsidR="00ED2075" w:rsidRPr="00C05486" w:rsidRDefault="00ED2075" w:rsidP="007A776A">
      <w:pPr>
        <w:pStyle w:val="ListParagraph"/>
        <w:ind w:left="360"/>
        <w:jc w:val="both"/>
        <w:rPr>
          <w:sz w:val="18"/>
          <w:szCs w:val="18"/>
        </w:rPr>
      </w:pPr>
    </w:p>
    <w:p w:rsidR="00ED2075" w:rsidRPr="00C05486" w:rsidRDefault="00ED2075" w:rsidP="00672E09">
      <w:pPr>
        <w:rPr>
          <w:sz w:val="18"/>
          <w:szCs w:val="18"/>
          <w:lang w:eastAsia="sk-SK"/>
        </w:rPr>
      </w:pPr>
    </w:p>
    <w:p w:rsidR="00ED2075" w:rsidRPr="00C05486" w:rsidRDefault="00ED2075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ED2075" w:rsidRPr="00C05486" w:rsidRDefault="00ED2075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ED2075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2075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3.363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</w:tr>
      <w:tr w:rsidR="00ED2075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</w:t>
            </w:r>
          </w:p>
        </w:tc>
        <w:tc>
          <w:tcPr>
            <w:tcW w:w="2405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</w:tr>
      <w:tr w:rsidR="00ED2075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D2075" w:rsidRPr="00C05486" w:rsidRDefault="00ED2075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075" w:rsidRPr="00C05486" w:rsidRDefault="00ED2075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2075" w:rsidRPr="00C05486" w:rsidRDefault="00ED2075" w:rsidP="0072620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300</w:t>
            </w:r>
          </w:p>
        </w:tc>
      </w:tr>
    </w:tbl>
    <w:p w:rsidR="00ED2075" w:rsidRPr="00C05486" w:rsidRDefault="00ED2075" w:rsidP="005E5049">
      <w:pPr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ED2075" w:rsidRPr="00C05486" w:rsidRDefault="00ED2075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D2075" w:rsidRPr="00C05486" w:rsidRDefault="00ED2075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ED2075" w:rsidRPr="00C05486" w:rsidRDefault="00ED2075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ED2075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- 813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- 1.775</w:t>
            </w:r>
          </w:p>
        </w:tc>
      </w:tr>
    </w:tbl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Default="00ED2075" w:rsidP="005E5049">
      <w:pPr>
        <w:rPr>
          <w:sz w:val="18"/>
          <w:szCs w:val="18"/>
        </w:rPr>
      </w:pPr>
    </w:p>
    <w:p w:rsidR="00ED2075" w:rsidRPr="00C05486" w:rsidRDefault="00ED2075" w:rsidP="005E5049">
      <w:pPr>
        <w:rPr>
          <w:sz w:val="18"/>
          <w:szCs w:val="18"/>
        </w:rPr>
      </w:pPr>
    </w:p>
    <w:p w:rsidR="00ED2075" w:rsidRPr="00C05486" w:rsidRDefault="00ED2075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ED2075" w:rsidRPr="00C05486" w:rsidRDefault="00ED2075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D2075" w:rsidRPr="00C05486" w:rsidRDefault="00ED2075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ED2075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ED2075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</w:t>
            </w:r>
          </w:p>
        </w:tc>
      </w:tr>
      <w:tr w:rsidR="00ED2075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075" w:rsidRPr="00C05486" w:rsidRDefault="00ED2075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081752">
            <w:pPr>
              <w:rPr>
                <w:sz w:val="18"/>
                <w:szCs w:val="18"/>
              </w:rPr>
            </w:pPr>
          </w:p>
        </w:tc>
      </w:tr>
    </w:tbl>
    <w:p w:rsidR="00ED2075" w:rsidRPr="00C05486" w:rsidRDefault="00ED2075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D2075" w:rsidRPr="00C05486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 nákladov</w:t>
      </w:r>
    </w:p>
    <w:p w:rsidR="00ED2075" w:rsidRDefault="00ED2075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</w:p>
    <w:p w:rsidR="00ED2075" w:rsidRDefault="00ED2075" w:rsidP="00AB2326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Elektrická inštalácia</w:t>
      </w:r>
    </w:p>
    <w:p w:rsidR="00ED2075" w:rsidRPr="00C05486" w:rsidRDefault="00ED2075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ED2075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45.301</w:t>
            </w: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45.301</w:t>
            </w:r>
          </w:p>
        </w:tc>
      </w:tr>
    </w:tbl>
    <w:p w:rsidR="00ED2075" w:rsidRPr="00C05486" w:rsidRDefault="00ED2075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Služby účtovnícke, telekomunikačné,   spotrebný materiál, tovar.</w:t>
      </w: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D2075" w:rsidRPr="00C05486" w:rsidRDefault="00ED2075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ED2075" w:rsidRPr="00C05486" w:rsidRDefault="00ED2075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D2075" w:rsidRPr="00C05486" w:rsidRDefault="00ED2075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ED2075" w:rsidRPr="00C05486" w:rsidRDefault="00ED2075" w:rsidP="00672E09">
      <w:pPr>
        <w:rPr>
          <w:sz w:val="18"/>
          <w:szCs w:val="18"/>
        </w:rPr>
      </w:pPr>
    </w:p>
    <w:p w:rsidR="00ED2075" w:rsidRPr="00C05486" w:rsidRDefault="00ED2075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ED2075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ED2075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D2075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AA32FB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- 6.992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-.4,286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-1775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ED2075" w:rsidRPr="00C05486" w:rsidRDefault="00ED2075" w:rsidP="00672E09">
      <w:pPr>
        <w:tabs>
          <w:tab w:val="left" w:pos="1276"/>
        </w:tabs>
        <w:rPr>
          <w:sz w:val="18"/>
          <w:szCs w:val="18"/>
        </w:rPr>
      </w:pPr>
    </w:p>
    <w:p w:rsidR="00ED2075" w:rsidRPr="00C05486" w:rsidRDefault="00ED2075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ED2075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2075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D2075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C078AD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C11B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C11B36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813</w:t>
            </w:r>
          </w:p>
        </w:tc>
      </w:tr>
      <w:tr w:rsidR="00ED2075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D2075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075" w:rsidRPr="00C05486" w:rsidRDefault="00ED2075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ED2075" w:rsidRPr="00C05486" w:rsidRDefault="00ED2075" w:rsidP="00672E09">
      <w:pPr>
        <w:jc w:val="both"/>
        <w:rPr>
          <w:sz w:val="18"/>
          <w:szCs w:val="18"/>
        </w:rPr>
      </w:pPr>
    </w:p>
    <w:sectPr w:rsidR="00ED2075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075" w:rsidRDefault="00ED2075">
      <w:r>
        <w:separator/>
      </w:r>
    </w:p>
  </w:endnote>
  <w:endnote w:type="continuationSeparator" w:id="0">
    <w:p w:rsidR="00ED2075" w:rsidRDefault="00ED20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075" w:rsidRDefault="00ED2075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ED2075" w:rsidRDefault="00ED207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075" w:rsidRDefault="00ED2075">
      <w:r>
        <w:separator/>
      </w:r>
    </w:p>
  </w:footnote>
  <w:footnote w:type="continuationSeparator" w:id="0">
    <w:p w:rsidR="00ED2075" w:rsidRDefault="00ED207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736FF"/>
    <w:rsid w:val="00081752"/>
    <w:rsid w:val="00097F71"/>
    <w:rsid w:val="000A5B48"/>
    <w:rsid w:val="001033C9"/>
    <w:rsid w:val="00104C5A"/>
    <w:rsid w:val="001166DC"/>
    <w:rsid w:val="001304AF"/>
    <w:rsid w:val="001570EF"/>
    <w:rsid w:val="001A2143"/>
    <w:rsid w:val="001F6CFC"/>
    <w:rsid w:val="00227CAD"/>
    <w:rsid w:val="00246AC1"/>
    <w:rsid w:val="002733E1"/>
    <w:rsid w:val="002808A0"/>
    <w:rsid w:val="00294A17"/>
    <w:rsid w:val="002B2E75"/>
    <w:rsid w:val="002C1C01"/>
    <w:rsid w:val="002F2CA3"/>
    <w:rsid w:val="002F3478"/>
    <w:rsid w:val="00301072"/>
    <w:rsid w:val="003417F2"/>
    <w:rsid w:val="00353E15"/>
    <w:rsid w:val="003843A9"/>
    <w:rsid w:val="003C1B48"/>
    <w:rsid w:val="003D22CA"/>
    <w:rsid w:val="003D44BC"/>
    <w:rsid w:val="003F477D"/>
    <w:rsid w:val="00436E46"/>
    <w:rsid w:val="00467AB0"/>
    <w:rsid w:val="00483085"/>
    <w:rsid w:val="00485C56"/>
    <w:rsid w:val="004A0024"/>
    <w:rsid w:val="004A4DE1"/>
    <w:rsid w:val="004B119D"/>
    <w:rsid w:val="004B3DBE"/>
    <w:rsid w:val="004D26F2"/>
    <w:rsid w:val="005046E9"/>
    <w:rsid w:val="00534D2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64C13"/>
    <w:rsid w:val="00672E09"/>
    <w:rsid w:val="00675ACB"/>
    <w:rsid w:val="00687A22"/>
    <w:rsid w:val="006E5277"/>
    <w:rsid w:val="006E7B93"/>
    <w:rsid w:val="00726204"/>
    <w:rsid w:val="00736903"/>
    <w:rsid w:val="0076031A"/>
    <w:rsid w:val="007654CF"/>
    <w:rsid w:val="007A776A"/>
    <w:rsid w:val="007C6156"/>
    <w:rsid w:val="007D0ED0"/>
    <w:rsid w:val="007E693A"/>
    <w:rsid w:val="007F4216"/>
    <w:rsid w:val="007F7537"/>
    <w:rsid w:val="008036D3"/>
    <w:rsid w:val="008B4B48"/>
    <w:rsid w:val="008D4983"/>
    <w:rsid w:val="008F2D90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A32FB"/>
    <w:rsid w:val="00AB2326"/>
    <w:rsid w:val="00AC219D"/>
    <w:rsid w:val="00AD2928"/>
    <w:rsid w:val="00B344EA"/>
    <w:rsid w:val="00B36631"/>
    <w:rsid w:val="00B74E08"/>
    <w:rsid w:val="00B826B6"/>
    <w:rsid w:val="00BA63A8"/>
    <w:rsid w:val="00C02569"/>
    <w:rsid w:val="00C05486"/>
    <w:rsid w:val="00C078AD"/>
    <w:rsid w:val="00C11B36"/>
    <w:rsid w:val="00C21ADD"/>
    <w:rsid w:val="00C36397"/>
    <w:rsid w:val="00C54D3E"/>
    <w:rsid w:val="00C77DD0"/>
    <w:rsid w:val="00CE14B1"/>
    <w:rsid w:val="00D44EBC"/>
    <w:rsid w:val="00D862F6"/>
    <w:rsid w:val="00DE0DD5"/>
    <w:rsid w:val="00DE69A7"/>
    <w:rsid w:val="00DF02FB"/>
    <w:rsid w:val="00DF091A"/>
    <w:rsid w:val="00DF7DD9"/>
    <w:rsid w:val="00E06D1F"/>
    <w:rsid w:val="00E33441"/>
    <w:rsid w:val="00E53E5F"/>
    <w:rsid w:val="00E614B5"/>
    <w:rsid w:val="00E736A0"/>
    <w:rsid w:val="00ED2075"/>
    <w:rsid w:val="00EE296E"/>
    <w:rsid w:val="00EF1756"/>
    <w:rsid w:val="00F2642F"/>
    <w:rsid w:val="00F501DD"/>
    <w:rsid w:val="00F8754C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7</Pages>
  <Words>1270</Words>
  <Characters>7245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2014-03-28T07:50:00Z</cp:lastPrinted>
  <dcterms:created xsi:type="dcterms:W3CDTF">2014-03-28T08:33:00Z</dcterms:created>
  <dcterms:modified xsi:type="dcterms:W3CDTF">2014-03-28T08:33:00Z</dcterms:modified>
</cp:coreProperties>
</file>