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AB" w:rsidRPr="00760EA4" w:rsidRDefault="001B41AB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1B41AB" w:rsidRPr="00760EA4" w:rsidRDefault="001B41AB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1B41AB" w:rsidRDefault="001B41AB" w:rsidP="00760EA4">
      <w:pPr>
        <w:spacing w:after="0"/>
        <w:rPr>
          <w:rFonts w:ascii="Cambria" w:hAnsi="Cambria" w:cs="Cambria"/>
        </w:rPr>
      </w:pPr>
    </w:p>
    <w:p w:rsidR="001B41AB" w:rsidRDefault="001B41AB" w:rsidP="00760EA4">
      <w:pPr>
        <w:spacing w:after="0"/>
        <w:rPr>
          <w:rFonts w:ascii="Cambria" w:hAnsi="Cambria" w:cs="Cambria"/>
        </w:rPr>
      </w:pPr>
    </w:p>
    <w:p w:rsidR="001B41AB" w:rsidRPr="00760EA4" w:rsidRDefault="001B41AB" w:rsidP="00760EA4">
      <w:pPr>
        <w:spacing w:after="0"/>
        <w:rPr>
          <w:rFonts w:ascii="Cambria" w:hAnsi="Cambria" w:cs="Cambria"/>
        </w:rPr>
      </w:pPr>
    </w:p>
    <w:p w:rsidR="001B41AB" w:rsidRPr="00760EA4" w:rsidRDefault="001B41AB" w:rsidP="00760EA4">
      <w:pPr>
        <w:spacing w:after="0"/>
        <w:rPr>
          <w:rFonts w:ascii="Cambria" w:hAnsi="Cambria" w:cs="Cambria"/>
        </w:rPr>
      </w:pPr>
    </w:p>
    <w:p w:rsidR="001B41AB" w:rsidRDefault="001B41AB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Účtovná jednotka: </w:t>
      </w:r>
    </w:p>
    <w:p w:rsidR="001B41AB" w:rsidRDefault="001B41AB" w:rsidP="00760EA4">
      <w:pPr>
        <w:spacing w:after="0"/>
        <w:rPr>
          <w:rFonts w:ascii="Cambria" w:hAnsi="Cambria" w:cs="Cambria"/>
        </w:rPr>
      </w:pPr>
    </w:p>
    <w:p w:rsidR="001B41AB" w:rsidRDefault="001B41AB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AUTOČAS,</w:t>
      </w:r>
      <w:r w:rsidRPr="00760EA4">
        <w:rPr>
          <w:rFonts w:ascii="Cambria" w:hAnsi="Cambria" w:cs="Cambria"/>
        </w:rPr>
        <w:t xml:space="preserve"> s.r.o.</w:t>
      </w:r>
    </w:p>
    <w:p w:rsidR="001B41AB" w:rsidRDefault="001B41AB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Hollého 159/7</w:t>
      </w:r>
    </w:p>
    <w:p w:rsidR="001B41AB" w:rsidRDefault="001B41AB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015 01  Rajec</w:t>
      </w:r>
    </w:p>
    <w:p w:rsidR="001B41AB" w:rsidRPr="00760EA4" w:rsidRDefault="001B41AB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IČO: </w:t>
      </w:r>
      <w:r>
        <w:rPr>
          <w:rFonts w:ascii="Cambria" w:hAnsi="Cambria" w:cs="Cambria"/>
        </w:rPr>
        <w:t>46282238</w:t>
      </w:r>
    </w:p>
    <w:p w:rsidR="001B41AB" w:rsidRPr="00760EA4" w:rsidRDefault="001B41AB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Účtovná závierka za účtovné obdobie od 1.1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bola </w:t>
      </w:r>
      <w:r w:rsidRPr="0014538C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rozhodnutím jediného spoločníka</w:t>
      </w:r>
      <w:r w:rsidRPr="000F5173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schválená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dňa </w:t>
      </w:r>
      <w:r>
        <w:rPr>
          <w:rFonts w:ascii="Cambria" w:hAnsi="Cambria" w:cs="Cambria"/>
        </w:rPr>
        <w:t>19.12.2014.</w:t>
      </w:r>
    </w:p>
    <w:p w:rsidR="001B41AB" w:rsidRPr="00760EA4" w:rsidRDefault="001B41AB" w:rsidP="0014538C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>
        <w:rPr>
          <w:rFonts w:ascii="Cambria" w:hAnsi="Cambria" w:cs="Cambria"/>
        </w:rPr>
        <w:t>V Rajci dňa 29.12.2014</w:t>
      </w: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Pr="00760EA4" w:rsidRDefault="001B41AB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1B41AB" w:rsidRDefault="001B41AB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1B41AB" w:rsidRPr="00760EA4" w:rsidRDefault="001B41AB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1B41AB" w:rsidRDefault="001B41AB" w:rsidP="000F5173">
      <w:pPr>
        <w:tabs>
          <w:tab w:val="center" w:pos="7088"/>
          <w:tab w:val="left" w:pos="7526"/>
        </w:tabs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ab/>
      </w:r>
      <w:r>
        <w:rPr>
          <w:rFonts w:ascii="Cambria" w:hAnsi="Cambria" w:cs="Cambria"/>
        </w:rPr>
        <w:t>Miroslav Nemec</w:t>
      </w:r>
    </w:p>
    <w:p w:rsidR="001B41AB" w:rsidRPr="00760EA4" w:rsidRDefault="001B41AB" w:rsidP="000F5173">
      <w:pPr>
        <w:tabs>
          <w:tab w:val="center" w:pos="7088"/>
        </w:tabs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 w:rsidRPr="00760EA4">
        <w:rPr>
          <w:rFonts w:ascii="Cambria" w:hAnsi="Cambria" w:cs="Cambria"/>
        </w:rPr>
        <w:t>Konateľ</w:t>
      </w:r>
      <w:r>
        <w:rPr>
          <w:rFonts w:ascii="Cambria" w:hAnsi="Cambria" w:cs="Cambria"/>
        </w:rPr>
        <w:t xml:space="preserve"> spolonosti</w:t>
      </w:r>
    </w:p>
    <w:p w:rsidR="001B41AB" w:rsidRPr="00760EA4" w:rsidRDefault="001B41A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1B41AB" w:rsidRPr="00760EA4" w:rsidRDefault="001B41A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1B41AB" w:rsidRPr="00760EA4" w:rsidRDefault="001B41A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1B41AB" w:rsidRPr="00760EA4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4C1FB4"/>
    <w:rsid w:val="005869E7"/>
    <w:rsid w:val="005B06F8"/>
    <w:rsid w:val="005F618C"/>
    <w:rsid w:val="00760EA4"/>
    <w:rsid w:val="00777EDD"/>
    <w:rsid w:val="00795A82"/>
    <w:rsid w:val="00BA4540"/>
    <w:rsid w:val="00F245A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cp:lastPrinted>2014-12-29T21:58:00Z</cp:lastPrinted>
  <dcterms:created xsi:type="dcterms:W3CDTF">2014-12-29T22:12:00Z</dcterms:created>
  <dcterms:modified xsi:type="dcterms:W3CDTF">2014-12-29T22:12:00Z</dcterms:modified>
</cp:coreProperties>
</file>