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9E" w:rsidRPr="00760EA4" w:rsidRDefault="00B37C9E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B37C9E" w:rsidRPr="00760EA4" w:rsidRDefault="00B37C9E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B37C9E" w:rsidRDefault="00B37C9E" w:rsidP="00760EA4">
      <w:pPr>
        <w:spacing w:after="0"/>
        <w:rPr>
          <w:rFonts w:ascii="Cambria" w:hAnsi="Cambria" w:cs="Cambria"/>
        </w:rPr>
      </w:pPr>
    </w:p>
    <w:p w:rsidR="00B37C9E" w:rsidRDefault="00B37C9E" w:rsidP="00760EA4">
      <w:pPr>
        <w:spacing w:after="0"/>
        <w:rPr>
          <w:rFonts w:ascii="Cambria" w:hAnsi="Cambria" w:cs="Cambria"/>
        </w:rPr>
      </w:pPr>
    </w:p>
    <w:p w:rsidR="00B37C9E" w:rsidRPr="00760EA4" w:rsidRDefault="00B37C9E" w:rsidP="00760EA4">
      <w:pPr>
        <w:spacing w:after="0"/>
        <w:rPr>
          <w:rFonts w:ascii="Cambria" w:hAnsi="Cambria" w:cs="Cambria"/>
        </w:rPr>
      </w:pPr>
    </w:p>
    <w:p w:rsidR="00B37C9E" w:rsidRPr="00760EA4" w:rsidRDefault="00B37C9E" w:rsidP="00760EA4">
      <w:pPr>
        <w:spacing w:after="0"/>
        <w:rPr>
          <w:rFonts w:ascii="Cambria" w:hAnsi="Cambria" w:cs="Cambria"/>
        </w:rPr>
      </w:pPr>
    </w:p>
    <w:p w:rsidR="00B37C9E" w:rsidRDefault="00B37C9E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Účtovná jednotka: </w:t>
      </w:r>
    </w:p>
    <w:p w:rsidR="00B37C9E" w:rsidRDefault="00B37C9E" w:rsidP="00760EA4">
      <w:pPr>
        <w:spacing w:after="0"/>
        <w:rPr>
          <w:rFonts w:ascii="Cambria" w:hAnsi="Cambria" w:cs="Cambria"/>
        </w:rPr>
      </w:pPr>
    </w:p>
    <w:p w:rsidR="00B37C9E" w:rsidRDefault="00B37C9E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SAMALUTI,</w:t>
      </w:r>
      <w:r w:rsidRPr="00760EA4">
        <w:rPr>
          <w:rFonts w:ascii="Cambria" w:hAnsi="Cambria" w:cs="Cambria"/>
        </w:rPr>
        <w:t xml:space="preserve"> s.r.o.</w:t>
      </w:r>
    </w:p>
    <w:p w:rsidR="00B37C9E" w:rsidRDefault="00B37C9E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Hliník nad Váhom 495</w:t>
      </w:r>
    </w:p>
    <w:p w:rsidR="00B37C9E" w:rsidRDefault="00B37C9E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>014 01  Bytča</w:t>
      </w:r>
    </w:p>
    <w:p w:rsidR="00B37C9E" w:rsidRPr="00760EA4" w:rsidRDefault="00B37C9E" w:rsidP="00760EA4">
      <w:pPr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 xml:space="preserve">IČO: </w:t>
      </w:r>
      <w:r>
        <w:rPr>
          <w:rFonts w:ascii="Cambria" w:hAnsi="Cambria" w:cs="Cambria"/>
        </w:rPr>
        <w:t>47467576</w:t>
      </w:r>
    </w:p>
    <w:p w:rsidR="00B37C9E" w:rsidRPr="00760EA4" w:rsidRDefault="00B37C9E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Fonts w:ascii="Cambria" w:hAnsi="Cambria" w:cs="Cambria"/>
        </w:rPr>
      </w:pP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Účtovná 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závierka za účtovné obdobie od 08.10.2013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, tzn. účtovná závierka zostavená k 31.12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bola </w:t>
      </w:r>
      <w:r w:rsidRPr="00C96068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 w:cs="Cambria"/>
        </w:rPr>
        <w:t>22.12.2014</w:t>
      </w:r>
    </w:p>
    <w:p w:rsidR="00B37C9E" w:rsidRPr="00760EA4" w:rsidRDefault="00B37C9E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  <w:r>
        <w:rPr>
          <w:rFonts w:ascii="Cambria" w:hAnsi="Cambria" w:cs="Cambria"/>
        </w:rPr>
        <w:t>V Bytči dňa 29.12.2014</w:t>
      </w: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B37C9E" w:rsidRPr="00760EA4" w:rsidRDefault="00B37C9E" w:rsidP="000B099B">
      <w:pPr>
        <w:tabs>
          <w:tab w:val="left" w:pos="5812"/>
        </w:tabs>
        <w:spacing w:after="0"/>
        <w:rPr>
          <w:rStyle w:val="Strong"/>
          <w:rFonts w:ascii="Cambria" w:hAnsi="Cambria" w:cs="Cambria"/>
          <w:b w:val="0"/>
          <w:bCs w:val="0"/>
          <w:bdr w:val="none" w:sz="0" w:space="0" w:color="auto" w:frame="1"/>
          <w:shd w:val="clear" w:color="auto" w:fill="FFFFFF"/>
        </w:rPr>
      </w:pPr>
    </w:p>
    <w:p w:rsidR="00B37C9E" w:rsidRDefault="00B37C9E" w:rsidP="000B099B">
      <w:pPr>
        <w:tabs>
          <w:tab w:val="left" w:pos="5812"/>
        </w:tabs>
        <w:spacing w:after="0"/>
        <w:rPr>
          <w:rFonts w:ascii="Cambria" w:hAnsi="Cambria" w:cs="Cambria"/>
        </w:rPr>
      </w:pPr>
    </w:p>
    <w:p w:rsidR="00B37C9E" w:rsidRPr="00760EA4" w:rsidRDefault="00B37C9E" w:rsidP="00760EA4">
      <w:pPr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B37C9E" w:rsidRDefault="00B37C9E" w:rsidP="00760EA4">
      <w:pPr>
        <w:tabs>
          <w:tab w:val="center" w:pos="7088"/>
        </w:tabs>
        <w:spacing w:after="0"/>
        <w:rPr>
          <w:rFonts w:ascii="Cambria" w:hAnsi="Cambria" w:cs="Cambria"/>
        </w:rPr>
      </w:pPr>
      <w:r w:rsidRPr="00760EA4">
        <w:rPr>
          <w:rFonts w:ascii="Cambria" w:hAnsi="Cambria" w:cs="Cambria"/>
        </w:rPr>
        <w:tab/>
      </w:r>
      <w:r>
        <w:rPr>
          <w:rFonts w:ascii="Cambria" w:hAnsi="Cambria" w:cs="Cambria"/>
        </w:rPr>
        <w:t>Ing. Jarmila Barčáková</w:t>
      </w:r>
    </w:p>
    <w:p w:rsidR="00B37C9E" w:rsidRPr="00760EA4" w:rsidRDefault="00B37C9E" w:rsidP="00C96068">
      <w:pPr>
        <w:tabs>
          <w:tab w:val="center" w:pos="7088"/>
        </w:tabs>
        <w:spacing w:after="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 w:rsidRPr="00760EA4">
        <w:rPr>
          <w:rFonts w:ascii="Cambria" w:hAnsi="Cambria" w:cs="Cambria"/>
        </w:rPr>
        <w:t>Konateľ</w:t>
      </w:r>
      <w:r>
        <w:rPr>
          <w:rFonts w:ascii="Cambria" w:hAnsi="Cambria" w:cs="Cambria"/>
        </w:rPr>
        <w:t xml:space="preserve"> spoločnosti</w:t>
      </w:r>
    </w:p>
    <w:p w:rsidR="00B37C9E" w:rsidRPr="00760EA4" w:rsidRDefault="00B37C9E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B37C9E" w:rsidRPr="00760EA4" w:rsidRDefault="00B37C9E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B37C9E" w:rsidRPr="00760EA4" w:rsidRDefault="00B37C9E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B37C9E" w:rsidRPr="00760EA4" w:rsidSect="00D74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113A8F"/>
    <w:rsid w:val="00140B53"/>
    <w:rsid w:val="00395463"/>
    <w:rsid w:val="004C1FB4"/>
    <w:rsid w:val="005B06F8"/>
    <w:rsid w:val="005F618C"/>
    <w:rsid w:val="00760EA4"/>
    <w:rsid w:val="00777EDD"/>
    <w:rsid w:val="00795A82"/>
    <w:rsid w:val="00B37C9E"/>
    <w:rsid w:val="00BA4540"/>
    <w:rsid w:val="00C96068"/>
    <w:rsid w:val="00D740BE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0B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55</Words>
  <Characters>318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dcterms:created xsi:type="dcterms:W3CDTF">2014-12-29T22:57:00Z</dcterms:created>
  <dcterms:modified xsi:type="dcterms:W3CDTF">2014-12-29T22:57:00Z</dcterms:modified>
</cp:coreProperties>
</file>