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37C" w:rsidRDefault="00FB237C" w:rsidP="00AC67C5">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138.75pt">
            <v:imagedata r:id="rId7" o:title=""/>
          </v:shape>
        </w:pict>
      </w:r>
    </w:p>
    <w:p w:rsidR="00FB237C" w:rsidRDefault="00FB237C" w:rsidP="00AC67C5"/>
    <w:p w:rsidR="00FB237C" w:rsidRDefault="00FB237C" w:rsidP="00AC67C5"/>
    <w:p w:rsidR="00FB237C" w:rsidRPr="001C049B" w:rsidRDefault="00FB237C" w:rsidP="00AC67C5">
      <w:pPr>
        <w:spacing w:line="360" w:lineRule="auto"/>
        <w:jc w:val="center"/>
        <w:rPr>
          <w:rFonts w:ascii="Elephant" w:hAnsi="Elephant"/>
          <w:b/>
          <w:bCs/>
          <w:sz w:val="72"/>
          <w:szCs w:val="72"/>
        </w:rPr>
      </w:pPr>
      <w:r>
        <w:rPr>
          <w:rFonts w:ascii="Elephant" w:hAnsi="Elephant"/>
          <w:b/>
          <w:bCs/>
          <w:sz w:val="72"/>
          <w:szCs w:val="72"/>
        </w:rPr>
        <w:t>V</w:t>
      </w:r>
      <w:r w:rsidRPr="001C049B">
        <w:rPr>
          <w:rFonts w:ascii="Elephant" w:hAnsi="Elephant"/>
          <w:b/>
          <w:bCs/>
          <w:sz w:val="72"/>
          <w:szCs w:val="72"/>
        </w:rPr>
        <w:t>ýročná správa</w:t>
      </w:r>
    </w:p>
    <w:p w:rsidR="00FB237C" w:rsidRPr="001C049B" w:rsidRDefault="00FB237C" w:rsidP="00AC67C5">
      <w:pPr>
        <w:spacing w:line="360" w:lineRule="auto"/>
        <w:jc w:val="center"/>
        <w:rPr>
          <w:rFonts w:ascii="Elephant" w:hAnsi="Elephant"/>
          <w:b/>
          <w:bCs/>
          <w:sz w:val="72"/>
          <w:szCs w:val="72"/>
        </w:rPr>
      </w:pPr>
      <w:r w:rsidRPr="001C049B">
        <w:rPr>
          <w:rFonts w:ascii="Elephant" w:hAnsi="Elephant"/>
          <w:b/>
          <w:bCs/>
          <w:sz w:val="72"/>
          <w:szCs w:val="72"/>
        </w:rPr>
        <w:t>Obce</w:t>
      </w:r>
    </w:p>
    <w:p w:rsidR="00FB237C" w:rsidRPr="001C049B" w:rsidRDefault="00FB237C" w:rsidP="00AC67C5">
      <w:pPr>
        <w:spacing w:line="360" w:lineRule="auto"/>
        <w:jc w:val="center"/>
        <w:rPr>
          <w:rFonts w:ascii="Elephant" w:hAnsi="Elephant"/>
          <w:b/>
          <w:bCs/>
          <w:sz w:val="72"/>
          <w:szCs w:val="72"/>
        </w:rPr>
      </w:pPr>
      <w:r w:rsidRPr="001C049B">
        <w:rPr>
          <w:rFonts w:ascii="Elephant" w:hAnsi="Elephant"/>
          <w:b/>
          <w:bCs/>
          <w:sz w:val="72"/>
          <w:szCs w:val="72"/>
        </w:rPr>
        <w:t>Ho</w:t>
      </w:r>
      <w:r>
        <w:rPr>
          <w:rFonts w:ascii="Elephant" w:hAnsi="Elephant"/>
          <w:b/>
          <w:bCs/>
          <w:sz w:val="72"/>
          <w:szCs w:val="72"/>
        </w:rPr>
        <w:t>kovce</w:t>
      </w:r>
    </w:p>
    <w:p w:rsidR="00FB237C" w:rsidRPr="00F77706" w:rsidRDefault="00FB237C" w:rsidP="00AC67C5">
      <w:pPr>
        <w:spacing w:line="360" w:lineRule="auto"/>
        <w:jc w:val="center"/>
        <w:rPr>
          <w:rFonts w:ascii="Elephant" w:hAnsi="Elephant"/>
          <w:b/>
          <w:bCs/>
          <w:sz w:val="72"/>
          <w:szCs w:val="72"/>
        </w:rPr>
      </w:pPr>
      <w:r>
        <w:rPr>
          <w:rFonts w:ascii="Elephant" w:hAnsi="Elephant"/>
          <w:b/>
          <w:bCs/>
          <w:sz w:val="72"/>
          <w:szCs w:val="72"/>
        </w:rPr>
        <w:t>za rok 2013</w:t>
      </w:r>
    </w:p>
    <w:p w:rsidR="00FB237C" w:rsidRDefault="00FB237C" w:rsidP="00AC67C5"/>
    <w:p w:rsidR="00FB237C" w:rsidRDefault="00FB237C" w:rsidP="000E5DAC">
      <w:pPr>
        <w:jc w:val="center"/>
      </w:pPr>
      <w:r>
        <w:pict>
          <v:shape id="_x0000_i1026" type="#_x0000_t75" style="width:129.75pt;height:145.5pt">
            <v:imagedata r:id="rId8" o:title=""/>
          </v:shape>
        </w:pict>
      </w:r>
      <w:r>
        <w:pict>
          <v:shape id="_x0000_i1027" type="#_x0000_t75" style="width:126.75pt;height:138.75pt">
            <v:imagedata r:id="rId9" o:title=""/>
          </v:shape>
        </w:pict>
      </w:r>
      <w:r>
        <w:pict>
          <v:shape id="_x0000_i1028" type="#_x0000_t75" style="width:129.75pt;height:149.25pt">
            <v:imagedata r:id="rId10" o:title=""/>
          </v:shape>
        </w:pict>
      </w:r>
    </w:p>
    <w:p w:rsidR="00FB237C" w:rsidRDefault="00FB237C" w:rsidP="00AC67C5">
      <w:pPr>
        <w:rPr>
          <w:sz w:val="28"/>
          <w:szCs w:val="28"/>
        </w:rPr>
      </w:pPr>
    </w:p>
    <w:p w:rsidR="00FB237C" w:rsidRDefault="00FB237C" w:rsidP="00AC67C5">
      <w:pPr>
        <w:rPr>
          <w:sz w:val="28"/>
          <w:szCs w:val="28"/>
        </w:rPr>
      </w:pPr>
    </w:p>
    <w:p w:rsidR="00FB237C" w:rsidRDefault="00FB237C" w:rsidP="00AC67C5">
      <w:pPr>
        <w:rPr>
          <w:sz w:val="28"/>
          <w:szCs w:val="28"/>
        </w:rPr>
      </w:pPr>
      <w:r>
        <w:rPr>
          <w:sz w:val="28"/>
          <w:szCs w:val="28"/>
        </w:rPr>
        <w:t>Vypracovala: Milota Dianišová                                         Juraj Kis</w:t>
      </w:r>
    </w:p>
    <w:p w:rsidR="00FB237C" w:rsidRDefault="00FB237C" w:rsidP="00AC67C5">
      <w:pPr>
        <w:rPr>
          <w:sz w:val="28"/>
          <w:szCs w:val="28"/>
        </w:rPr>
      </w:pPr>
      <w:r>
        <w:rPr>
          <w:sz w:val="28"/>
          <w:szCs w:val="28"/>
        </w:rPr>
        <w:t xml:space="preserve">                                                                                         starosta obce</w:t>
      </w:r>
    </w:p>
    <w:p w:rsidR="00FB237C" w:rsidRDefault="00FB237C" w:rsidP="00AC67C5">
      <w:pPr>
        <w:rPr>
          <w:b/>
          <w:bCs/>
          <w:sz w:val="30"/>
          <w:szCs w:val="30"/>
        </w:rPr>
      </w:pPr>
    </w:p>
    <w:p w:rsidR="00FB237C" w:rsidRPr="001C049B" w:rsidRDefault="00FB237C" w:rsidP="00AC67C5">
      <w:pPr>
        <w:rPr>
          <w:sz w:val="28"/>
          <w:szCs w:val="28"/>
        </w:rPr>
      </w:pPr>
      <w:r>
        <w:rPr>
          <w:b/>
          <w:bCs/>
          <w:sz w:val="30"/>
          <w:szCs w:val="30"/>
        </w:rPr>
        <w:t>Identifikačné údaje:</w:t>
      </w:r>
    </w:p>
    <w:p w:rsidR="00FB237C" w:rsidRDefault="00FB237C" w:rsidP="00AC67C5">
      <w:pPr>
        <w:jc w:val="both"/>
        <w:rPr>
          <w:b/>
          <w:bCs/>
          <w:sz w:val="26"/>
          <w:szCs w:val="26"/>
        </w:rPr>
      </w:pPr>
    </w:p>
    <w:p w:rsidR="00FB237C" w:rsidRDefault="00FB237C" w:rsidP="00AC67C5">
      <w:pPr>
        <w:jc w:val="both"/>
        <w:rPr>
          <w:sz w:val="26"/>
          <w:szCs w:val="26"/>
        </w:rPr>
      </w:pPr>
      <w:r>
        <w:rPr>
          <w:b/>
          <w:bCs/>
          <w:i/>
          <w:iCs/>
          <w:sz w:val="26"/>
          <w:szCs w:val="26"/>
        </w:rPr>
        <w:t xml:space="preserve">Názov: </w:t>
      </w:r>
      <w:r>
        <w:rPr>
          <w:sz w:val="26"/>
          <w:szCs w:val="26"/>
        </w:rPr>
        <w:t>Obec Hokovce</w:t>
      </w:r>
    </w:p>
    <w:p w:rsidR="00FB237C" w:rsidRDefault="00FB237C" w:rsidP="00AC67C5">
      <w:pPr>
        <w:jc w:val="both"/>
        <w:rPr>
          <w:sz w:val="26"/>
          <w:szCs w:val="26"/>
        </w:rPr>
      </w:pPr>
      <w:r>
        <w:rPr>
          <w:sz w:val="26"/>
          <w:szCs w:val="26"/>
        </w:rPr>
        <w:t xml:space="preserve">             adresa pre poštový styk: Obecný úrad, 935 84  Hokovce č. 151</w:t>
      </w:r>
    </w:p>
    <w:p w:rsidR="00FB237C" w:rsidRDefault="00FB237C" w:rsidP="00AC67C5">
      <w:pPr>
        <w:jc w:val="both"/>
        <w:rPr>
          <w:sz w:val="26"/>
          <w:szCs w:val="26"/>
        </w:rPr>
      </w:pPr>
      <w:r>
        <w:rPr>
          <w:b/>
          <w:bCs/>
          <w:i/>
          <w:iCs/>
          <w:sz w:val="26"/>
          <w:szCs w:val="26"/>
        </w:rPr>
        <w:t>Tel. a fax:</w:t>
      </w:r>
      <w:r>
        <w:rPr>
          <w:sz w:val="26"/>
          <w:szCs w:val="26"/>
        </w:rPr>
        <w:t xml:space="preserve"> 036/749 14 39</w:t>
      </w:r>
    </w:p>
    <w:p w:rsidR="00FB237C" w:rsidRDefault="00FB237C" w:rsidP="00AC67C5">
      <w:pPr>
        <w:jc w:val="both"/>
        <w:rPr>
          <w:b/>
          <w:bCs/>
          <w:i/>
          <w:iCs/>
          <w:sz w:val="26"/>
          <w:szCs w:val="26"/>
        </w:rPr>
      </w:pPr>
      <w:r>
        <w:rPr>
          <w:b/>
          <w:bCs/>
          <w:i/>
          <w:iCs/>
          <w:sz w:val="26"/>
          <w:szCs w:val="26"/>
        </w:rPr>
        <w:t xml:space="preserve">e-mail: </w:t>
      </w:r>
      <w:hyperlink r:id="rId11" w:history="1">
        <w:r w:rsidRPr="00540FEB">
          <w:rPr>
            <w:rStyle w:val="Hyperlink"/>
            <w:sz w:val="26"/>
            <w:szCs w:val="26"/>
          </w:rPr>
          <w:t>obec@hokovce.eu</w:t>
        </w:r>
      </w:hyperlink>
    </w:p>
    <w:p w:rsidR="00FB237C" w:rsidRDefault="00FB237C" w:rsidP="00AC67C5">
      <w:pPr>
        <w:jc w:val="both"/>
        <w:rPr>
          <w:sz w:val="26"/>
          <w:szCs w:val="26"/>
        </w:rPr>
      </w:pPr>
      <w:r>
        <w:rPr>
          <w:b/>
          <w:bCs/>
          <w:i/>
          <w:iCs/>
          <w:sz w:val="26"/>
          <w:szCs w:val="26"/>
        </w:rPr>
        <w:t xml:space="preserve">web: </w:t>
      </w:r>
      <w:r>
        <w:rPr>
          <w:sz w:val="26"/>
          <w:szCs w:val="26"/>
        </w:rPr>
        <w:t>www.hokovce.eu</w:t>
      </w:r>
    </w:p>
    <w:p w:rsidR="00FB237C" w:rsidRDefault="00FB237C" w:rsidP="00AC67C5">
      <w:pPr>
        <w:jc w:val="both"/>
        <w:rPr>
          <w:sz w:val="26"/>
          <w:szCs w:val="26"/>
        </w:rPr>
      </w:pPr>
      <w:r>
        <w:rPr>
          <w:b/>
          <w:bCs/>
          <w:i/>
          <w:iCs/>
          <w:sz w:val="26"/>
          <w:szCs w:val="26"/>
        </w:rPr>
        <w:t xml:space="preserve">Okres: </w:t>
      </w:r>
      <w:r>
        <w:rPr>
          <w:sz w:val="26"/>
          <w:szCs w:val="26"/>
        </w:rPr>
        <w:t>Levice</w:t>
      </w:r>
    </w:p>
    <w:p w:rsidR="00FB237C" w:rsidRDefault="00FB237C" w:rsidP="00AC67C5">
      <w:pPr>
        <w:jc w:val="both"/>
        <w:rPr>
          <w:sz w:val="26"/>
          <w:szCs w:val="26"/>
        </w:rPr>
      </w:pPr>
      <w:r>
        <w:rPr>
          <w:b/>
          <w:bCs/>
          <w:i/>
          <w:iCs/>
          <w:sz w:val="26"/>
          <w:szCs w:val="26"/>
        </w:rPr>
        <w:t>IČO:</w:t>
      </w:r>
      <w:r>
        <w:rPr>
          <w:sz w:val="26"/>
          <w:szCs w:val="26"/>
        </w:rPr>
        <w:t xml:space="preserve"> 00306967</w:t>
      </w:r>
    </w:p>
    <w:p w:rsidR="00FB237C" w:rsidRDefault="00FB237C" w:rsidP="00AC67C5">
      <w:pPr>
        <w:jc w:val="both"/>
        <w:rPr>
          <w:sz w:val="26"/>
          <w:szCs w:val="26"/>
        </w:rPr>
      </w:pPr>
      <w:r>
        <w:rPr>
          <w:b/>
          <w:bCs/>
          <w:i/>
          <w:iCs/>
          <w:sz w:val="26"/>
          <w:szCs w:val="26"/>
        </w:rPr>
        <w:t>Právna forma:</w:t>
      </w:r>
      <w:r>
        <w:rPr>
          <w:sz w:val="26"/>
          <w:szCs w:val="26"/>
        </w:rPr>
        <w:t xml:space="preserve"> právnická osoba</w:t>
      </w:r>
    </w:p>
    <w:p w:rsidR="00FB237C" w:rsidRDefault="00FB237C" w:rsidP="00AC67C5">
      <w:pPr>
        <w:jc w:val="both"/>
        <w:rPr>
          <w:sz w:val="26"/>
          <w:szCs w:val="26"/>
        </w:rPr>
      </w:pPr>
      <w:r>
        <w:rPr>
          <w:b/>
          <w:bCs/>
          <w:i/>
          <w:iCs/>
          <w:sz w:val="26"/>
          <w:szCs w:val="26"/>
        </w:rPr>
        <w:t>Deň vzniku:</w:t>
      </w:r>
      <w:r>
        <w:rPr>
          <w:sz w:val="26"/>
          <w:szCs w:val="26"/>
        </w:rPr>
        <w:t xml:space="preserve"> Obec ako samostatný územný samosprávny a správny celok sa riadi zákonom č. 369/1990 Zb. o obecnom zriadení v znení neskorších zmien a doplnkov a Ústavou SR</w:t>
      </w:r>
    </w:p>
    <w:p w:rsidR="00FB237C" w:rsidRDefault="00FB237C" w:rsidP="00AC67C5">
      <w:pPr>
        <w:jc w:val="both"/>
        <w:rPr>
          <w:sz w:val="26"/>
          <w:szCs w:val="26"/>
        </w:rPr>
      </w:pPr>
      <w:r>
        <w:rPr>
          <w:b/>
          <w:bCs/>
          <w:i/>
          <w:iCs/>
          <w:sz w:val="26"/>
          <w:szCs w:val="26"/>
        </w:rPr>
        <w:t>Rozloha obce:</w:t>
      </w:r>
      <w:r>
        <w:rPr>
          <w:sz w:val="26"/>
          <w:szCs w:val="26"/>
        </w:rPr>
        <w:t xml:space="preserve"> </w:t>
      </w:r>
      <w:smartTag w:uri="urn:schemas-microsoft-com:office:smarttags" w:element="metricconverter">
        <w:smartTagPr>
          <w:attr w:name="ProductID" w:val="1440 ha"/>
        </w:smartTagPr>
        <w:r>
          <w:rPr>
            <w:sz w:val="26"/>
            <w:szCs w:val="26"/>
          </w:rPr>
          <w:t>1440 ha</w:t>
        </w:r>
      </w:smartTag>
    </w:p>
    <w:p w:rsidR="00FB237C" w:rsidRDefault="00FB237C" w:rsidP="00AC67C5">
      <w:pPr>
        <w:jc w:val="both"/>
        <w:rPr>
          <w:sz w:val="26"/>
          <w:szCs w:val="26"/>
        </w:rPr>
      </w:pPr>
      <w:r>
        <w:rPr>
          <w:b/>
          <w:bCs/>
          <w:i/>
          <w:iCs/>
          <w:sz w:val="26"/>
          <w:szCs w:val="26"/>
        </w:rPr>
        <w:t>Počet obyvateľov k 31.12.2013:</w:t>
      </w:r>
      <w:r>
        <w:rPr>
          <w:sz w:val="26"/>
          <w:szCs w:val="26"/>
        </w:rPr>
        <w:t xml:space="preserve"> </w:t>
      </w:r>
      <w:r w:rsidRPr="00AD7CF6">
        <w:rPr>
          <w:sz w:val="26"/>
          <w:szCs w:val="26"/>
        </w:rPr>
        <w:t>5</w:t>
      </w:r>
      <w:r>
        <w:rPr>
          <w:sz w:val="26"/>
          <w:szCs w:val="26"/>
        </w:rPr>
        <w:t>28</w:t>
      </w:r>
    </w:p>
    <w:p w:rsidR="00FB237C" w:rsidRDefault="00FB237C" w:rsidP="00AC67C5">
      <w:pPr>
        <w:jc w:val="both"/>
      </w:pPr>
    </w:p>
    <w:tbl>
      <w:tblPr>
        <w:tblW w:w="0" w:type="auto"/>
        <w:tblInd w:w="55" w:type="dxa"/>
        <w:tblLayout w:type="fixed"/>
        <w:tblCellMar>
          <w:top w:w="55" w:type="dxa"/>
          <w:left w:w="55" w:type="dxa"/>
          <w:bottom w:w="55" w:type="dxa"/>
          <w:right w:w="55" w:type="dxa"/>
        </w:tblCellMar>
        <w:tblLook w:val="0000"/>
      </w:tblPr>
      <w:tblGrid>
        <w:gridCol w:w="2267"/>
        <w:gridCol w:w="2268"/>
      </w:tblGrid>
      <w:tr w:rsidR="00FB237C" w:rsidTr="00D277CC">
        <w:trPr>
          <w:cantSplit/>
          <w:tblHeader/>
        </w:trPr>
        <w:tc>
          <w:tcPr>
            <w:tcW w:w="2267" w:type="dxa"/>
            <w:tcBorders>
              <w:top w:val="single" w:sz="2" w:space="0" w:color="000000"/>
              <w:left w:val="single" w:sz="2" w:space="0" w:color="000000"/>
              <w:bottom w:val="single" w:sz="2" w:space="0" w:color="000000"/>
            </w:tcBorders>
            <w:shd w:val="clear" w:color="auto" w:fill="99CCFF"/>
          </w:tcPr>
          <w:p w:rsidR="00FB237C" w:rsidRDefault="00FB237C" w:rsidP="00D277CC">
            <w:pPr>
              <w:pStyle w:val="WW-Nadpistabuky1"/>
            </w:pPr>
            <w:r>
              <w:t>Kategória</w:t>
            </w:r>
          </w:p>
        </w:tc>
        <w:tc>
          <w:tcPr>
            <w:tcW w:w="2268" w:type="dxa"/>
            <w:tcBorders>
              <w:top w:val="single" w:sz="2" w:space="0" w:color="000000"/>
              <w:left w:val="single" w:sz="2" w:space="0" w:color="000000"/>
              <w:bottom w:val="single" w:sz="2" w:space="0" w:color="000000"/>
            </w:tcBorders>
            <w:shd w:val="clear" w:color="auto" w:fill="99CCFF"/>
          </w:tcPr>
          <w:p w:rsidR="00FB237C" w:rsidRDefault="00FB237C" w:rsidP="00D277CC">
            <w:pPr>
              <w:pStyle w:val="WW-Nadpistabuky1"/>
            </w:pPr>
            <w:r>
              <w:t>Počet</w:t>
            </w:r>
          </w:p>
        </w:tc>
      </w:tr>
      <w:tr w:rsidR="00FB237C" w:rsidTr="00D277CC">
        <w:trPr>
          <w:cantSplit/>
        </w:trPr>
        <w:tc>
          <w:tcPr>
            <w:tcW w:w="2267" w:type="dxa"/>
            <w:tcBorders>
              <w:left w:val="single" w:sz="2" w:space="0" w:color="000000"/>
              <w:bottom w:val="single" w:sz="2" w:space="0" w:color="000000"/>
            </w:tcBorders>
          </w:tcPr>
          <w:p w:rsidR="00FB237C" w:rsidRDefault="00FB237C" w:rsidP="00D277CC">
            <w:pPr>
              <w:pStyle w:val="WW-Obsahtabuky1"/>
            </w:pPr>
            <w:r>
              <w:t>Vek od 0 – 3 rokov</w:t>
            </w:r>
          </w:p>
        </w:tc>
        <w:tc>
          <w:tcPr>
            <w:tcW w:w="2268" w:type="dxa"/>
            <w:tcBorders>
              <w:left w:val="single" w:sz="2" w:space="0" w:color="000000"/>
              <w:bottom w:val="single" w:sz="2" w:space="0" w:color="000000"/>
            </w:tcBorders>
          </w:tcPr>
          <w:p w:rsidR="00FB237C" w:rsidRPr="00AD7CF6" w:rsidRDefault="00FB237C" w:rsidP="00D277CC">
            <w:pPr>
              <w:pStyle w:val="WW-Obsahtabuky1"/>
              <w:jc w:val="center"/>
            </w:pPr>
            <w:r>
              <w:t>10</w:t>
            </w:r>
          </w:p>
        </w:tc>
      </w:tr>
      <w:tr w:rsidR="00FB237C" w:rsidTr="00D277CC">
        <w:trPr>
          <w:cantSplit/>
        </w:trPr>
        <w:tc>
          <w:tcPr>
            <w:tcW w:w="2267" w:type="dxa"/>
            <w:tcBorders>
              <w:left w:val="single" w:sz="2" w:space="0" w:color="000000"/>
              <w:bottom w:val="single" w:sz="2" w:space="0" w:color="000000"/>
            </w:tcBorders>
          </w:tcPr>
          <w:p w:rsidR="00FB237C" w:rsidRDefault="00FB237C" w:rsidP="00D277CC">
            <w:pPr>
              <w:pStyle w:val="WW-Obsahtabuky1"/>
            </w:pPr>
            <w:r>
              <w:t>Vek od 4 – 6 rokov</w:t>
            </w:r>
          </w:p>
        </w:tc>
        <w:tc>
          <w:tcPr>
            <w:tcW w:w="2268" w:type="dxa"/>
            <w:tcBorders>
              <w:left w:val="single" w:sz="2" w:space="0" w:color="000000"/>
              <w:bottom w:val="single" w:sz="2" w:space="0" w:color="000000"/>
            </w:tcBorders>
          </w:tcPr>
          <w:p w:rsidR="00FB237C" w:rsidRPr="00AD7CF6" w:rsidRDefault="00FB237C" w:rsidP="00D277CC">
            <w:pPr>
              <w:pStyle w:val="WW-Obsahtabuky1"/>
              <w:jc w:val="center"/>
            </w:pPr>
            <w:r w:rsidRPr="00AD7CF6">
              <w:t>1</w:t>
            </w:r>
            <w:r>
              <w:t>5</w:t>
            </w:r>
          </w:p>
        </w:tc>
      </w:tr>
      <w:tr w:rsidR="00FB237C" w:rsidTr="00D277CC">
        <w:trPr>
          <w:cantSplit/>
        </w:trPr>
        <w:tc>
          <w:tcPr>
            <w:tcW w:w="2267" w:type="dxa"/>
            <w:tcBorders>
              <w:left w:val="single" w:sz="2" w:space="0" w:color="000000"/>
              <w:bottom w:val="single" w:sz="2" w:space="0" w:color="000000"/>
            </w:tcBorders>
          </w:tcPr>
          <w:p w:rsidR="00FB237C" w:rsidRDefault="00FB237C" w:rsidP="00D277CC">
            <w:pPr>
              <w:pStyle w:val="WW-Obsahtabuky1"/>
            </w:pPr>
            <w:r>
              <w:t>Vek od 7 – 14 rokov</w:t>
            </w:r>
          </w:p>
        </w:tc>
        <w:tc>
          <w:tcPr>
            <w:tcW w:w="2268" w:type="dxa"/>
            <w:tcBorders>
              <w:left w:val="single" w:sz="2" w:space="0" w:color="000000"/>
              <w:bottom w:val="single" w:sz="2" w:space="0" w:color="000000"/>
            </w:tcBorders>
          </w:tcPr>
          <w:p w:rsidR="00FB237C" w:rsidRPr="00AD7CF6" w:rsidRDefault="00FB237C" w:rsidP="00D277CC">
            <w:pPr>
              <w:pStyle w:val="WW-Obsahtabuky1"/>
              <w:jc w:val="center"/>
            </w:pPr>
            <w:r>
              <w:t>36</w:t>
            </w:r>
          </w:p>
        </w:tc>
      </w:tr>
      <w:tr w:rsidR="00FB237C" w:rsidTr="00D277CC">
        <w:trPr>
          <w:cantSplit/>
        </w:trPr>
        <w:tc>
          <w:tcPr>
            <w:tcW w:w="2267" w:type="dxa"/>
            <w:tcBorders>
              <w:left w:val="single" w:sz="2" w:space="0" w:color="000000"/>
              <w:bottom w:val="single" w:sz="2" w:space="0" w:color="000000"/>
            </w:tcBorders>
          </w:tcPr>
          <w:p w:rsidR="00FB237C" w:rsidRDefault="00FB237C" w:rsidP="00D277CC">
            <w:pPr>
              <w:pStyle w:val="WW-Obsahtabuky1"/>
            </w:pPr>
            <w:r>
              <w:t>Dospelí</w:t>
            </w:r>
          </w:p>
        </w:tc>
        <w:tc>
          <w:tcPr>
            <w:tcW w:w="2268" w:type="dxa"/>
            <w:tcBorders>
              <w:left w:val="single" w:sz="2" w:space="0" w:color="000000"/>
              <w:bottom w:val="single" w:sz="2" w:space="0" w:color="000000"/>
            </w:tcBorders>
          </w:tcPr>
          <w:p w:rsidR="00FB237C" w:rsidRPr="00AD7CF6" w:rsidRDefault="00FB237C" w:rsidP="00D277CC">
            <w:pPr>
              <w:pStyle w:val="WW-Obsahtabuky1"/>
              <w:jc w:val="center"/>
            </w:pPr>
            <w:r>
              <w:t>467</w:t>
            </w:r>
          </w:p>
        </w:tc>
      </w:tr>
      <w:tr w:rsidR="00FB237C" w:rsidTr="00D277CC">
        <w:trPr>
          <w:cantSplit/>
        </w:trPr>
        <w:tc>
          <w:tcPr>
            <w:tcW w:w="2267" w:type="dxa"/>
            <w:tcBorders>
              <w:left w:val="single" w:sz="2" w:space="0" w:color="000000"/>
              <w:bottom w:val="single" w:sz="2" w:space="0" w:color="000000"/>
            </w:tcBorders>
          </w:tcPr>
          <w:p w:rsidR="00FB237C" w:rsidRDefault="00FB237C" w:rsidP="00D277CC">
            <w:pPr>
              <w:pStyle w:val="WW-Obsahtabuky1"/>
            </w:pPr>
          </w:p>
        </w:tc>
        <w:tc>
          <w:tcPr>
            <w:tcW w:w="2268" w:type="dxa"/>
            <w:tcBorders>
              <w:left w:val="single" w:sz="2" w:space="0" w:color="000000"/>
              <w:bottom w:val="single" w:sz="2" w:space="0" w:color="000000"/>
            </w:tcBorders>
          </w:tcPr>
          <w:p w:rsidR="00FB237C" w:rsidRDefault="00FB237C" w:rsidP="00D277CC">
            <w:pPr>
              <w:pStyle w:val="WW-Obsahtabuky1"/>
              <w:jc w:val="center"/>
            </w:pPr>
          </w:p>
        </w:tc>
      </w:tr>
      <w:tr w:rsidR="00FB237C" w:rsidTr="00D277CC">
        <w:trPr>
          <w:cantSplit/>
        </w:trPr>
        <w:tc>
          <w:tcPr>
            <w:tcW w:w="2267" w:type="dxa"/>
            <w:tcBorders>
              <w:left w:val="single" w:sz="2" w:space="0" w:color="000000"/>
              <w:bottom w:val="single" w:sz="2" w:space="0" w:color="000000"/>
            </w:tcBorders>
          </w:tcPr>
          <w:p w:rsidR="00FB237C" w:rsidRDefault="00FB237C" w:rsidP="00D277CC">
            <w:pPr>
              <w:pStyle w:val="WW-Obsahtabuky1"/>
            </w:pPr>
          </w:p>
        </w:tc>
        <w:tc>
          <w:tcPr>
            <w:tcW w:w="2268" w:type="dxa"/>
            <w:tcBorders>
              <w:left w:val="single" w:sz="2" w:space="0" w:color="000000"/>
              <w:bottom w:val="single" w:sz="2" w:space="0" w:color="000000"/>
            </w:tcBorders>
          </w:tcPr>
          <w:p w:rsidR="00FB237C" w:rsidRDefault="00FB237C" w:rsidP="00D277CC">
            <w:pPr>
              <w:pStyle w:val="WW-Obsahtabuky1"/>
              <w:jc w:val="center"/>
            </w:pPr>
          </w:p>
        </w:tc>
      </w:tr>
      <w:tr w:rsidR="00FB237C" w:rsidTr="00D277CC">
        <w:trPr>
          <w:cantSplit/>
        </w:trPr>
        <w:tc>
          <w:tcPr>
            <w:tcW w:w="2267" w:type="dxa"/>
            <w:tcBorders>
              <w:left w:val="single" w:sz="2" w:space="0" w:color="000000"/>
              <w:bottom w:val="single" w:sz="2" w:space="0" w:color="000000"/>
            </w:tcBorders>
            <w:shd w:val="clear" w:color="auto" w:fill="99CCFF"/>
          </w:tcPr>
          <w:p w:rsidR="00FB237C" w:rsidRDefault="00FB237C" w:rsidP="00D277CC">
            <w:pPr>
              <w:pStyle w:val="WW-Obsahtabuky1"/>
              <w:rPr>
                <w:b/>
                <w:bCs/>
              </w:rPr>
            </w:pPr>
            <w:r>
              <w:rPr>
                <w:b/>
                <w:bCs/>
              </w:rPr>
              <w:t>Spolu</w:t>
            </w:r>
          </w:p>
        </w:tc>
        <w:tc>
          <w:tcPr>
            <w:tcW w:w="2268" w:type="dxa"/>
            <w:tcBorders>
              <w:left w:val="single" w:sz="2" w:space="0" w:color="000000"/>
              <w:bottom w:val="single" w:sz="2" w:space="0" w:color="000000"/>
            </w:tcBorders>
            <w:shd w:val="clear" w:color="auto" w:fill="99CCFF"/>
          </w:tcPr>
          <w:p w:rsidR="00FB237C" w:rsidRDefault="00FB237C" w:rsidP="00D277CC">
            <w:pPr>
              <w:pStyle w:val="WW-Obsahtabuky1"/>
              <w:jc w:val="center"/>
              <w:rPr>
                <w:b/>
                <w:bCs/>
              </w:rPr>
            </w:pPr>
            <w:r>
              <w:rPr>
                <w:b/>
                <w:bCs/>
              </w:rPr>
              <w:t>528</w:t>
            </w:r>
          </w:p>
        </w:tc>
      </w:tr>
    </w:tbl>
    <w:p w:rsidR="00FB237C" w:rsidRDefault="00FB237C" w:rsidP="00AC67C5">
      <w:pPr>
        <w:jc w:val="both"/>
      </w:pPr>
    </w:p>
    <w:p w:rsidR="00FB237C" w:rsidRDefault="00FB237C" w:rsidP="00AC67C5">
      <w:pPr>
        <w:pStyle w:val="Heading1"/>
        <w:numPr>
          <w:ilvl w:val="0"/>
          <w:numId w:val="30"/>
        </w:numPr>
        <w:ind w:left="0" w:firstLine="0"/>
        <w:rPr>
          <w:sz w:val="26"/>
          <w:szCs w:val="26"/>
        </w:rPr>
      </w:pPr>
      <w:r>
        <w:rPr>
          <w:sz w:val="26"/>
          <w:szCs w:val="26"/>
        </w:rPr>
        <w:t>Základné orgány obce</w:t>
      </w:r>
    </w:p>
    <w:p w:rsidR="00FB237C" w:rsidRDefault="00FB237C" w:rsidP="00AC67C5">
      <w:pPr>
        <w:rPr>
          <w:sz w:val="26"/>
          <w:szCs w:val="26"/>
        </w:rPr>
      </w:pPr>
    </w:p>
    <w:p w:rsidR="00FB237C" w:rsidRDefault="00FB237C" w:rsidP="00AC67C5">
      <w:pPr>
        <w:numPr>
          <w:ilvl w:val="0"/>
          <w:numId w:val="6"/>
        </w:numPr>
        <w:jc w:val="both"/>
        <w:rPr>
          <w:sz w:val="26"/>
          <w:szCs w:val="26"/>
        </w:rPr>
      </w:pPr>
      <w:r>
        <w:rPr>
          <w:sz w:val="26"/>
          <w:szCs w:val="26"/>
        </w:rPr>
        <w:t xml:space="preserve">Obecné zastupiteľstvo </w:t>
      </w:r>
    </w:p>
    <w:p w:rsidR="00FB237C" w:rsidRDefault="00FB237C" w:rsidP="00AC67C5">
      <w:pPr>
        <w:numPr>
          <w:ilvl w:val="0"/>
          <w:numId w:val="6"/>
        </w:numPr>
        <w:jc w:val="both"/>
        <w:rPr>
          <w:sz w:val="26"/>
          <w:szCs w:val="26"/>
        </w:rPr>
      </w:pPr>
      <w:r>
        <w:rPr>
          <w:sz w:val="26"/>
          <w:szCs w:val="26"/>
        </w:rPr>
        <w:t>starosta obce</w:t>
      </w:r>
    </w:p>
    <w:p w:rsidR="00FB237C" w:rsidRDefault="00FB237C" w:rsidP="00AC67C5">
      <w:pPr>
        <w:jc w:val="both"/>
      </w:pPr>
    </w:p>
    <w:p w:rsidR="00FB237C" w:rsidRPr="00A1626F" w:rsidRDefault="00FB237C" w:rsidP="00AC67C5">
      <w:pPr>
        <w:jc w:val="both"/>
      </w:pPr>
      <w:r>
        <w:rPr>
          <w:b/>
          <w:bCs/>
          <w:i/>
          <w:iCs/>
          <w:sz w:val="28"/>
          <w:szCs w:val="28"/>
        </w:rPr>
        <w:t>Obecné zastupiteľstvo</w:t>
      </w:r>
      <w:r>
        <w:t xml:space="preserve"> </w:t>
      </w:r>
      <w:r w:rsidRPr="00A1626F">
        <w:t>je zastupiteľský zbor zložený z poslancov zvolených v priamych voľbách, ktoré sa konali v roku 20</w:t>
      </w:r>
      <w:r>
        <w:t>10</w:t>
      </w:r>
      <w:r w:rsidRPr="00A1626F">
        <w:t xml:space="preserve"> na obdobie 4 rokov v počte </w:t>
      </w:r>
      <w:r>
        <w:t>7.</w:t>
      </w:r>
    </w:p>
    <w:p w:rsidR="00FB237C" w:rsidRDefault="00FB237C" w:rsidP="00AC67C5">
      <w:pPr>
        <w:numPr>
          <w:ilvl w:val="0"/>
          <w:numId w:val="33"/>
        </w:numPr>
        <w:jc w:val="both"/>
      </w:pPr>
      <w:r>
        <w:t>Ján Velebný, Hokovce 181</w:t>
      </w:r>
    </w:p>
    <w:p w:rsidR="00FB237C" w:rsidRDefault="00FB237C" w:rsidP="00AC67C5">
      <w:pPr>
        <w:numPr>
          <w:ilvl w:val="0"/>
          <w:numId w:val="33"/>
        </w:numPr>
        <w:jc w:val="both"/>
      </w:pPr>
      <w:r>
        <w:t>Peter Felyo, Hokovce 153</w:t>
      </w:r>
    </w:p>
    <w:p w:rsidR="00FB237C" w:rsidRDefault="00FB237C" w:rsidP="00AC67C5">
      <w:pPr>
        <w:numPr>
          <w:ilvl w:val="0"/>
          <w:numId w:val="33"/>
        </w:numPr>
        <w:jc w:val="both"/>
      </w:pPr>
      <w:r>
        <w:t>Július Kunštár, Hokovce 214</w:t>
      </w:r>
    </w:p>
    <w:p w:rsidR="00FB237C" w:rsidRDefault="00FB237C" w:rsidP="00AC67C5">
      <w:pPr>
        <w:numPr>
          <w:ilvl w:val="0"/>
          <w:numId w:val="33"/>
        </w:numPr>
        <w:jc w:val="both"/>
      </w:pPr>
      <w:r>
        <w:t>Ján Proksa, Hokovce 145</w:t>
      </w:r>
    </w:p>
    <w:p w:rsidR="00FB237C" w:rsidRDefault="00FB237C" w:rsidP="00AC67C5">
      <w:pPr>
        <w:numPr>
          <w:ilvl w:val="0"/>
          <w:numId w:val="33"/>
        </w:numPr>
        <w:jc w:val="both"/>
      </w:pPr>
      <w:r>
        <w:t>Štefan Píri, Hokovce 186</w:t>
      </w:r>
    </w:p>
    <w:p w:rsidR="00FB237C" w:rsidRDefault="00FB237C" w:rsidP="00AC67C5">
      <w:pPr>
        <w:numPr>
          <w:ilvl w:val="0"/>
          <w:numId w:val="33"/>
        </w:numPr>
        <w:jc w:val="both"/>
      </w:pPr>
      <w:r>
        <w:t>Tibot Stehlík, Hokovce 94</w:t>
      </w:r>
    </w:p>
    <w:p w:rsidR="00FB237C" w:rsidRDefault="00FB237C" w:rsidP="00AC67C5">
      <w:pPr>
        <w:numPr>
          <w:ilvl w:val="0"/>
          <w:numId w:val="33"/>
        </w:numPr>
        <w:jc w:val="both"/>
      </w:pPr>
      <w:r>
        <w:t>Ing. Marček Ľudovít, Hokovce 78</w:t>
      </w:r>
    </w:p>
    <w:p w:rsidR="00FB237C" w:rsidRDefault="00FB237C" w:rsidP="00AC67C5">
      <w:pPr>
        <w:jc w:val="both"/>
      </w:pPr>
      <w:r w:rsidRPr="00A1626F">
        <w:t>Obecné zastupiteľstvo rozhodovalo na svojich zasadnutiach o základných otázkach života obce. Zasadnutia sa konali v</w:t>
      </w:r>
      <w:r>
        <w:t> </w:t>
      </w:r>
      <w:r w:rsidRPr="00A1626F">
        <w:t>dňoch</w:t>
      </w:r>
      <w:r>
        <w:t xml:space="preserve"> 27</w:t>
      </w:r>
      <w:r w:rsidRPr="002E1895">
        <w:t>.0</w:t>
      </w:r>
      <w:r>
        <w:t>3</w:t>
      </w:r>
      <w:r w:rsidRPr="002E1895">
        <w:t>.201</w:t>
      </w:r>
      <w:r>
        <w:t>3</w:t>
      </w:r>
      <w:r w:rsidRPr="002E1895">
        <w:t xml:space="preserve">,  </w:t>
      </w:r>
      <w:r>
        <w:t>04</w:t>
      </w:r>
      <w:r w:rsidRPr="002E1895">
        <w:t>.0</w:t>
      </w:r>
      <w:r>
        <w:t>7</w:t>
      </w:r>
      <w:r w:rsidRPr="002E1895">
        <w:t>.201</w:t>
      </w:r>
      <w:r>
        <w:t>3</w:t>
      </w:r>
      <w:r w:rsidRPr="002E1895">
        <w:t>, 0</w:t>
      </w:r>
      <w:r>
        <w:t>6</w:t>
      </w:r>
      <w:r w:rsidRPr="002E1895">
        <w:t>.1</w:t>
      </w:r>
      <w:r>
        <w:t>1</w:t>
      </w:r>
      <w:r w:rsidRPr="002E1895">
        <w:t>.201</w:t>
      </w:r>
      <w:r>
        <w:t>3</w:t>
      </w:r>
      <w:r w:rsidRPr="002E1895">
        <w:t xml:space="preserve">, </w:t>
      </w:r>
      <w:r>
        <w:t>19.12.2013.</w:t>
      </w:r>
      <w:r w:rsidRPr="00A1626F">
        <w:t xml:space="preserve"> Každé zasadnutie OZ sa konalo v zasadačke obecného úradu. Pozvánka na zasadnutie bola </w:t>
      </w:r>
      <w:r>
        <w:t xml:space="preserve">poslancom obecného zastupiteľstva doručená osobne a </w:t>
      </w:r>
      <w:r w:rsidRPr="00A1626F">
        <w:t>zverejnená na úradnej tabuli najneskôr 3 dni pred konaním zasadnutia. Každé zasadnutie bolo verejné.</w:t>
      </w:r>
    </w:p>
    <w:p w:rsidR="00FB237C" w:rsidRDefault="00FB237C" w:rsidP="00AC67C5">
      <w:pPr>
        <w:jc w:val="both"/>
        <w:rPr>
          <w:b/>
          <w:i/>
          <w:sz w:val="28"/>
          <w:szCs w:val="28"/>
        </w:rPr>
      </w:pPr>
    </w:p>
    <w:p w:rsidR="00FB237C" w:rsidRDefault="00FB237C" w:rsidP="00AC67C5">
      <w:pPr>
        <w:jc w:val="both"/>
      </w:pPr>
      <w:r w:rsidRPr="00A1626F">
        <w:rPr>
          <w:b/>
          <w:i/>
          <w:sz w:val="28"/>
          <w:szCs w:val="28"/>
        </w:rPr>
        <w:t>Prvá písomná zmienka o obci:</w:t>
      </w:r>
      <w:r w:rsidRPr="00204B73">
        <w:rPr>
          <w:b/>
        </w:rPr>
        <w:t xml:space="preserve"> </w:t>
      </w:r>
      <w:r w:rsidRPr="00482275">
        <w:t>z roku 1</w:t>
      </w:r>
      <w:r>
        <w:t>095.</w:t>
      </w:r>
    </w:p>
    <w:p w:rsidR="00FB237C" w:rsidRDefault="00FB237C" w:rsidP="00AC67C5">
      <w:pPr>
        <w:rPr>
          <w:b/>
          <w:i/>
          <w:sz w:val="28"/>
          <w:szCs w:val="28"/>
        </w:rPr>
      </w:pPr>
    </w:p>
    <w:p w:rsidR="00FB237C" w:rsidRDefault="00FB237C" w:rsidP="001150CB">
      <w:pPr>
        <w:rPr>
          <w:b/>
          <w:i/>
          <w:sz w:val="28"/>
          <w:szCs w:val="28"/>
        </w:rPr>
      </w:pPr>
      <w:r>
        <w:rPr>
          <w:b/>
          <w:i/>
          <w:sz w:val="28"/>
          <w:szCs w:val="28"/>
        </w:rPr>
        <w:t>Pamiatky</w:t>
      </w:r>
      <w:r w:rsidRPr="00A1626F">
        <w:rPr>
          <w:b/>
          <w:i/>
          <w:sz w:val="28"/>
          <w:szCs w:val="28"/>
        </w:rPr>
        <w:t>:</w:t>
      </w:r>
    </w:p>
    <w:p w:rsidR="00FB237C" w:rsidRPr="00A1626F" w:rsidRDefault="00FB237C" w:rsidP="001150CB">
      <w:pPr>
        <w:rPr>
          <w:b/>
          <w:i/>
          <w:sz w:val="28"/>
          <w:szCs w:val="28"/>
        </w:rPr>
      </w:pPr>
    </w:p>
    <w:p w:rsidR="00FB237C" w:rsidRDefault="00FB237C" w:rsidP="00AC67C5">
      <w:r>
        <w:rPr>
          <w:rStyle w:val="Strong"/>
        </w:rPr>
        <w:t>Kráľovičovo,</w:t>
      </w:r>
      <w:r>
        <w:t xml:space="preserve"> bola podľa starých údajov ešte v r. 1435 obec a jeho majiteľmi boli rodiny Királyfiai a Verenec. O spustošení obce sú záznamy z r. 1466. Neskôr majetok patril Földváryovcom. Oni tu postavili kaštieľ a založili aj pekný park s cudzokrajnými stromami, ktorý bol aj z dendrologického hľadiska hodnotný. Do určitého času ho zálohovala rodina Cogurg, potom ho získal veľkostatkár Zmeskal. Po nich tu bola majiteľom rodina Fülöp a od nich, za pomoci rozvetvenej rodiny Migazzi získal park gróf Oberndorf Hugo. Jeho manželka bola tiež grófka Migazzi. Snažil sa orozkvet majetku a celého okolia. Majitelia, ktorí nasledovali po ňom, sa menili v rýchlom slede, jeden deň bola majiteľkou veľkostatku aj Fedák Sári, známa herečka svojej doby. Oberndorf totiž, keď predával majetok, prehlásil, že ho hocikomu predá iba Židom nie. Istý Kóner, alebo Kohner sa uchádzal ako kupujúci, ten poveril herečku o sprostredkovanie, ale ešte v ten deň si nechal prepísať majetok na svoje meno. Od neho ho potom kúpila rodina Hornová. Oni zostali majiteľmi až do čias prenasledovania Židov. V rokoch </w:t>
      </w:r>
      <w:smartTag w:uri="urn:schemas-microsoft-com:office:smarttags" w:element="metricconverter">
        <w:smartTagPr>
          <w:attr w:name="ProductID" w:val="2010 a"/>
        </w:smartTagPr>
        <w:r>
          <w:t>2009 a</w:t>
        </w:r>
      </w:smartTag>
      <w:r>
        <w:t xml:space="preserve"> 2010 bol kaštieľ renovovaný miestnym podnikateľom Štefanom Pírim.</w:t>
      </w:r>
    </w:p>
    <w:p w:rsidR="00FB237C" w:rsidRDefault="00FB237C" w:rsidP="00AC67C5">
      <w:pPr>
        <w:rPr>
          <w:b/>
          <w:i/>
          <w:sz w:val="28"/>
          <w:szCs w:val="28"/>
        </w:rPr>
      </w:pPr>
      <w:r>
        <w:t> </w:t>
      </w:r>
      <w:r>
        <w:rPr>
          <w:rStyle w:val="Strong"/>
        </w:rPr>
        <w:t>Hokovský kostol</w:t>
      </w:r>
      <w:r>
        <w:t xml:space="preserve"> bol postavený v r. 1260 v gotickom štýle. Bol prestavaný v XV. storočí, a barokový štýl dostal v r. 1734. Čo sa týka pôvodu kostola, aj v záznamoch farského úradu je možné nájsť záznam z r. 1871: "Nakoľko Hokovce patrili do starého prepoštského majetku, ktorý založil bán Márton, v Hokovciach podobne ako v Šahách postavil kostol, a tak ako portál šahanského kostola svedčí o veľmi dobrej činnosti tamojšej cirkvi, aj hokovský kostol, so svojou, aj v súčasnosti stojacou Sanctoriou v gotickom štýle svedčí, že aj napriek niekoľkonásobnému požiaru a znovupostaveniu pochádza z tej istej doby, ako je portál šahanského kostola. Viachranaté Sanctorium má rebrovitú klenbu, s veľkými oknami. </w:t>
      </w:r>
      <w:r>
        <w:br/>
      </w:r>
      <w:r>
        <w:br/>
        <w:t xml:space="preserve"> Gotický, rebrovitý apsis je na dolných koncoch ukončený ozdobami. Sú to z kameňa vytesané hlavy, znázorňujúce sv. Štefana, sv. Imricha a sv. Ladislava. Na ľavej strane Sanctória je do kameňa vytesaná lavica na sedenie, pochádzajúca z XV. storočia. Pozoruhodné je aj riešenie vchodu do sakrisite. Zárubňa je z kameňa, zdobená vlnovite sa točiacimi čiarami. Kamenná krstiteľnica je zo XVI. storočia, medená vnútorná nádoba pochádza z r. 1729, za pôsobenia farára Jánosa Valkóa. V strede hlavného oltára stoja sochy svätých ochrancov obce: Petra a Pavla. Stará veža kostola, tzv. "turricula" (=vežička) a vedľa kostola stojaca zvonica bola drevená. Celá budova bola požiarom v r. 1743 zničená. Dnešnú kamennú vežu postavili v r. </w:t>
      </w:r>
      <w:smartTag w:uri="urn:schemas-microsoft-com:office:smarttags" w:element="metricconverter">
        <w:smartTagPr>
          <w:attr w:name="ProductID" w:val="2010 a"/>
        </w:smartTagPr>
        <w:r>
          <w:t>1854 a</w:t>
        </w:r>
      </w:smartTag>
      <w:r>
        <w:t xml:space="preserve"> spojili s kostolom. Posledná renovácia kostola - ako chráneného objektu - bola prevedená v r. 1958. Práce zabezpečoval Pamiatkový úrad v Bratislave.</w:t>
      </w:r>
    </w:p>
    <w:p w:rsidR="00FB237C" w:rsidRDefault="00FB237C" w:rsidP="00AC67C5">
      <w:pPr>
        <w:rPr>
          <w:b/>
          <w:i/>
          <w:sz w:val="28"/>
          <w:szCs w:val="28"/>
        </w:rPr>
      </w:pPr>
    </w:p>
    <w:p w:rsidR="00FB237C" w:rsidRDefault="00FB237C" w:rsidP="00AC67C5">
      <w:pPr>
        <w:rPr>
          <w:b/>
          <w:i/>
          <w:sz w:val="28"/>
          <w:szCs w:val="28"/>
        </w:rPr>
      </w:pPr>
    </w:p>
    <w:p w:rsidR="00FB237C" w:rsidRDefault="00FB237C" w:rsidP="00AC67C5">
      <w:pPr>
        <w:rPr>
          <w:b/>
          <w:i/>
          <w:sz w:val="28"/>
          <w:szCs w:val="28"/>
        </w:rPr>
      </w:pPr>
    </w:p>
    <w:p w:rsidR="00FB237C" w:rsidRDefault="00FB237C" w:rsidP="00AC67C5">
      <w:pPr>
        <w:rPr>
          <w:b/>
          <w:i/>
          <w:sz w:val="28"/>
          <w:szCs w:val="28"/>
        </w:rPr>
      </w:pPr>
    </w:p>
    <w:p w:rsidR="00FB237C" w:rsidRDefault="00FB237C" w:rsidP="00AC67C5">
      <w:pPr>
        <w:rPr>
          <w:b/>
          <w:i/>
          <w:sz w:val="28"/>
          <w:szCs w:val="28"/>
        </w:rPr>
      </w:pPr>
    </w:p>
    <w:p w:rsidR="00FB237C" w:rsidRDefault="00FB237C" w:rsidP="00AC67C5">
      <w:pPr>
        <w:rPr>
          <w:b/>
          <w:i/>
          <w:sz w:val="28"/>
          <w:szCs w:val="28"/>
        </w:rPr>
      </w:pPr>
    </w:p>
    <w:p w:rsidR="00FB237C" w:rsidRDefault="00FB237C" w:rsidP="00AC67C5">
      <w:pPr>
        <w:rPr>
          <w:b/>
          <w:i/>
          <w:sz w:val="28"/>
          <w:szCs w:val="28"/>
        </w:rPr>
      </w:pPr>
    </w:p>
    <w:p w:rsidR="00FB237C" w:rsidRDefault="00FB237C" w:rsidP="00AC67C5">
      <w:pPr>
        <w:rPr>
          <w:b/>
          <w:i/>
          <w:sz w:val="28"/>
          <w:szCs w:val="28"/>
        </w:rPr>
      </w:pPr>
    </w:p>
    <w:p w:rsidR="00FB237C" w:rsidRDefault="00FB237C" w:rsidP="00AC67C5">
      <w:pPr>
        <w:rPr>
          <w:b/>
          <w:i/>
          <w:sz w:val="28"/>
          <w:szCs w:val="28"/>
        </w:rPr>
      </w:pPr>
    </w:p>
    <w:p w:rsidR="00FB237C" w:rsidRDefault="00FB237C" w:rsidP="00AC67C5">
      <w:pPr>
        <w:rPr>
          <w:b/>
          <w:i/>
          <w:sz w:val="28"/>
          <w:szCs w:val="28"/>
        </w:rPr>
      </w:pPr>
      <w:r>
        <w:rPr>
          <w:b/>
          <w:i/>
          <w:sz w:val="28"/>
          <w:szCs w:val="28"/>
        </w:rPr>
        <w:t>Sakrálne pamiatky – sochy a kríže</w:t>
      </w:r>
      <w:r w:rsidRPr="00A1626F">
        <w:rPr>
          <w:b/>
          <w:i/>
          <w:sz w:val="28"/>
          <w:szCs w:val="28"/>
        </w:rPr>
        <w:t>:</w:t>
      </w:r>
    </w:p>
    <w:p w:rsidR="00FB237C" w:rsidRDefault="00FB237C" w:rsidP="00DA181D">
      <w:pPr>
        <w:pStyle w:val="NormalWeb"/>
      </w:pPr>
    </w:p>
    <w:p w:rsidR="00FB237C" w:rsidRDefault="00FB237C" w:rsidP="00DA181D">
      <w:pPr>
        <w:pStyle w:val="NormalWeb"/>
      </w:pPr>
      <w:r>
        <w:pict>
          <v:shape id="_x0000_i1029" type="#_x0000_t75" alt="" style="width:101.25pt;height:151.5pt">
            <v:imagedata r:id="rId12" r:href="rId13"/>
          </v:shape>
        </w:pict>
      </w:r>
      <w:r>
        <w:t xml:space="preserve">  V časti Kapitula, v predzáhradke domu "Králik" stojí najstarší kríž, vytesaný z kameňa s nasledovným vrytým textom: "Megujeva 1833" - čo asi znamená "Obnovený v r. 1833", z toho usudzujúc bol postavený oveľa skôr. </w:t>
      </w:r>
      <w:r>
        <w:br/>
      </w:r>
      <w:r>
        <w:br/>
        <w:t xml:space="preserve">  Tesne vedľa vchodu do kostola, od neho naľavo pri chodníku stojí kríž z červeného mramora, na ktorom je nápis: "Isten dicsööségére O.A. 1865", teda: "Na slávu Božiu O.A. 1865". Skratka znamená Ordódy Ágoston, ktorý tu pôsobil ako kňaz v rokoch 1865-1877. </w:t>
      </w:r>
      <w:r>
        <w:br/>
      </w:r>
      <w:r>
        <w:br/>
        <w:t xml:space="preserve">  Taktiež v priestore pred kostolom na druhej strane od vchodu stála do r. 1969 na kamennom podstavci socha Panny Márie, podľa vytesaného nápisu z r. 1882. Na miesto sochy dala postaviť v šesťdesiatych rokoch rodina Koreny malú kaplnku. </w:t>
      </w:r>
    </w:p>
    <w:p w:rsidR="00FB237C" w:rsidRDefault="00FB237C" w:rsidP="00DA181D">
      <w:pPr>
        <w:pStyle w:val="NormalWeb"/>
      </w:pPr>
      <w:r>
        <w:br/>
      </w:r>
      <w:r>
        <w:pict>
          <v:shape id="_x0000_i1030" type="#_x0000_t75" alt="" style="width:103.5pt;height:141pt">
            <v:imagedata r:id="rId14" r:href="rId15"/>
          </v:shape>
        </w:pict>
      </w:r>
      <w:r>
        <w:t xml:space="preserve">  Trochu ďalej od kostola, asi na vzdialenosť </w:t>
      </w:r>
      <w:smartTag w:uri="urn:schemas-microsoft-com:office:smarttags" w:element="metricconverter">
        <w:smartTagPr>
          <w:attr w:name="ProductID" w:val="2010 a"/>
        </w:smartTagPr>
        <w:r>
          <w:t>100 metrov</w:t>
        </w:r>
      </w:smartTag>
      <w:r>
        <w:t xml:space="preserve"> stojí socha sv. Floriána, ochrancu požiarnikov. Na kamennom podstavci sochy bol pôvodne vytesaný text v maďarčine: "Na slávu sv. Floriána postavil hokovský dobrovoľný požiarny zbor v r. 1903". </w:t>
      </w:r>
      <w:r>
        <w:br/>
      </w:r>
      <w:r>
        <w:br/>
        <w:t xml:space="preserve">  Medzi vinicami, v časti Öreghegy (Starý kopec) bola postavená na počesť sv. Urbana kaplnka. Presný rok výstavby nepoznáme. Obec kaplnku v sedemdesiatych rokoch obnovila a doteraz je v dobrom stave </w:t>
      </w:r>
      <w:r>
        <w:br/>
      </w:r>
      <w:r>
        <w:br/>
      </w:r>
      <w:r>
        <w:pict>
          <v:shape id="_x0000_i1031" type="#_x0000_t75" alt="" style="width:103.5pt;height:141pt">
            <v:imagedata r:id="rId16" r:href="rId17"/>
          </v:shape>
        </w:pict>
      </w:r>
      <w:r>
        <w:t xml:space="preserve">  Pred Gégölovým domom na voľnom priestranstve stojí socha sv. Jána Nepomuckého. Na zadnej strane kamenného podstavca je nasledovný text: "De VotVs CLIens MartInVs Szabó eX Voto hVIC patrono petatI et serae poster ItatI PosVit." V preklade: "Bohabojný veriaci Martin Szabó zo sľubu tomuto patrónovi nechal postaviť z úcty a pre neskorých nasledovníkov." </w:t>
      </w:r>
      <w:r>
        <w:br/>
      </w:r>
      <w:r>
        <w:br/>
        <w:t xml:space="preserve">  Na druhej strane potoka Štiavnička, blízko nového betónového mosta, vedľa cesty vedúcej na Gestenec stojí starý drevený kríž, ktorý bol postavený dvoma bezdetnými bratmi. Bol vytesaný z agátového dreva, asi 3 metrovej výšky a je na ňom plechový korpus. Pod ním je nápis: "A JÉZUS KRISZTUSNAK NAGYOB DITSÖSÉGÉRE ÉPÍTETTE GÁL JÓZSEF ÉS JÁNOS" čiže: "Na slávu Ježiša Krista dal postaviť Gál József a János" </w:t>
      </w:r>
      <w:r>
        <w:br/>
      </w:r>
      <w:r>
        <w:br/>
        <w:t>  Na východnom konci obce, vedľa poľnej cesty, kadiaľ hnali pastieri svoje stáda ešte v päťdesiatych rokoch, stála socha sv. Vendelína. Asi v šesťdesiatych rokoch sa socha z neznámych dôvodov zrútila a jej miesto zarástlo burinou.</w:t>
      </w:r>
    </w:p>
    <w:p w:rsidR="00FB237C" w:rsidRDefault="00FB237C" w:rsidP="00AC67C5">
      <w:pPr>
        <w:rPr>
          <w:b/>
          <w:i/>
          <w:sz w:val="28"/>
          <w:szCs w:val="28"/>
        </w:rPr>
      </w:pPr>
    </w:p>
    <w:p w:rsidR="00FB237C" w:rsidRPr="00A1626F" w:rsidRDefault="00FB237C" w:rsidP="00AC67C5">
      <w:pPr>
        <w:rPr>
          <w:b/>
          <w:i/>
          <w:sz w:val="28"/>
          <w:szCs w:val="28"/>
        </w:rPr>
      </w:pPr>
      <w:r w:rsidRPr="00A1626F">
        <w:rPr>
          <w:b/>
          <w:i/>
          <w:sz w:val="28"/>
          <w:szCs w:val="28"/>
        </w:rPr>
        <w:t>Zaujímavosti z histórie a súčasnosti obce:</w:t>
      </w:r>
    </w:p>
    <w:p w:rsidR="00FB237C" w:rsidRDefault="00FB237C" w:rsidP="00AC67C5">
      <w:pPr>
        <w:rPr>
          <w:rStyle w:val="Strong"/>
        </w:rPr>
      </w:pPr>
    </w:p>
    <w:p w:rsidR="00FB237C" w:rsidRDefault="00FB237C" w:rsidP="00AC67C5">
      <w:pPr>
        <w:rPr>
          <w:i/>
        </w:rPr>
      </w:pPr>
      <w:r>
        <w:rPr>
          <w:rStyle w:val="Strong"/>
        </w:rPr>
        <w:t>Roku 1095</w:t>
      </w:r>
      <w:r>
        <w:t xml:space="preserve"> spomína Hokovce vo svojom cestopise byzantský historik Constantinos a uvádza, že patrila rodu Ogeg. Ďalšia zmienka o obci Villa Egueg pochádza z roku 1245. Toto svoje meno (Egeg) si dedina udržala v maďarskom jazyku až do súčasnosti. </w:t>
      </w:r>
      <w:r>
        <w:br/>
      </w:r>
      <w:r>
        <w:br/>
        <w:t xml:space="preserve">V tomto období bol pánom Hokoviec bán Martin z rodu Hont-Poznan. Niekedy v rozmedzí rokov 1230-1260 bol v obci postavený pozoruhodný rannogotický kostol, zasvätený svätému Petrovi a Pavlovi. Počas tatarského vpádu roku 1242 mongolskí nájazdníci obec zničili. Vypálili aj susednú Kráľovičovú. Viaceré okolité dediny (Zádor a Dopoputh) úplne zanikli. Pôvodné slovanské obyvateľstvo Hokoviec nahradili noví prisťahovalci. Roku 1270 daroval bán Martin usadlosť spolu so 4 nevoľníckymi rodinami premonštrátom v Šahách. Roku 1275 ju kráľ oslobodil od platenia daní a naturálnych dávok a šahanský prepošt udelil roku 1279 hosťom, ktorí by sa tu usadili, slobodnú voľbu richtára a ďalšie značné privilégiá. Zachoval sa údaj o tom, že roku 1318 protestoval nitriansky biskup u Matúša Csáka proti konfiškácii časti výnosov z hokovského mýta. Zdá sa, že dedina bola v tomto období pomerne dôležitým sídlom, pretože pápežskí vyberači desiatku uvádzali v rozmedzí rokov 1332 až 1337 miestneho farára medzi významnými poplatníkmi. Hokovce, ležiace na „Via Magna“ boli dôležitou križovatkou ciest a získali štatút mestečka s mýtnym právom. Roku 1465 jej panovník udelil aj jarmočné právo. </w:t>
      </w:r>
      <w:r>
        <w:br/>
      </w:r>
      <w:r>
        <w:br/>
        <w:t xml:space="preserve">9. júla 1552 padol najdôležitejší hrad Poiplia Drégely do tureckých rúk. Cisársky veliteľ Erasmus Teuffel v snahe zastaviť osmanský nápor, zhromaždil v Hokovciach 9100 pešiakov a delostrelcov a 1750 jazdcov. V dvojdňovej bitke pri neďalekých Plášťovciach, ktorá sa odohrala v dňoch 9. a 10. júla, bola cisárska armáda porazená a obyvateľstvo okolitých dedín (medzi nimi aj Hokoviec) opustilo v panickej hrôze svoje domovy. Hokovce sa znovu viac-menej vyľudnili. Pod osmanskou správou ostali až do roku 1685. Po vytlačení Turkov z Uhorska bola usadlosť znovu dosídlená zmiešaným slovenským a maďarským obyvateľstvom avšak v priebehu 18. a 19. storočia získala jednoznačnú prevahu maďarská národnosť. </w:t>
      </w:r>
      <w:r>
        <w:br/>
      </w:r>
      <w:r>
        <w:br/>
        <w:t xml:space="preserve">Obyvateľstvo obce žilo tradične prevažne z poľnohospodárstva. Pestovalo hlavne obilie, kukuricu, cukrovú repu a vinič. Choval sa aj rožný statok, ošípané, ovce a hydina. Už roku 1715 bol v obci pri riečke Štiavnica pod vinicami na kopci Gestenec mlyn. Dedina mala v tom čase 27 domácností. Do roku 1779 bol obecný cintorín okolo kostola. Z roku 1797 sa na námestí zachovala socha Svätého Jána Nepomuckého. Neskôr pribudli ďalšie sakrálne objekty: niekoľko krížov z 18. a 19. storočia, vo viniciach na kopci Gestenec kaplnka svätého Urbana (asi zo začiatku 19. storočia), mariánsky stĺp (1882-1969) a na západnom konci obce socha svätého Vendelína (zničená v šesťdesiatych rokoch 20. storočia), na námestí socha svätého Floriána (1903), na dolnom konci dediny kríž... </w:t>
      </w:r>
      <w:r>
        <w:br/>
        <w:t xml:space="preserve">7. apríla 1899 bola slávnostne otvorená železničná traťť Šahy-Krupina, ktorá významne prispela k rozvoju obce. Po rozpade Rakúsko-Uhorska pripadla obec k Českoskovensku ale už 31. mája 1919 ju obsadili vojaci 1. brigády 3. armádneho zboru maďarskej Červenej armády pod velením Jenő Landlera. V tom čase boli Hokovce významnou obcou. Bývali tu výročné jarmoky, okrem dôležitej železničnej stanice tu bol aj poštový úrad, v obci pôsobili dve ľudové školy (maďarská a slovenská), bola tu kováčska dielňa, obchod, dve krčmy, mäsiarsky výsek, pekáreň, trafika, oprava obuvi, holič a predajňa s konfekciou a obuvou, požiarna zbrojnica a benzínová pumpa. V obci sídlila aj správa polesia, ordinoval tu lekár a bola tu aj lekáreň. Miestna rímsko-katolícka farnosť bola dôležitým centrom cirkevnej správy. Spravovala aj filiálky v Slatine, Dudinciach, Merovciach a Kráľovičovej. Obec dala v 20. storočí cirkvi 10 kňazov. Napriek tomuto čulému náboženskému životu sa nevyhla aj istým excesom, v dôsledku ktorých bol na ňu roku 1927 uvalený interdikt. Do roku 1940 stúpol počet obyvateľov dediny na 677, z toho bolo 651 rímskych katolíkov, 1 grékokatolík., 7 evanjelikov, 11 reformovaných, 7 židov. V rokoch 1938 až 1945 pripadli Hokovce po Viedenskej arbitráži k Maďarsku. 9. novembra 1938 obsadila obec časť 15. pešieho regimentu maďarskej kráľovskej armády, ktorá v budove slovenskej školy zriadila kasárne pohraničnej stráže. Dedina sa stala pohraničnou obcou a bol v nej zriadený colný úrad. Miestna železničná stanica denne vypravovala niekoľko vlakov Hokovce – Budapešť. 15. októbra 1944 uskutočnili povstalecké sily z Krupiny pod velením kapitána francúzskych partizánov de Lannuriena neúspešný pokus zmocniť sa kasární maďarskej armády. 14. decembra 1944 obsadili vojská 18. gardovej mechanizovanej brigády 2. Ukrajinského frontu Šahy. Nemecký front, roztrhnutý na styku 6. a 8. armády neodolal ďalšiemu tlaku útočiacich vojsk Červenej armády, ktorá 20. decembra dosiahla Levice a prekročila Hron. Okolie Hokoviec bránila bojová skupina Kempfgruppe Rintelen, ktorej jadro tvorila 357. pešia divízia. Bojovej skupine velil generálmajor Josef Rintelen. Pozostávala z trosiek 357. pešej divízie, niekoľkých skupín brigády SS-Dirlewanger, trosiek 2. maďarskej tankovej divízie a niekoľkých nemeckých a maďarských oddielov protilietadlového delostrelectva. Sovietske vojská obsadili Hokovce 19. decembra v neskorých večerných hodinách. V týchto bojoch padlo 7 nemeckých a niekoľko desiatok sovietskych vojakov a bolo zničených 15 sovietskych tankov. Po vojne došlo k „reslovakizácii“ značnej časti obyvateľstva a mnohí obyvatelia obce boli násilne vysídlení do Maďarska alebo do Sudiet. Roku 1950 vzniklo v obci Jednotné roľnícke družstvo. Roku 1953 bola hlavná cesta, vedúca cez Hokovce (od hraničného prechodu v Šahách až po Dudince) pokrytá asfaltovým kobercom. Táto bola roku 1967 rozšírená a cez potok Veporec bol postavený nový most. Roku 1958 sa dočkal generálnej opravy kostol. Roku 1961 žilo v obci 761 ľudí, avšak už roku 1970 zaznamenala prvý úbytok obyvateľstva, ktorého celkový počet klesol na 727 a do roku 1991 na 612. Roku 2001 malo v dedine trvalý pobyt už len 595 obyvateľov, z čoho sa k slovenskej národnosti hlásilo 318 ľudí. 2. februára 2003 došlo k zrušeniu osobnej dopravy na železničnej trati Šahy – Zvolen, čím značne utrpel celý región Hontu, ktorý ostal bez železničného spojenia. Roku 2008 (14. februára) boli v rámci reorganizácie slovenských diecéz Hokovce pričlenené k banskobystrickej diecéze. Nasledujúceho roku bola v Hokovciach opäť zriadená farnosť s filiálkami Slatina, Horné Semerovce a Dolné Semerovce. Zároveň bol v rokoch 2009/2010 postavený nový farský úrad. </w:t>
      </w:r>
      <w:r>
        <w:br/>
      </w:r>
      <w:r>
        <w:br/>
        <w:t> Dnes patrí k Hokovciam aj kedysi samostatná obec Kráľovičová (maď. Királyfia), ktorá je z obdobia rokov 1435 a 1446 doložená ako majetok rodov Királyfia a Vešenec. Roku 1466 bola spustošená, neskôr pripadla Földváryovcom, ktorí tu postavili kaštieľ, okolo ktorého vysadili dendrologicky hodnotný anglický park. Začas bola osada v majetku Coburgovcov, neskôr ju získali Zmeškalovci a Fülopovci a naostatok Migazziovci. V 19. storočí patrila k Horným Semerovciam. Koncom 19. storočia prešiel majetok manželstvom na Huga grófa Oberndorfa, ktorý ho po smrti svojej manželky predal slávnej herečke Fedák Sári. Táto ešte v deň zakúpenia predala barónovi Kohnerovi. Posledným vlastníkom kaštieľa a veľkostatku bol Izidor Horn. V rokoch 2009 a 2010 bol kaštieľ renovovaný miestnym podnikateľom Štefanom Pírim. V období druhej svetovej vojny bolo v obci vybudovaných niekoľko domov a obec bola dosídlená maďarským obyvateľstvom. Toto koncom vojny čiastočne dobrovoľne emigrovalo a čiastočne bolo po roku 1945 násilne vysídlené. Nahradilo ho obyvateľstvo z okolia Detvy, Krupiny a Hriňovej. Z Kráľovičovej pochádza Illés Nándor (*15. mája 1836), zakladateľ uhorského lesníctva.</w:t>
      </w:r>
    </w:p>
    <w:p w:rsidR="00FB237C" w:rsidRDefault="00FB237C" w:rsidP="00AC67C5">
      <w:pPr>
        <w:rPr>
          <w:b/>
          <w:i/>
          <w:sz w:val="28"/>
          <w:szCs w:val="28"/>
        </w:rPr>
      </w:pPr>
    </w:p>
    <w:p w:rsidR="00FB237C" w:rsidRDefault="00FB237C" w:rsidP="00AC67C5">
      <w:pPr>
        <w:jc w:val="both"/>
        <w:rPr>
          <w:sz w:val="26"/>
          <w:szCs w:val="26"/>
        </w:rPr>
      </w:pPr>
      <w:r>
        <w:rPr>
          <w:b/>
          <w:bCs/>
          <w:i/>
          <w:iCs/>
          <w:sz w:val="28"/>
          <w:szCs w:val="28"/>
        </w:rPr>
        <w:t>Obecný úrad</w:t>
      </w:r>
      <w:r>
        <w:t xml:space="preserve"> </w:t>
      </w:r>
      <w:r>
        <w:rPr>
          <w:sz w:val="26"/>
          <w:szCs w:val="26"/>
        </w:rPr>
        <w:t>je výkonným orgánom obecného zastupiteľstva a starostu obce, zabezpečuje organizačné a administratívne veci. Prácu obecného úradu organizuje starosta obce</w:t>
      </w:r>
    </w:p>
    <w:p w:rsidR="00FB237C" w:rsidRDefault="00FB237C" w:rsidP="00AC67C5">
      <w:pPr>
        <w:jc w:val="both"/>
        <w:rPr>
          <w:sz w:val="26"/>
          <w:szCs w:val="26"/>
        </w:rPr>
      </w:pPr>
      <w:r>
        <w:rPr>
          <w:sz w:val="26"/>
          <w:szCs w:val="26"/>
        </w:rPr>
        <w:t>Zamestnanci obce:</w:t>
      </w:r>
    </w:p>
    <w:p w:rsidR="00FB237C" w:rsidRDefault="00FB237C" w:rsidP="00AC67C5">
      <w:pPr>
        <w:numPr>
          <w:ilvl w:val="0"/>
          <w:numId w:val="7"/>
        </w:numPr>
        <w:jc w:val="both"/>
        <w:rPr>
          <w:sz w:val="26"/>
          <w:szCs w:val="26"/>
        </w:rPr>
      </w:pPr>
      <w:r>
        <w:rPr>
          <w:sz w:val="26"/>
          <w:szCs w:val="26"/>
        </w:rPr>
        <w:t xml:space="preserve">Júlia Tóthová, bytom Hokovce 24 - referent pre odbornú prácu a matriku </w:t>
      </w:r>
    </w:p>
    <w:p w:rsidR="00FB237C" w:rsidRDefault="00FB237C" w:rsidP="00AC67C5">
      <w:pPr>
        <w:numPr>
          <w:ilvl w:val="0"/>
          <w:numId w:val="7"/>
        </w:numPr>
        <w:jc w:val="both"/>
        <w:rPr>
          <w:sz w:val="26"/>
          <w:szCs w:val="26"/>
        </w:rPr>
      </w:pPr>
      <w:r>
        <w:rPr>
          <w:sz w:val="26"/>
          <w:szCs w:val="26"/>
        </w:rPr>
        <w:t>Edina Tóthová, bytom Hokovce 24 – administratívny pracovník</w:t>
      </w:r>
    </w:p>
    <w:p w:rsidR="00FB237C" w:rsidRDefault="00FB237C" w:rsidP="00AC67C5">
      <w:pPr>
        <w:numPr>
          <w:ilvl w:val="0"/>
          <w:numId w:val="7"/>
        </w:numPr>
        <w:jc w:val="both"/>
        <w:rPr>
          <w:sz w:val="26"/>
          <w:szCs w:val="26"/>
        </w:rPr>
      </w:pPr>
      <w:r>
        <w:rPr>
          <w:sz w:val="26"/>
          <w:szCs w:val="26"/>
        </w:rPr>
        <w:t xml:space="preserve">Mária Hagoňová, bytom Hokovce 65 – riaditeľka MŠ a vedúca ŠJ </w:t>
      </w:r>
    </w:p>
    <w:p w:rsidR="00FB237C" w:rsidRDefault="00FB237C" w:rsidP="00AC67C5">
      <w:pPr>
        <w:numPr>
          <w:ilvl w:val="0"/>
          <w:numId w:val="7"/>
        </w:numPr>
        <w:jc w:val="both"/>
        <w:rPr>
          <w:sz w:val="26"/>
          <w:szCs w:val="26"/>
        </w:rPr>
      </w:pPr>
      <w:r>
        <w:rPr>
          <w:sz w:val="26"/>
          <w:szCs w:val="26"/>
        </w:rPr>
        <w:t xml:space="preserve">Bc. Csilla Hagony – učiteľka MŠ </w:t>
      </w:r>
    </w:p>
    <w:p w:rsidR="00FB237C" w:rsidRDefault="00FB237C" w:rsidP="00AC67C5">
      <w:pPr>
        <w:numPr>
          <w:ilvl w:val="0"/>
          <w:numId w:val="7"/>
        </w:numPr>
        <w:jc w:val="both"/>
        <w:rPr>
          <w:sz w:val="26"/>
          <w:szCs w:val="26"/>
        </w:rPr>
      </w:pPr>
      <w:r>
        <w:rPr>
          <w:sz w:val="26"/>
          <w:szCs w:val="26"/>
        </w:rPr>
        <w:t xml:space="preserve">Valéria Kisová, bytom Hokovce – kuchárka </w:t>
      </w:r>
    </w:p>
    <w:p w:rsidR="00FB237C" w:rsidRDefault="00FB237C" w:rsidP="000522EB">
      <w:pPr>
        <w:numPr>
          <w:ilvl w:val="0"/>
          <w:numId w:val="7"/>
        </w:numPr>
        <w:jc w:val="both"/>
      </w:pPr>
      <w:r>
        <w:t xml:space="preserve">Alžbeta Kunštárová, bytom Hokovce – upratovačka v MŠ, kurička a roznáša obedy pre dôchodcov </w:t>
      </w:r>
    </w:p>
    <w:p w:rsidR="00FB237C" w:rsidRDefault="00FB237C" w:rsidP="000522EB">
      <w:pPr>
        <w:jc w:val="both"/>
      </w:pPr>
    </w:p>
    <w:p w:rsidR="00FB237C" w:rsidRPr="000522EB" w:rsidRDefault="00FB237C" w:rsidP="000522EB">
      <w:pPr>
        <w:jc w:val="both"/>
        <w:rPr>
          <w:b/>
        </w:rPr>
      </w:pPr>
      <w:r w:rsidRPr="000522EB">
        <w:rPr>
          <w:b/>
        </w:rPr>
        <w:t>Hlavný kontrolór</w:t>
      </w:r>
    </w:p>
    <w:p w:rsidR="00FB237C" w:rsidRDefault="00FB237C" w:rsidP="00AC67C5">
      <w:pPr>
        <w:jc w:val="both"/>
        <w:rPr>
          <w:sz w:val="26"/>
          <w:szCs w:val="26"/>
        </w:rPr>
      </w:pPr>
      <w:r>
        <w:rPr>
          <w:sz w:val="26"/>
          <w:szCs w:val="26"/>
        </w:rPr>
        <w:t>Margita Szabóová, bytom Hokovce 12 zvolený do funkcie OZ v Hokovciach uznesením č. 6/2/2010 od 24.05.2010 na obdobie 6 rokov. V roku 2012 hlavný kontrolór pracoval v zmysle plánu práce schváleného obecným zastupiteľstvom.</w:t>
      </w:r>
    </w:p>
    <w:p w:rsidR="00FB237C" w:rsidRDefault="00FB237C" w:rsidP="00AC67C5">
      <w:pPr>
        <w:pStyle w:val="Heading2"/>
        <w:numPr>
          <w:ilvl w:val="1"/>
          <w:numId w:val="30"/>
        </w:numPr>
        <w:ind w:left="0" w:firstLine="0"/>
        <w:rPr>
          <w:rFonts w:ascii="Times New Roman" w:hAnsi="Times New Roman"/>
        </w:rPr>
      </w:pPr>
      <w:r>
        <w:rPr>
          <w:rFonts w:ascii="Times New Roman" w:hAnsi="Times New Roman"/>
        </w:rPr>
        <w:t xml:space="preserve">Komisie </w:t>
      </w:r>
    </w:p>
    <w:p w:rsidR="00FB237C" w:rsidRDefault="00FB237C" w:rsidP="00AC67C5">
      <w:pPr>
        <w:jc w:val="both"/>
        <w:rPr>
          <w:sz w:val="26"/>
          <w:szCs w:val="26"/>
        </w:rPr>
      </w:pPr>
      <w:r>
        <w:rPr>
          <w:sz w:val="26"/>
          <w:szCs w:val="26"/>
        </w:rPr>
        <w:t>OZ má zriadené  komisie:</w:t>
      </w:r>
    </w:p>
    <w:p w:rsidR="00FB237C" w:rsidRDefault="00FB237C" w:rsidP="00AC67C5">
      <w:pPr>
        <w:numPr>
          <w:ilvl w:val="0"/>
          <w:numId w:val="2"/>
        </w:numPr>
        <w:jc w:val="both"/>
        <w:rPr>
          <w:sz w:val="26"/>
          <w:szCs w:val="26"/>
        </w:rPr>
      </w:pPr>
      <w:r>
        <w:rPr>
          <w:sz w:val="26"/>
          <w:szCs w:val="26"/>
        </w:rPr>
        <w:t>Komisia pre oblasť financií, kontroly, pre verejný poriadok a verejnoprospešné služby</w:t>
      </w:r>
    </w:p>
    <w:p w:rsidR="00FB237C" w:rsidRDefault="00FB237C" w:rsidP="00AC67C5">
      <w:pPr>
        <w:numPr>
          <w:ilvl w:val="0"/>
          <w:numId w:val="2"/>
        </w:numPr>
        <w:jc w:val="both"/>
        <w:rPr>
          <w:sz w:val="26"/>
          <w:szCs w:val="26"/>
        </w:rPr>
      </w:pPr>
      <w:r>
        <w:rPr>
          <w:sz w:val="26"/>
          <w:szCs w:val="26"/>
        </w:rPr>
        <w:t>Komisia pre oblasť životného prostredia, výstavby, územného plánovania a cestovného ruchu</w:t>
      </w:r>
    </w:p>
    <w:p w:rsidR="00FB237C" w:rsidRDefault="00FB237C" w:rsidP="00AC67C5">
      <w:pPr>
        <w:numPr>
          <w:ilvl w:val="0"/>
          <w:numId w:val="2"/>
        </w:numPr>
        <w:jc w:val="both"/>
        <w:rPr>
          <w:sz w:val="26"/>
          <w:szCs w:val="26"/>
        </w:rPr>
      </w:pPr>
      <w:r>
        <w:rPr>
          <w:sz w:val="26"/>
          <w:szCs w:val="26"/>
        </w:rPr>
        <w:t>Komisia pre oblasť kultúry , vzdelávania mládeže a športu a pre starostlivosť o obyvateľov obce</w:t>
      </w:r>
    </w:p>
    <w:p w:rsidR="00FB237C" w:rsidRDefault="00FB237C" w:rsidP="004E6732">
      <w:pPr>
        <w:ind w:left="360"/>
        <w:jc w:val="both"/>
        <w:rPr>
          <w:sz w:val="26"/>
          <w:szCs w:val="26"/>
        </w:rPr>
      </w:pPr>
    </w:p>
    <w:p w:rsidR="00FB237C" w:rsidRDefault="00FB237C" w:rsidP="00AC67C5">
      <w:pPr>
        <w:ind w:left="360"/>
        <w:jc w:val="both"/>
      </w:pPr>
    </w:p>
    <w:p w:rsidR="00FB237C" w:rsidRDefault="00FB237C" w:rsidP="00AC67C5">
      <w:pPr>
        <w:pStyle w:val="BodyText"/>
        <w:rPr>
          <w:sz w:val="26"/>
          <w:szCs w:val="26"/>
        </w:rPr>
      </w:pPr>
      <w:r>
        <w:t xml:space="preserve">     </w:t>
      </w:r>
      <w:r>
        <w:rPr>
          <w:sz w:val="26"/>
          <w:szCs w:val="26"/>
        </w:rPr>
        <w:t xml:space="preserve">Obec Hokovce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FB237C" w:rsidRDefault="00FB237C" w:rsidP="00AC67C5">
      <w:pPr>
        <w:pStyle w:val="BodyText"/>
        <w:rPr>
          <w:sz w:val="26"/>
          <w:szCs w:val="26"/>
        </w:rPr>
      </w:pPr>
      <w:r>
        <w:rPr>
          <w:sz w:val="26"/>
          <w:szCs w:val="26"/>
        </w:rP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FB237C" w:rsidRDefault="00FB237C" w:rsidP="00AC67C5">
      <w:pPr>
        <w:pStyle w:val="BodyText"/>
        <w:rPr>
          <w:sz w:val="26"/>
          <w:szCs w:val="26"/>
        </w:rPr>
      </w:pPr>
      <w:r>
        <w:rPr>
          <w:sz w:val="26"/>
          <w:szCs w:val="26"/>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FB237C" w:rsidRDefault="00FB237C" w:rsidP="00AC67C5">
      <w:pPr>
        <w:pStyle w:val="BodyText"/>
        <w:rPr>
          <w:sz w:val="26"/>
          <w:szCs w:val="26"/>
        </w:rPr>
      </w:pPr>
      <w:r>
        <w:rPr>
          <w:sz w:val="26"/>
          <w:szCs w:val="26"/>
        </w:rPr>
        <w:t xml:space="preserve">     Podiely na daniach v správe štátu upravuje zákon č. 564/2004 Z.z. o rozpočtovom určení výnosu dane z príjmov územnej samospráve a o zmene a doplnení niektorých zákonov.</w:t>
      </w:r>
    </w:p>
    <w:p w:rsidR="00FB237C" w:rsidRDefault="00FB237C" w:rsidP="00AC67C5">
      <w:pPr>
        <w:pStyle w:val="BodyText"/>
        <w:rPr>
          <w:sz w:val="26"/>
          <w:szCs w:val="26"/>
        </w:rPr>
      </w:pPr>
      <w:r>
        <w:rPr>
          <w:sz w:val="26"/>
          <w:szCs w:val="26"/>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FB237C" w:rsidRDefault="00FB237C" w:rsidP="00AC67C5">
      <w:pPr>
        <w:pStyle w:val="BodyText"/>
        <w:rPr>
          <w:sz w:val="26"/>
          <w:szCs w:val="26"/>
        </w:rPr>
      </w:pPr>
      <w:r>
        <w:rPr>
          <w:sz w:val="26"/>
          <w:szCs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FB237C" w:rsidRDefault="00FB237C" w:rsidP="00AC67C5">
      <w:pPr>
        <w:pStyle w:val="BodyText"/>
        <w:rPr>
          <w:sz w:val="26"/>
          <w:szCs w:val="26"/>
        </w:rPr>
      </w:pPr>
      <w:r>
        <w:rPr>
          <w:sz w:val="26"/>
          <w:szCs w:val="26"/>
        </w:rPr>
        <w:t xml:space="preserve">   Obec, ako subjekt verejnej správy zadefinovaný v § 3 zákona č. 523/2004 Z.z. o rozpočtových pravidlách verejnej správy v znení neskorších predpisov, je právnickou osobou zapísanou v registri organizácií vedenom Štatistickým úradom SR podľa zákona č. 540/2001 Z.z. o štátnej štatistike.</w:t>
      </w:r>
      <w:r>
        <w:rPr>
          <w:sz w:val="26"/>
          <w:szCs w:val="26"/>
        </w:rPr>
        <w:tab/>
      </w:r>
    </w:p>
    <w:p w:rsidR="00FB237C" w:rsidRDefault="00FB237C" w:rsidP="00AC67C5">
      <w:pPr>
        <w:pStyle w:val="BodyText"/>
        <w:rPr>
          <w:sz w:val="26"/>
          <w:szCs w:val="26"/>
        </w:rPr>
      </w:pPr>
      <w:r>
        <w:t xml:space="preserve">   </w:t>
      </w:r>
      <w:r>
        <w:rPr>
          <w:sz w:val="26"/>
          <w:szCs w:val="26"/>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FB237C" w:rsidRDefault="00FB237C" w:rsidP="00AC67C5">
      <w:pPr>
        <w:pStyle w:val="BodyText"/>
        <w:rPr>
          <w:sz w:val="26"/>
          <w:szCs w:val="26"/>
        </w:rPr>
      </w:pPr>
      <w:r>
        <w:t xml:space="preserve">     Ú</w:t>
      </w:r>
      <w:r>
        <w:rPr>
          <w:sz w:val="26"/>
          <w:szCs w:val="26"/>
        </w:rPr>
        <w:t>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FB237C" w:rsidRDefault="00FB237C" w:rsidP="00AC67C5">
      <w:pPr>
        <w:pStyle w:val="BodyText"/>
        <w:rPr>
          <w:sz w:val="26"/>
          <w:szCs w:val="26"/>
        </w:rPr>
      </w:pPr>
      <w:r>
        <w:rPr>
          <w:sz w:val="26"/>
          <w:szCs w:val="26"/>
        </w:rPr>
        <w:t xml:space="preserve">     Cieľom účtovnej závierky je poskytnúť verný a pravdivý obraz o účtovnej závierke. Informácie v účtovnej závierke sú užitočné, ak sú posudzované z hľadiska významnosti, zrozumiteľné, porovnateľné a spoľahlivé.</w:t>
      </w:r>
    </w:p>
    <w:p w:rsidR="00FB237C" w:rsidRDefault="00FB237C" w:rsidP="00AC67C5">
      <w:pPr>
        <w:pStyle w:val="BodyText"/>
        <w:rPr>
          <w:sz w:val="26"/>
          <w:szCs w:val="26"/>
        </w:rPr>
      </w:pPr>
      <w:r>
        <w:rPr>
          <w:sz w:val="26"/>
          <w:szCs w:val="26"/>
        </w:rP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FB237C" w:rsidRDefault="00FB237C" w:rsidP="00AC67C5">
      <w:pPr>
        <w:pStyle w:val="BodyText"/>
        <w:rPr>
          <w:sz w:val="26"/>
          <w:szCs w:val="26"/>
        </w:rPr>
      </w:pPr>
      <w:r>
        <w:rPr>
          <w:sz w:val="26"/>
          <w:szCs w:val="26"/>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FB237C" w:rsidRDefault="00FB237C" w:rsidP="00AC67C5">
      <w:pPr>
        <w:pStyle w:val="BodyText"/>
        <w:rPr>
          <w:sz w:val="26"/>
          <w:szCs w:val="26"/>
        </w:rPr>
      </w:pPr>
      <w:r>
        <w:rPr>
          <w:sz w:val="26"/>
          <w:szCs w:val="26"/>
        </w:rPr>
        <w:t>Prípravné práce sa  uskutočnili pred uzavretím účtovných kníh a zahŕňali tieto okruhy činností:</w:t>
      </w:r>
    </w:p>
    <w:p w:rsidR="00FB237C" w:rsidRDefault="00FB237C" w:rsidP="00AC67C5">
      <w:pPr>
        <w:pStyle w:val="BodyText"/>
        <w:numPr>
          <w:ilvl w:val="0"/>
          <w:numId w:val="19"/>
        </w:numPr>
        <w:rPr>
          <w:sz w:val="26"/>
          <w:szCs w:val="26"/>
        </w:rPr>
      </w:pPr>
      <w:r>
        <w:rPr>
          <w:sz w:val="26"/>
          <w:szCs w:val="26"/>
        </w:rPr>
        <w:t xml:space="preserve">- inventarizáciu, </w:t>
      </w:r>
    </w:p>
    <w:p w:rsidR="00FB237C" w:rsidRDefault="00FB237C" w:rsidP="00AC67C5">
      <w:pPr>
        <w:pStyle w:val="BodyText"/>
        <w:numPr>
          <w:ilvl w:val="0"/>
          <w:numId w:val="19"/>
        </w:numPr>
        <w:rPr>
          <w:sz w:val="26"/>
          <w:szCs w:val="26"/>
        </w:rPr>
      </w:pPr>
      <w:r>
        <w:rPr>
          <w:sz w:val="26"/>
          <w:szCs w:val="26"/>
        </w:rPr>
        <w:t>- kontrolu bilančnej kontinuity,</w:t>
      </w:r>
    </w:p>
    <w:p w:rsidR="00FB237C" w:rsidRDefault="00FB237C" w:rsidP="00AC67C5">
      <w:pPr>
        <w:pStyle w:val="BodyText"/>
        <w:numPr>
          <w:ilvl w:val="0"/>
          <w:numId w:val="19"/>
        </w:numPr>
        <w:rPr>
          <w:sz w:val="26"/>
          <w:szCs w:val="26"/>
        </w:rPr>
      </w:pPr>
      <w:r>
        <w:rPr>
          <w:sz w:val="26"/>
          <w:szCs w:val="26"/>
        </w:rPr>
        <w:t>- kontrolu nadväznosti analytických účtov a analytickej evidencie na syntetické účty,</w:t>
      </w:r>
    </w:p>
    <w:p w:rsidR="00FB237C" w:rsidRDefault="00FB237C" w:rsidP="00AC67C5">
      <w:pPr>
        <w:pStyle w:val="BodyText"/>
        <w:numPr>
          <w:ilvl w:val="0"/>
          <w:numId w:val="19"/>
        </w:numPr>
        <w:rPr>
          <w:sz w:val="26"/>
          <w:szCs w:val="26"/>
        </w:rPr>
      </w:pPr>
      <w:r>
        <w:rPr>
          <w:sz w:val="26"/>
          <w:szCs w:val="26"/>
        </w:rPr>
        <w:t>- zaúčtovanie účtovných prípadov na účtoch, ktoré nesmú mať konečný zostatok,</w:t>
      </w:r>
    </w:p>
    <w:p w:rsidR="00FB237C" w:rsidRDefault="00FB237C" w:rsidP="00AC67C5">
      <w:pPr>
        <w:pStyle w:val="BodyText"/>
        <w:numPr>
          <w:ilvl w:val="0"/>
          <w:numId w:val="19"/>
        </w:numPr>
        <w:rPr>
          <w:sz w:val="26"/>
          <w:szCs w:val="26"/>
        </w:rPr>
      </w:pPr>
      <w:r>
        <w:rPr>
          <w:sz w:val="26"/>
          <w:szCs w:val="26"/>
        </w:rPr>
        <w:t>- kontrolu účtu výsledku hospodárenia,</w:t>
      </w:r>
    </w:p>
    <w:p w:rsidR="00FB237C" w:rsidRDefault="00FB237C" w:rsidP="00AC67C5">
      <w:pPr>
        <w:pStyle w:val="BodyText"/>
        <w:numPr>
          <w:ilvl w:val="0"/>
          <w:numId w:val="19"/>
        </w:numPr>
        <w:rPr>
          <w:sz w:val="26"/>
          <w:szCs w:val="26"/>
        </w:rPr>
      </w:pPr>
      <w:r>
        <w:rPr>
          <w:sz w:val="26"/>
          <w:szCs w:val="26"/>
        </w:rPr>
        <w:t>- kontrola zaúčtovania odpisov,</w:t>
      </w:r>
    </w:p>
    <w:p w:rsidR="00FB237C" w:rsidRDefault="00FB237C" w:rsidP="00AC67C5">
      <w:pPr>
        <w:pStyle w:val="BodyText"/>
        <w:numPr>
          <w:ilvl w:val="0"/>
          <w:numId w:val="19"/>
        </w:numPr>
        <w:rPr>
          <w:sz w:val="26"/>
          <w:szCs w:val="26"/>
        </w:rPr>
      </w:pPr>
      <w:r>
        <w:rPr>
          <w:sz w:val="26"/>
          <w:szCs w:val="26"/>
        </w:rPr>
        <w:t>- doúčtovanie účtovných prípadov bežného účtovného obdobia,</w:t>
      </w:r>
    </w:p>
    <w:p w:rsidR="00FB237C" w:rsidRDefault="00FB237C" w:rsidP="00AC67C5">
      <w:pPr>
        <w:pStyle w:val="BodyText"/>
        <w:numPr>
          <w:ilvl w:val="0"/>
          <w:numId w:val="19"/>
        </w:numPr>
        <w:rPr>
          <w:sz w:val="26"/>
          <w:szCs w:val="26"/>
        </w:rPr>
      </w:pPr>
      <w:r>
        <w:rPr>
          <w:sz w:val="26"/>
          <w:szCs w:val="26"/>
        </w:rPr>
        <w:t>- kontrolu formálnej správnosti účtovných zápisov.</w:t>
      </w:r>
    </w:p>
    <w:p w:rsidR="00FB237C" w:rsidRDefault="00FB237C" w:rsidP="00AC67C5">
      <w:pPr>
        <w:pStyle w:val="BodyText"/>
        <w:rPr>
          <w:sz w:val="26"/>
          <w:szCs w:val="26"/>
        </w:rPr>
      </w:pPr>
    </w:p>
    <w:p w:rsidR="00FB237C" w:rsidRDefault="00FB237C" w:rsidP="00AC67C5">
      <w:pPr>
        <w:pStyle w:val="BodyText"/>
        <w:rPr>
          <w:sz w:val="26"/>
          <w:szCs w:val="26"/>
        </w:rPr>
      </w:pPr>
      <w:r>
        <w:rPr>
          <w:sz w:val="26"/>
          <w:szCs w:val="26"/>
        </w:rPr>
        <w:t>Pri uzatváraní účtovných kníh obec postupuje nasledovne:</w:t>
      </w:r>
    </w:p>
    <w:p w:rsidR="00FB237C" w:rsidRDefault="00FB237C" w:rsidP="00AC67C5">
      <w:pPr>
        <w:pStyle w:val="BodyText"/>
        <w:numPr>
          <w:ilvl w:val="0"/>
          <w:numId w:val="19"/>
        </w:numPr>
        <w:rPr>
          <w:sz w:val="26"/>
          <w:szCs w:val="26"/>
        </w:rPr>
      </w:pPr>
      <w:r>
        <w:rPr>
          <w:sz w:val="26"/>
          <w:szCs w:val="26"/>
        </w:rPr>
        <w:t>- zisťujú sa obraty jednotlivých účtov,</w:t>
      </w:r>
    </w:p>
    <w:p w:rsidR="00FB237C" w:rsidRDefault="00FB237C" w:rsidP="00AC67C5">
      <w:pPr>
        <w:pStyle w:val="BodyText"/>
        <w:numPr>
          <w:ilvl w:val="0"/>
          <w:numId w:val="19"/>
        </w:numPr>
        <w:rPr>
          <w:sz w:val="26"/>
          <w:szCs w:val="26"/>
        </w:rPr>
      </w:pPr>
      <w:r>
        <w:rPr>
          <w:sz w:val="26"/>
          <w:szCs w:val="26"/>
        </w:rPr>
        <w:t xml:space="preserve">- zisťujú sa konečné stavy účtov prostriedkov a zdrojov rozpočtového hospodárenia, </w:t>
      </w:r>
    </w:p>
    <w:p w:rsidR="00FB237C" w:rsidRDefault="00FB237C" w:rsidP="00AC67C5">
      <w:pPr>
        <w:pStyle w:val="BodyText"/>
        <w:numPr>
          <w:ilvl w:val="0"/>
          <w:numId w:val="19"/>
        </w:numPr>
        <w:rPr>
          <w:sz w:val="26"/>
          <w:szCs w:val="26"/>
        </w:rPr>
      </w:pPr>
      <w:r>
        <w:rPr>
          <w:sz w:val="26"/>
          <w:szCs w:val="26"/>
        </w:rPr>
        <w:t>- zisťuje sa účtovný výsledok hospodárenia za účtovné obdobie</w:t>
      </w:r>
    </w:p>
    <w:p w:rsidR="00FB237C" w:rsidRDefault="00FB237C" w:rsidP="00AC67C5">
      <w:pPr>
        <w:pStyle w:val="BodyText"/>
        <w:rPr>
          <w:sz w:val="26"/>
          <w:szCs w:val="26"/>
        </w:rPr>
      </w:pPr>
    </w:p>
    <w:p w:rsidR="00FB237C" w:rsidRDefault="00FB237C" w:rsidP="00AC67C5">
      <w:pPr>
        <w:pStyle w:val="BodyText"/>
        <w:rPr>
          <w:sz w:val="26"/>
          <w:szCs w:val="26"/>
        </w:rPr>
      </w:pPr>
      <w:r>
        <w:rPr>
          <w:sz w:val="26"/>
          <w:szCs w:val="26"/>
        </w:rPr>
        <w:t>Obec Hokovce od 1.1.2009 účtovala v mene euro.</w:t>
      </w:r>
    </w:p>
    <w:p w:rsidR="00FB237C" w:rsidRDefault="00FB237C" w:rsidP="00AC67C5">
      <w:pPr>
        <w:pStyle w:val="Heading2"/>
        <w:numPr>
          <w:ilvl w:val="1"/>
          <w:numId w:val="30"/>
        </w:numPr>
        <w:ind w:left="0" w:firstLine="0"/>
        <w:rPr>
          <w:rFonts w:ascii="Times New Roman" w:hAnsi="Times New Roman"/>
        </w:rPr>
      </w:pPr>
      <w:r>
        <w:rPr>
          <w:rFonts w:ascii="Times New Roman" w:hAnsi="Times New Roman"/>
        </w:rPr>
        <w:t>Inštitúcie v obci</w:t>
      </w:r>
    </w:p>
    <w:p w:rsidR="00FB237C" w:rsidRDefault="00FB237C" w:rsidP="00AC67C5">
      <w:pPr>
        <w:keepNext/>
        <w:spacing w:before="240" w:after="60"/>
        <w:rPr>
          <w:b/>
          <w:bCs/>
          <w:sz w:val="26"/>
          <w:szCs w:val="26"/>
          <w:u w:val="single"/>
        </w:rPr>
      </w:pPr>
      <w:r>
        <w:rPr>
          <w:b/>
          <w:bCs/>
          <w:sz w:val="26"/>
          <w:szCs w:val="26"/>
          <w:u w:val="single"/>
        </w:rPr>
        <w:t>1. Materská škola</w:t>
      </w:r>
    </w:p>
    <w:p w:rsidR="00FB237C" w:rsidRDefault="00FB237C" w:rsidP="00AC67C5">
      <w:pPr>
        <w:jc w:val="both"/>
        <w:rPr>
          <w:sz w:val="26"/>
          <w:szCs w:val="26"/>
        </w:rPr>
      </w:pPr>
      <w:r>
        <w:rPr>
          <w:b/>
          <w:bCs/>
          <w:i/>
          <w:iCs/>
          <w:sz w:val="26"/>
          <w:szCs w:val="26"/>
        </w:rPr>
        <w:t>Riaditeľka:</w:t>
      </w:r>
      <w:r>
        <w:rPr>
          <w:sz w:val="26"/>
          <w:szCs w:val="26"/>
        </w:rPr>
        <w:t xml:space="preserve"> Mária Hagoňová</w:t>
      </w:r>
    </w:p>
    <w:p w:rsidR="00FB237C" w:rsidRDefault="00FB237C" w:rsidP="00AC67C5">
      <w:pPr>
        <w:jc w:val="both"/>
        <w:rPr>
          <w:b/>
          <w:bCs/>
          <w:i/>
          <w:iCs/>
          <w:sz w:val="26"/>
          <w:szCs w:val="26"/>
        </w:rPr>
      </w:pPr>
      <w:r>
        <w:rPr>
          <w:b/>
          <w:bCs/>
          <w:i/>
          <w:iCs/>
          <w:sz w:val="26"/>
          <w:szCs w:val="26"/>
        </w:rPr>
        <w:t xml:space="preserve">Učiteľka:  </w:t>
      </w:r>
      <w:r>
        <w:rPr>
          <w:sz w:val="26"/>
          <w:szCs w:val="26"/>
        </w:rPr>
        <w:t>Bc. Csilla Hagony</w:t>
      </w:r>
    </w:p>
    <w:p w:rsidR="00FB237C" w:rsidRDefault="00FB237C" w:rsidP="00AC67C5">
      <w:pPr>
        <w:jc w:val="both"/>
        <w:rPr>
          <w:sz w:val="26"/>
          <w:szCs w:val="26"/>
        </w:rPr>
      </w:pPr>
      <w:r>
        <w:rPr>
          <w:b/>
          <w:bCs/>
          <w:i/>
          <w:iCs/>
          <w:sz w:val="26"/>
          <w:szCs w:val="26"/>
        </w:rPr>
        <w:t>Adresa:</w:t>
      </w:r>
      <w:r>
        <w:rPr>
          <w:sz w:val="26"/>
          <w:szCs w:val="26"/>
        </w:rPr>
        <w:t xml:space="preserve"> 935 84 Hokovce č. 77</w:t>
      </w:r>
    </w:p>
    <w:p w:rsidR="00FB237C" w:rsidRDefault="00FB237C" w:rsidP="00AC67C5">
      <w:pPr>
        <w:jc w:val="both"/>
        <w:rPr>
          <w:sz w:val="26"/>
          <w:szCs w:val="26"/>
        </w:rPr>
      </w:pPr>
      <w:r>
        <w:rPr>
          <w:b/>
          <w:bCs/>
          <w:i/>
          <w:iCs/>
          <w:sz w:val="26"/>
          <w:szCs w:val="26"/>
        </w:rPr>
        <w:t xml:space="preserve">Tel. č.: </w:t>
      </w:r>
      <w:r>
        <w:rPr>
          <w:sz w:val="26"/>
          <w:szCs w:val="26"/>
        </w:rPr>
        <w:t>036/749 14 51</w:t>
      </w:r>
    </w:p>
    <w:p w:rsidR="00FB237C" w:rsidRDefault="00FB237C" w:rsidP="00AC67C5">
      <w:pPr>
        <w:jc w:val="both"/>
        <w:rPr>
          <w:sz w:val="26"/>
          <w:szCs w:val="26"/>
        </w:rPr>
      </w:pPr>
      <w:r>
        <w:rPr>
          <w:b/>
          <w:bCs/>
          <w:i/>
          <w:iCs/>
          <w:sz w:val="26"/>
          <w:szCs w:val="26"/>
        </w:rPr>
        <w:t xml:space="preserve">Počet škôlkárov: </w:t>
      </w:r>
      <w:r w:rsidRPr="00EE37DF">
        <w:rPr>
          <w:sz w:val="26"/>
          <w:szCs w:val="26"/>
        </w:rPr>
        <w:t>1</w:t>
      </w:r>
      <w:r>
        <w:rPr>
          <w:sz w:val="26"/>
          <w:szCs w:val="26"/>
        </w:rPr>
        <w:t>7</w:t>
      </w:r>
    </w:p>
    <w:p w:rsidR="00FB237C" w:rsidRDefault="00FB237C" w:rsidP="00AC67C5">
      <w:pPr>
        <w:jc w:val="both"/>
        <w:rPr>
          <w:sz w:val="26"/>
          <w:szCs w:val="26"/>
        </w:rPr>
      </w:pPr>
      <w:r>
        <w:rPr>
          <w:sz w:val="26"/>
          <w:szCs w:val="26"/>
        </w:rPr>
        <w:t>Jej súčasťou je školská jedáleň.</w:t>
      </w:r>
    </w:p>
    <w:p w:rsidR="00FB237C" w:rsidRDefault="00FB237C" w:rsidP="00AC67C5">
      <w:pPr>
        <w:jc w:val="both"/>
        <w:rPr>
          <w:sz w:val="26"/>
          <w:szCs w:val="26"/>
        </w:rPr>
      </w:pPr>
    </w:p>
    <w:p w:rsidR="00FB237C" w:rsidRDefault="00FB237C" w:rsidP="00286F07">
      <w:pPr>
        <w:jc w:val="both"/>
        <w:rPr>
          <w:b/>
          <w:bCs/>
          <w:sz w:val="26"/>
          <w:szCs w:val="26"/>
          <w:u w:val="single"/>
        </w:rPr>
      </w:pPr>
      <w:r>
        <w:rPr>
          <w:b/>
          <w:bCs/>
          <w:sz w:val="26"/>
          <w:szCs w:val="26"/>
          <w:u w:val="single"/>
        </w:rPr>
        <w:t>2. Obecná knižnica - stagnujúca</w:t>
      </w:r>
    </w:p>
    <w:p w:rsidR="00FB237C" w:rsidRDefault="00FB237C" w:rsidP="00286F07">
      <w:pPr>
        <w:jc w:val="both"/>
        <w:rPr>
          <w:b/>
          <w:bCs/>
          <w:i/>
          <w:iCs/>
          <w:sz w:val="26"/>
          <w:szCs w:val="26"/>
        </w:rPr>
      </w:pPr>
      <w:r>
        <w:rPr>
          <w:b/>
          <w:bCs/>
          <w:i/>
          <w:iCs/>
          <w:sz w:val="26"/>
          <w:szCs w:val="26"/>
        </w:rPr>
        <w:t xml:space="preserve">Zodpovedná pracovníčka: </w:t>
      </w:r>
      <w:r>
        <w:rPr>
          <w:sz w:val="26"/>
          <w:szCs w:val="26"/>
        </w:rPr>
        <w:t>Edina Tóthová</w:t>
      </w:r>
    </w:p>
    <w:p w:rsidR="00FB237C" w:rsidRDefault="00FB237C" w:rsidP="00286F07">
      <w:pPr>
        <w:jc w:val="both"/>
        <w:rPr>
          <w:sz w:val="26"/>
          <w:szCs w:val="26"/>
        </w:rPr>
      </w:pPr>
      <w:r>
        <w:rPr>
          <w:b/>
          <w:bCs/>
          <w:i/>
          <w:iCs/>
          <w:sz w:val="26"/>
          <w:szCs w:val="26"/>
        </w:rPr>
        <w:t xml:space="preserve">Adresa: </w:t>
      </w:r>
      <w:r>
        <w:rPr>
          <w:sz w:val="26"/>
          <w:szCs w:val="26"/>
        </w:rPr>
        <w:t>935 84  Hokovce č. 20</w:t>
      </w:r>
    </w:p>
    <w:p w:rsidR="00FB237C" w:rsidRDefault="00FB237C" w:rsidP="00AC67C5">
      <w:pPr>
        <w:jc w:val="both"/>
        <w:rPr>
          <w:sz w:val="26"/>
          <w:szCs w:val="26"/>
        </w:rPr>
      </w:pPr>
    </w:p>
    <w:p w:rsidR="00FB237C" w:rsidRDefault="00FB237C" w:rsidP="0046372D">
      <w:pPr>
        <w:jc w:val="both"/>
        <w:rPr>
          <w:b/>
          <w:bCs/>
          <w:sz w:val="26"/>
          <w:szCs w:val="26"/>
          <w:u w:val="single"/>
        </w:rPr>
      </w:pPr>
      <w:r>
        <w:rPr>
          <w:b/>
          <w:bCs/>
          <w:sz w:val="26"/>
          <w:szCs w:val="26"/>
          <w:u w:val="single"/>
        </w:rPr>
        <w:t>3. Farský úrad</w:t>
      </w:r>
    </w:p>
    <w:p w:rsidR="00FB237C" w:rsidRPr="0070339E" w:rsidRDefault="00FB237C" w:rsidP="00AC67C5">
      <w:pPr>
        <w:jc w:val="both"/>
        <w:rPr>
          <w:sz w:val="26"/>
          <w:szCs w:val="26"/>
        </w:rPr>
      </w:pPr>
      <w:r>
        <w:rPr>
          <w:b/>
          <w:bCs/>
          <w:i/>
          <w:iCs/>
          <w:sz w:val="26"/>
          <w:szCs w:val="26"/>
        </w:rPr>
        <w:t xml:space="preserve">Správca farnosti:  </w:t>
      </w:r>
      <w:r>
        <w:rPr>
          <w:bCs/>
          <w:iCs/>
          <w:sz w:val="26"/>
          <w:szCs w:val="26"/>
        </w:rPr>
        <w:t>Mgr. Attila Kovács, Hokovce 269</w:t>
      </w:r>
    </w:p>
    <w:p w:rsidR="00FB237C" w:rsidRDefault="00FB237C" w:rsidP="00AC67C5">
      <w:pPr>
        <w:jc w:val="both"/>
        <w:rPr>
          <w:sz w:val="26"/>
          <w:szCs w:val="26"/>
        </w:rPr>
      </w:pPr>
      <w:r>
        <w:t>Roku 2008 (14. februára) boli v rámci reorganizácie slovenských diecéz Hokovce pričlenené k banskobystrickej diecéze. Nasledujúceho roku bola v Hokovciach opäť zriadená farnosť s filiálkami Slatina, Horné Semerovce a Dolné Semerovce. Zároveň, 15. septembra 2009 prikročil biskupský úrad v Banskej Bystrici k výstavbe novej farskej budovy. Táto bola dokončená v prvý septembrový týždeň roku 2010 a v nedeľu 5. septembra bola vysvätená. Dva dni nato, 7. septembra prevzal úrad nový farár Tibor Benčík. V súčasnosti patria k hokovskej farnosti filiálky Horné Semerovce a Chorvatice.</w:t>
      </w:r>
    </w:p>
    <w:p w:rsidR="00FB237C" w:rsidRDefault="00FB237C" w:rsidP="0046372D">
      <w:pPr>
        <w:jc w:val="both"/>
        <w:rPr>
          <w:b/>
          <w:bCs/>
          <w:sz w:val="26"/>
          <w:szCs w:val="26"/>
          <w:u w:val="single"/>
        </w:rPr>
      </w:pPr>
    </w:p>
    <w:p w:rsidR="00FB237C" w:rsidRDefault="00FB237C" w:rsidP="0046372D">
      <w:pPr>
        <w:jc w:val="both"/>
        <w:rPr>
          <w:b/>
          <w:bCs/>
          <w:sz w:val="26"/>
          <w:szCs w:val="26"/>
          <w:u w:val="single"/>
        </w:rPr>
      </w:pPr>
      <w:r>
        <w:rPr>
          <w:b/>
          <w:bCs/>
          <w:sz w:val="26"/>
          <w:szCs w:val="26"/>
          <w:u w:val="single"/>
        </w:rPr>
        <w:t>4. Pošta Partner</w:t>
      </w:r>
    </w:p>
    <w:p w:rsidR="00FB237C" w:rsidRDefault="00FB237C" w:rsidP="00AC67C5">
      <w:pPr>
        <w:jc w:val="both"/>
        <w:rPr>
          <w:sz w:val="26"/>
          <w:szCs w:val="26"/>
        </w:rPr>
      </w:pPr>
      <w:r>
        <w:rPr>
          <w:b/>
          <w:bCs/>
          <w:i/>
          <w:iCs/>
          <w:sz w:val="26"/>
          <w:szCs w:val="26"/>
        </w:rPr>
        <w:t xml:space="preserve">Adresa: </w:t>
      </w:r>
      <w:r>
        <w:rPr>
          <w:sz w:val="26"/>
          <w:szCs w:val="26"/>
        </w:rPr>
        <w:t>935 84  Hokovce č. 81</w:t>
      </w:r>
    </w:p>
    <w:p w:rsidR="00FB237C" w:rsidRDefault="00FB237C" w:rsidP="00AC67C5">
      <w:pPr>
        <w:jc w:val="both"/>
        <w:rPr>
          <w:sz w:val="26"/>
          <w:szCs w:val="26"/>
        </w:rPr>
      </w:pPr>
      <w:r>
        <w:rPr>
          <w:b/>
          <w:bCs/>
          <w:i/>
          <w:iCs/>
          <w:sz w:val="26"/>
          <w:szCs w:val="26"/>
        </w:rPr>
        <w:t xml:space="preserve">Tel. č.: </w:t>
      </w:r>
      <w:r>
        <w:rPr>
          <w:sz w:val="26"/>
          <w:szCs w:val="26"/>
        </w:rPr>
        <w:t>036/749 14 30</w:t>
      </w:r>
    </w:p>
    <w:p w:rsidR="00FB237C" w:rsidRDefault="00FB237C" w:rsidP="00AC67C5">
      <w:pPr>
        <w:ind w:left="283"/>
        <w:jc w:val="both"/>
        <w:rPr>
          <w:b/>
          <w:bCs/>
          <w:sz w:val="26"/>
          <w:szCs w:val="26"/>
          <w:u w:val="single"/>
        </w:rPr>
      </w:pPr>
    </w:p>
    <w:p w:rsidR="00FB237C" w:rsidRDefault="00FB237C" w:rsidP="007C2613">
      <w:pPr>
        <w:jc w:val="both"/>
        <w:rPr>
          <w:b/>
          <w:bCs/>
          <w:sz w:val="26"/>
          <w:szCs w:val="26"/>
          <w:u w:val="single"/>
        </w:rPr>
      </w:pPr>
      <w:r>
        <w:rPr>
          <w:b/>
          <w:bCs/>
          <w:sz w:val="26"/>
          <w:szCs w:val="26"/>
          <w:u w:val="single"/>
        </w:rPr>
        <w:t>5. Šport</w:t>
      </w:r>
    </w:p>
    <w:p w:rsidR="00FB237C" w:rsidRDefault="00FB237C" w:rsidP="007C2613">
      <w:pPr>
        <w:jc w:val="both"/>
        <w:rPr>
          <w:b/>
          <w:bCs/>
          <w:i/>
          <w:iCs/>
          <w:sz w:val="26"/>
          <w:szCs w:val="26"/>
        </w:rPr>
      </w:pPr>
      <w:r>
        <w:rPr>
          <w:b/>
          <w:bCs/>
          <w:i/>
          <w:iCs/>
          <w:sz w:val="26"/>
          <w:szCs w:val="26"/>
        </w:rPr>
        <w:t>FC Hokovce</w:t>
      </w:r>
    </w:p>
    <w:p w:rsidR="00FB237C" w:rsidRDefault="00FB237C" w:rsidP="007C2613">
      <w:pPr>
        <w:jc w:val="both"/>
        <w:rPr>
          <w:sz w:val="26"/>
          <w:szCs w:val="26"/>
        </w:rPr>
      </w:pPr>
      <w:r>
        <w:rPr>
          <w:b/>
          <w:bCs/>
          <w:i/>
          <w:iCs/>
          <w:sz w:val="26"/>
          <w:szCs w:val="26"/>
        </w:rPr>
        <w:t xml:space="preserve">Tréner: </w:t>
      </w:r>
      <w:r>
        <w:rPr>
          <w:sz w:val="26"/>
          <w:szCs w:val="26"/>
        </w:rPr>
        <w:t>Kunštár Gejza</w:t>
      </w:r>
    </w:p>
    <w:p w:rsidR="00FB237C" w:rsidRDefault="00FB237C" w:rsidP="00AC67C5">
      <w:pPr>
        <w:jc w:val="both"/>
        <w:rPr>
          <w:sz w:val="26"/>
          <w:szCs w:val="26"/>
        </w:rPr>
      </w:pPr>
    </w:p>
    <w:p w:rsidR="00FB237C" w:rsidRDefault="00FB237C" w:rsidP="00AC67C5">
      <w:pPr>
        <w:numPr>
          <w:ilvl w:val="0"/>
          <w:numId w:val="23"/>
        </w:numPr>
        <w:jc w:val="both"/>
        <w:rPr>
          <w:b/>
          <w:bCs/>
          <w:sz w:val="26"/>
          <w:szCs w:val="26"/>
          <w:u w:val="single"/>
        </w:rPr>
      </w:pPr>
      <w:r>
        <w:rPr>
          <w:b/>
          <w:bCs/>
          <w:sz w:val="26"/>
          <w:szCs w:val="26"/>
          <w:u w:val="single"/>
        </w:rPr>
        <w:t>Obchodné prevádzky v obci</w:t>
      </w:r>
    </w:p>
    <w:p w:rsidR="00FB237C" w:rsidRDefault="00FB237C" w:rsidP="00AC67C5">
      <w:pPr>
        <w:jc w:val="both"/>
        <w:rPr>
          <w:b/>
          <w:bCs/>
          <w:i/>
          <w:iCs/>
          <w:sz w:val="26"/>
          <w:szCs w:val="26"/>
        </w:rPr>
      </w:pPr>
      <w:r>
        <w:rPr>
          <w:b/>
          <w:bCs/>
          <w:i/>
          <w:iCs/>
          <w:sz w:val="26"/>
          <w:szCs w:val="26"/>
        </w:rPr>
        <w:t>a) Obchody s potravinami a zmiešaným tovarom:</w:t>
      </w:r>
    </w:p>
    <w:p w:rsidR="00FB237C" w:rsidRDefault="00FB237C" w:rsidP="00AC67C5">
      <w:pPr>
        <w:numPr>
          <w:ilvl w:val="1"/>
          <w:numId w:val="24"/>
        </w:numPr>
        <w:jc w:val="both"/>
        <w:rPr>
          <w:sz w:val="26"/>
          <w:szCs w:val="26"/>
        </w:rPr>
      </w:pPr>
      <w:r>
        <w:rPr>
          <w:sz w:val="26"/>
          <w:szCs w:val="26"/>
        </w:rPr>
        <w:t>Potraviny DISKONT Peter Felyo, 935 84 Hokovce č. 153, tel. č. 036/749 10 06</w:t>
      </w:r>
    </w:p>
    <w:p w:rsidR="00FB237C" w:rsidRDefault="00FB237C" w:rsidP="00F24B04">
      <w:pPr>
        <w:ind w:left="369"/>
        <w:jc w:val="both"/>
        <w:rPr>
          <w:sz w:val="26"/>
          <w:szCs w:val="26"/>
        </w:rPr>
      </w:pPr>
    </w:p>
    <w:p w:rsidR="00FB237C" w:rsidRDefault="00FB237C" w:rsidP="00AC67C5">
      <w:pPr>
        <w:jc w:val="both"/>
        <w:rPr>
          <w:b/>
          <w:bCs/>
          <w:i/>
          <w:iCs/>
          <w:sz w:val="26"/>
          <w:szCs w:val="26"/>
        </w:rPr>
      </w:pPr>
      <w:r>
        <w:rPr>
          <w:b/>
          <w:bCs/>
          <w:i/>
          <w:iCs/>
          <w:sz w:val="26"/>
          <w:szCs w:val="26"/>
        </w:rPr>
        <w:t>b) Reštaurácie a pohostinstvá:</w:t>
      </w:r>
    </w:p>
    <w:p w:rsidR="00FB237C" w:rsidRDefault="00FB237C" w:rsidP="00AC67C5">
      <w:pPr>
        <w:numPr>
          <w:ilvl w:val="1"/>
          <w:numId w:val="28"/>
        </w:numPr>
        <w:jc w:val="both"/>
        <w:rPr>
          <w:sz w:val="26"/>
          <w:szCs w:val="26"/>
        </w:rPr>
      </w:pPr>
      <w:r>
        <w:rPr>
          <w:sz w:val="26"/>
          <w:szCs w:val="26"/>
        </w:rPr>
        <w:t>Tropicana BAR Peter Felyo, 935 84 Hokovce č. 153</w:t>
      </w:r>
    </w:p>
    <w:p w:rsidR="00FB237C" w:rsidRDefault="00FB237C" w:rsidP="00AC67C5">
      <w:pPr>
        <w:jc w:val="both"/>
        <w:rPr>
          <w:b/>
          <w:bCs/>
          <w:i/>
          <w:iCs/>
          <w:sz w:val="26"/>
          <w:szCs w:val="26"/>
        </w:rPr>
      </w:pPr>
    </w:p>
    <w:p w:rsidR="00FB237C" w:rsidRDefault="00FB237C" w:rsidP="00AC67C5">
      <w:pPr>
        <w:jc w:val="both"/>
        <w:rPr>
          <w:b/>
          <w:bCs/>
          <w:i/>
          <w:iCs/>
          <w:sz w:val="26"/>
          <w:szCs w:val="26"/>
        </w:rPr>
      </w:pPr>
      <w:r>
        <w:rPr>
          <w:b/>
          <w:bCs/>
          <w:i/>
          <w:iCs/>
          <w:sz w:val="26"/>
          <w:szCs w:val="26"/>
        </w:rPr>
        <w:t>c) Hotelové prevádzky:</w:t>
      </w:r>
    </w:p>
    <w:p w:rsidR="00FB237C" w:rsidRDefault="00FB237C" w:rsidP="00AC67C5">
      <w:pPr>
        <w:numPr>
          <w:ilvl w:val="1"/>
          <w:numId w:val="29"/>
        </w:numPr>
        <w:jc w:val="both"/>
        <w:rPr>
          <w:sz w:val="26"/>
          <w:szCs w:val="26"/>
        </w:rPr>
      </w:pPr>
      <w:r>
        <w:rPr>
          <w:sz w:val="26"/>
          <w:szCs w:val="26"/>
        </w:rPr>
        <w:t>Park Hotel SPA-WELLNESS-RELAX, 935 84 HoKOVCE č. 222, tel. č. 036/749 1433</w:t>
      </w:r>
    </w:p>
    <w:p w:rsidR="00FB237C" w:rsidRDefault="00FB237C" w:rsidP="00360919">
      <w:pPr>
        <w:ind w:left="304"/>
        <w:jc w:val="both"/>
        <w:rPr>
          <w:sz w:val="26"/>
          <w:szCs w:val="26"/>
        </w:rPr>
      </w:pPr>
      <w:r>
        <w:rPr>
          <w:sz w:val="26"/>
          <w:szCs w:val="26"/>
        </w:rPr>
        <w:t xml:space="preserve"> </w:t>
      </w:r>
    </w:p>
    <w:p w:rsidR="00FB237C" w:rsidRDefault="00FB237C" w:rsidP="00391C28">
      <w:pPr>
        <w:jc w:val="both"/>
        <w:rPr>
          <w:b/>
          <w:bCs/>
          <w:sz w:val="26"/>
          <w:szCs w:val="26"/>
          <w:u w:val="single"/>
        </w:rPr>
      </w:pPr>
    </w:p>
    <w:p w:rsidR="00FB237C" w:rsidRDefault="00FB237C" w:rsidP="00AC67C5">
      <w:pPr>
        <w:ind w:left="283"/>
        <w:jc w:val="both"/>
        <w:rPr>
          <w:sz w:val="26"/>
          <w:szCs w:val="26"/>
        </w:rPr>
      </w:pPr>
    </w:p>
    <w:p w:rsidR="00FB237C" w:rsidRDefault="00FB237C" w:rsidP="00AC67C5">
      <w:pPr>
        <w:ind w:left="283"/>
        <w:jc w:val="both"/>
        <w:rPr>
          <w:sz w:val="26"/>
          <w:szCs w:val="26"/>
        </w:rPr>
      </w:pPr>
    </w:p>
    <w:p w:rsidR="00FB237C" w:rsidRDefault="00FB237C" w:rsidP="00AC67C5">
      <w:pPr>
        <w:ind w:left="283"/>
        <w:jc w:val="both"/>
        <w:rPr>
          <w:sz w:val="26"/>
          <w:szCs w:val="26"/>
        </w:rPr>
      </w:pPr>
    </w:p>
    <w:p w:rsidR="00FB237C" w:rsidRDefault="00FB237C" w:rsidP="00AC67C5">
      <w:pPr>
        <w:ind w:left="283"/>
        <w:jc w:val="both"/>
        <w:rPr>
          <w:sz w:val="26"/>
          <w:szCs w:val="26"/>
        </w:rPr>
      </w:pPr>
    </w:p>
    <w:p w:rsidR="00FB237C" w:rsidRDefault="00FB237C" w:rsidP="00AC67C5">
      <w:pPr>
        <w:ind w:left="283"/>
        <w:jc w:val="both"/>
        <w:rPr>
          <w:sz w:val="26"/>
          <w:szCs w:val="26"/>
        </w:rPr>
      </w:pPr>
    </w:p>
    <w:p w:rsidR="00FB237C" w:rsidRDefault="00FB237C" w:rsidP="00AC67C5">
      <w:pPr>
        <w:ind w:left="283"/>
        <w:jc w:val="both"/>
        <w:rPr>
          <w:sz w:val="26"/>
          <w:szCs w:val="26"/>
        </w:rPr>
      </w:pPr>
    </w:p>
    <w:p w:rsidR="00FB237C" w:rsidRDefault="00FB237C" w:rsidP="00AC67C5">
      <w:pPr>
        <w:ind w:left="283"/>
        <w:jc w:val="both"/>
        <w:rPr>
          <w:sz w:val="26"/>
          <w:szCs w:val="26"/>
        </w:rPr>
      </w:pPr>
    </w:p>
    <w:p w:rsidR="00FB237C" w:rsidRDefault="00FB237C" w:rsidP="00AC67C5">
      <w:pPr>
        <w:ind w:left="283"/>
        <w:jc w:val="both"/>
        <w:rPr>
          <w:sz w:val="26"/>
          <w:szCs w:val="26"/>
        </w:rPr>
      </w:pPr>
    </w:p>
    <w:p w:rsidR="00FB237C" w:rsidRDefault="00FB237C" w:rsidP="00AC67C5">
      <w:pPr>
        <w:ind w:left="283"/>
        <w:jc w:val="both"/>
        <w:rPr>
          <w:sz w:val="26"/>
          <w:szCs w:val="26"/>
        </w:rPr>
      </w:pPr>
    </w:p>
    <w:p w:rsidR="00FB237C" w:rsidRDefault="00FB237C" w:rsidP="00AC67C5">
      <w:pPr>
        <w:ind w:left="283"/>
        <w:jc w:val="both"/>
        <w:rPr>
          <w:sz w:val="26"/>
          <w:szCs w:val="26"/>
        </w:rPr>
      </w:pPr>
    </w:p>
    <w:p w:rsidR="00FB237C" w:rsidRPr="008D3920" w:rsidRDefault="00FB237C" w:rsidP="007926C5">
      <w:pPr>
        <w:rPr>
          <w:b/>
          <w:sz w:val="28"/>
          <w:szCs w:val="28"/>
        </w:rPr>
      </w:pPr>
      <w:r w:rsidRPr="008D3920">
        <w:rPr>
          <w:b/>
          <w:sz w:val="28"/>
          <w:szCs w:val="28"/>
        </w:rPr>
        <w:t>Finančné hospodárenie obce</w:t>
      </w:r>
    </w:p>
    <w:p w:rsidR="00FB237C" w:rsidRDefault="00FB237C" w:rsidP="007926C5">
      <w:r>
        <w:t>Základom finančného hospodárenia obce je rozpočet obce, ktorý sa zostavuje na obdobie jedného kalendárneho roka a schvaľuje ho obecné zastupiteľstvo.</w:t>
      </w:r>
    </w:p>
    <w:p w:rsidR="00FB237C" w:rsidRDefault="00FB237C" w:rsidP="007926C5">
      <w:r>
        <w:t>Rozpočet obce je zložený z príjmovej a výdavkovej časti. Plnenie obce bolo nasledovné:</w:t>
      </w:r>
    </w:p>
    <w:p w:rsidR="00FB237C" w:rsidRDefault="00FB237C" w:rsidP="007926C5"/>
    <w:p w:rsidR="00FB237C" w:rsidRDefault="00FB237C" w:rsidP="007926C5"/>
    <w:p w:rsidR="00FB237C" w:rsidRPr="00BA6D10" w:rsidRDefault="00FB237C" w:rsidP="00C454F1">
      <w:pPr>
        <w:rPr>
          <w:color w:val="000000"/>
        </w:rPr>
      </w:pPr>
      <w:r w:rsidRPr="00BA6D10">
        <w:rPr>
          <w:color w:val="000000"/>
        </w:rPr>
        <w:t>Príjmová časť:</w:t>
      </w:r>
    </w:p>
    <w:p w:rsidR="00FB237C" w:rsidRPr="00B442FE" w:rsidRDefault="00FB237C" w:rsidP="00C454F1"/>
    <w:p w:rsidR="00FB237C" w:rsidRPr="00A561C7" w:rsidRDefault="00FB237C" w:rsidP="00C454F1">
      <w:r w:rsidRPr="00B442FE">
        <w:t xml:space="preserve">Vlastné príjmy                                                              </w:t>
      </w:r>
      <w:r w:rsidRPr="00A561C7">
        <w:t>148.907,74 Eur</w:t>
      </w:r>
    </w:p>
    <w:p w:rsidR="00FB237C" w:rsidRPr="00A561C7" w:rsidRDefault="00FB237C" w:rsidP="00C454F1">
      <w:r w:rsidRPr="00A561C7">
        <w:t>Dotácie zo štát.rozpočtu</w:t>
      </w:r>
    </w:p>
    <w:p w:rsidR="00FB237C" w:rsidRPr="00A561C7" w:rsidRDefault="00FB237C" w:rsidP="00C454F1">
      <w:r w:rsidRPr="00A561C7">
        <w:t xml:space="preserve">/ CO, evid.obyv., aktiv. činnosť,                                    </w:t>
      </w:r>
    </w:p>
    <w:p w:rsidR="00FB237C" w:rsidRPr="00A561C7" w:rsidRDefault="00FB237C" w:rsidP="00C454F1">
      <w:r w:rsidRPr="00A561C7">
        <w:t xml:space="preserve"> matrika, stav. úrad, starostl. o živ. prostr. /                      6.794,54 Eur   </w:t>
      </w:r>
    </w:p>
    <w:p w:rsidR="00FB237C" w:rsidRPr="00A561C7" w:rsidRDefault="00FB237C" w:rsidP="00C454F1">
      <w:r w:rsidRPr="00A561C7">
        <w:t xml:space="preserve">Dotácia na škol. stravovanie v hmot. núdzi                       1.263,88 Eur </w:t>
      </w:r>
    </w:p>
    <w:p w:rsidR="00FB237C" w:rsidRPr="00A561C7" w:rsidRDefault="00FB237C" w:rsidP="00C454F1">
      <w:r w:rsidRPr="00A561C7">
        <w:t>Kanalizačné prípojky                                                            398,32 Eur</w:t>
      </w:r>
    </w:p>
    <w:p w:rsidR="00FB237C" w:rsidRPr="00A561C7" w:rsidRDefault="00FB237C" w:rsidP="00C454F1">
      <w:pPr>
        <w:rPr>
          <w:b/>
          <w:sz w:val="22"/>
          <w:szCs w:val="22"/>
        </w:rPr>
      </w:pPr>
    </w:p>
    <w:p w:rsidR="00FB237C" w:rsidRPr="00A561C7" w:rsidRDefault="00FB237C" w:rsidP="00C454F1">
      <w:pPr>
        <w:rPr>
          <w:b/>
          <w:sz w:val="22"/>
          <w:szCs w:val="22"/>
        </w:rPr>
      </w:pPr>
      <w:r w:rsidRPr="00A561C7">
        <w:rPr>
          <w:b/>
          <w:sz w:val="22"/>
          <w:szCs w:val="22"/>
        </w:rPr>
        <w:t>Spolu príjmy:                                                                        157.364,48 Eur</w:t>
      </w:r>
    </w:p>
    <w:p w:rsidR="00FB237C" w:rsidRPr="00A561C7" w:rsidRDefault="00FB237C" w:rsidP="00C454F1"/>
    <w:p w:rsidR="00FB237C" w:rsidRPr="00B442FE" w:rsidRDefault="00FB237C" w:rsidP="00C454F1"/>
    <w:p w:rsidR="00FB237C" w:rsidRPr="00B442FE" w:rsidRDefault="00FB237C" w:rsidP="00C454F1"/>
    <w:p w:rsidR="00FB237C" w:rsidRPr="00B442FE" w:rsidRDefault="00FB237C" w:rsidP="00C454F1">
      <w:r w:rsidRPr="00B442FE">
        <w:t>Výdavková časť:</w:t>
      </w:r>
    </w:p>
    <w:p w:rsidR="00FB237C" w:rsidRPr="00B442FE" w:rsidRDefault="00FB237C" w:rsidP="00C454F1"/>
    <w:p w:rsidR="00FB237C" w:rsidRPr="00B442FE" w:rsidRDefault="00FB237C" w:rsidP="00C454F1"/>
    <w:p w:rsidR="00FB237C" w:rsidRPr="00A561C7" w:rsidRDefault="00FB237C" w:rsidP="00C454F1">
      <w:r w:rsidRPr="00B442FE">
        <w:t xml:space="preserve">Správa </w:t>
      </w:r>
      <w:r w:rsidRPr="00A561C7">
        <w:t xml:space="preserve">obce                                                                112.790,25 Eur  </w:t>
      </w:r>
    </w:p>
    <w:p w:rsidR="00FB237C" w:rsidRPr="00A561C7" w:rsidRDefault="00FB237C" w:rsidP="00C454F1">
      <w:r w:rsidRPr="00A561C7">
        <w:t>Na matričnú činnosť                                                     2.083,21 Eur</w:t>
      </w:r>
    </w:p>
    <w:p w:rsidR="00FB237C" w:rsidRPr="00A561C7" w:rsidRDefault="00FB237C" w:rsidP="00C454F1">
      <w:r w:rsidRPr="00A561C7">
        <w:t>Na prevádzku MŠ a ŠJ                                                38.673,92 Eur</w:t>
      </w:r>
    </w:p>
    <w:p w:rsidR="00FB237C" w:rsidRPr="00A561C7" w:rsidRDefault="00FB237C" w:rsidP="00C454F1">
      <w:r w:rsidRPr="00A561C7">
        <w:t>Na opatrov.službu                                                                     0 Eur</w:t>
      </w:r>
    </w:p>
    <w:p w:rsidR="00FB237C" w:rsidRPr="00A561C7" w:rsidRDefault="00FB237C" w:rsidP="00C454F1">
      <w:r w:rsidRPr="00A561C7">
        <w:t>Na aktivačnú činnosť                                                                0 Eur</w:t>
      </w:r>
    </w:p>
    <w:p w:rsidR="00FB237C" w:rsidRPr="00A561C7" w:rsidRDefault="00FB237C" w:rsidP="00C454F1"/>
    <w:p w:rsidR="00FB237C" w:rsidRPr="00A561C7" w:rsidRDefault="00FB237C" w:rsidP="00C454F1">
      <w:r w:rsidRPr="00A561C7">
        <w:t>Splátka úveru                                                                       3.000 Eur</w:t>
      </w:r>
    </w:p>
    <w:p w:rsidR="00FB237C" w:rsidRPr="00A561C7" w:rsidRDefault="00FB237C" w:rsidP="00C454F1">
      <w:r w:rsidRPr="00A561C7">
        <w:t xml:space="preserve">Údržba verej. osvetlenia                                                     782,34 Eur       </w:t>
      </w:r>
    </w:p>
    <w:p w:rsidR="00FB237C" w:rsidRPr="00BA6D10" w:rsidRDefault="00FB237C" w:rsidP="00C454F1">
      <w:pPr>
        <w:rPr>
          <w:color w:val="000000"/>
        </w:rPr>
      </w:pPr>
    </w:p>
    <w:p w:rsidR="00FB237C" w:rsidRPr="00A561C7" w:rsidRDefault="00FB237C" w:rsidP="00C454F1">
      <w:pPr>
        <w:tabs>
          <w:tab w:val="left" w:pos="2340"/>
        </w:tabs>
      </w:pPr>
      <w:r w:rsidRPr="00BA6D10">
        <w:rPr>
          <w:color w:val="000000"/>
        </w:rPr>
        <w:tab/>
      </w:r>
    </w:p>
    <w:p w:rsidR="00FB237C" w:rsidRPr="00A561C7" w:rsidRDefault="00FB237C" w:rsidP="00C454F1">
      <w:pPr>
        <w:rPr>
          <w:b/>
          <w:sz w:val="22"/>
          <w:szCs w:val="22"/>
        </w:rPr>
      </w:pPr>
      <w:r w:rsidRPr="00A561C7">
        <w:rPr>
          <w:b/>
          <w:sz w:val="22"/>
          <w:szCs w:val="22"/>
        </w:rPr>
        <w:t xml:space="preserve">Spolu výdavky:                                                                   157.329,72 Eur                                                           </w:t>
      </w:r>
    </w:p>
    <w:p w:rsidR="00FB237C" w:rsidRPr="00A561C7" w:rsidRDefault="00FB237C" w:rsidP="00C454F1"/>
    <w:p w:rsidR="00FB237C" w:rsidRPr="00A561C7" w:rsidRDefault="00FB237C" w:rsidP="00C454F1"/>
    <w:p w:rsidR="00FB237C" w:rsidRPr="00A561C7" w:rsidRDefault="00FB237C" w:rsidP="00C454F1">
      <w:r w:rsidRPr="00A561C7">
        <w:t>Rozdiel medzi príjmami a výdavkami:                             + 34,76 Eur</w:t>
      </w:r>
    </w:p>
    <w:p w:rsidR="00FB237C" w:rsidRPr="00A561C7" w:rsidRDefault="00FB237C" w:rsidP="00C454F1"/>
    <w:p w:rsidR="00FB237C" w:rsidRPr="00A561C7" w:rsidRDefault="00FB237C" w:rsidP="00C454F1">
      <w:r w:rsidRPr="00A561C7">
        <w:t>Finančné prostriedky:</w:t>
      </w:r>
    </w:p>
    <w:p w:rsidR="00FB237C" w:rsidRPr="00A561C7" w:rsidRDefault="00FB237C" w:rsidP="00C454F1"/>
    <w:p w:rsidR="00FB237C" w:rsidRPr="00A561C7" w:rsidRDefault="00FB237C" w:rsidP="00C454F1"/>
    <w:p w:rsidR="00FB237C" w:rsidRPr="00A561C7" w:rsidRDefault="00FB237C" w:rsidP="00C454F1">
      <w:r w:rsidRPr="00A561C7">
        <w:t>Bežný účet – VÚB                                                                 12.051,25 Eur</w:t>
      </w:r>
    </w:p>
    <w:p w:rsidR="00FB237C" w:rsidRPr="00A561C7" w:rsidRDefault="00FB237C" w:rsidP="00C454F1">
      <w:r w:rsidRPr="00A561C7">
        <w:t>Bežný účet – Dexia                                                                 11.337,98 Eur</w:t>
      </w:r>
    </w:p>
    <w:p w:rsidR="00FB237C" w:rsidRPr="00A561C7" w:rsidRDefault="00FB237C" w:rsidP="00C454F1">
      <w:r w:rsidRPr="00A561C7">
        <w:t>Kanal. prostriedky – VÚB                                                            38,73 Eur</w:t>
      </w:r>
    </w:p>
    <w:p w:rsidR="00FB237C" w:rsidRPr="00A561C7" w:rsidRDefault="00FB237C" w:rsidP="00C454F1">
      <w:r w:rsidRPr="00A561C7">
        <w:t>Dotačný účet – Dexia                                                                     10,32 Eur</w:t>
      </w:r>
    </w:p>
    <w:p w:rsidR="00FB237C" w:rsidRPr="00A561C7" w:rsidRDefault="00FB237C" w:rsidP="00C454F1">
      <w:r w:rsidRPr="00A561C7">
        <w:t>Dotácia na matriku                                                                        49,00 Eur</w:t>
      </w:r>
    </w:p>
    <w:p w:rsidR="00FB237C" w:rsidRPr="00A561C7" w:rsidRDefault="00FB237C" w:rsidP="00C454F1">
      <w:r w:rsidRPr="00A561C7">
        <w:t>Škol. jedáleň                                                                                 194,83 Eur</w:t>
      </w:r>
    </w:p>
    <w:p w:rsidR="00FB237C" w:rsidRPr="00A561C7" w:rsidRDefault="00FB237C" w:rsidP="00C454F1">
      <w:r w:rsidRPr="00A561C7">
        <w:t>Pokladňa                                                                                      353,64 Eur</w:t>
      </w:r>
    </w:p>
    <w:p w:rsidR="00FB237C" w:rsidRPr="00A561C7" w:rsidRDefault="00FB237C" w:rsidP="00C454F1">
      <w:r w:rsidRPr="00A561C7">
        <w:t>Sociálny fond                                                                                 58,03 Eur</w:t>
      </w:r>
    </w:p>
    <w:p w:rsidR="00FB237C" w:rsidRPr="00A561C7" w:rsidRDefault="00FB237C" w:rsidP="00C454F1">
      <w:r w:rsidRPr="00A561C7">
        <w:t>Rezervný fond                                                                          12.663,49 Eur</w:t>
      </w:r>
    </w:p>
    <w:p w:rsidR="00FB237C" w:rsidRPr="00A561C7" w:rsidRDefault="00FB237C" w:rsidP="00C454F1">
      <w:r w:rsidRPr="00A561C7">
        <w:t>VÚB decentral.dot.                                                                         86,73 Eur</w:t>
      </w:r>
    </w:p>
    <w:p w:rsidR="00FB237C" w:rsidRPr="00BA6D10" w:rsidRDefault="00FB237C" w:rsidP="00EF5841">
      <w:pPr>
        <w:rPr>
          <w:color w:val="000000"/>
        </w:rPr>
      </w:pPr>
      <w:r w:rsidRPr="00BA6D10">
        <w:rPr>
          <w:color w:val="000000"/>
        </w:rPr>
        <w:t>Vykázané stavy na účtoch a pokladne súhlasia s údajmi podľa výpisov bánk a podľa fyz. inventúry.</w:t>
      </w:r>
    </w:p>
    <w:p w:rsidR="00FB237C" w:rsidRPr="00BA6D10" w:rsidRDefault="00FB237C" w:rsidP="00EF5841">
      <w:pPr>
        <w:rPr>
          <w:color w:val="000000"/>
        </w:rPr>
      </w:pPr>
    </w:p>
    <w:p w:rsidR="00FB237C" w:rsidRPr="00BA6D10" w:rsidRDefault="00FB237C" w:rsidP="00EF5841">
      <w:pPr>
        <w:rPr>
          <w:color w:val="000000"/>
        </w:rPr>
      </w:pPr>
    </w:p>
    <w:p w:rsidR="00FB237C" w:rsidRPr="00BA6D10" w:rsidRDefault="00FB237C" w:rsidP="0061687D">
      <w:pPr>
        <w:rPr>
          <w:color w:val="000000"/>
        </w:rPr>
      </w:pPr>
      <w:r w:rsidRPr="00BA6D10">
        <w:rPr>
          <w:color w:val="000000"/>
        </w:rPr>
        <w:t>Bilancia aktív a pasív v Eurách</w:t>
      </w:r>
    </w:p>
    <w:p w:rsidR="00FB237C" w:rsidRPr="00BA6D10" w:rsidRDefault="00FB237C" w:rsidP="0061687D">
      <w:pPr>
        <w:rPr>
          <w:color w:val="000000"/>
        </w:rPr>
      </w:pPr>
    </w:p>
    <w:p w:rsidR="00FB237C" w:rsidRPr="007A15D5" w:rsidRDefault="00FB237C" w:rsidP="0061687D">
      <w:r w:rsidRPr="007A15D5">
        <w:t>Aktíva:</w:t>
      </w:r>
    </w:p>
    <w:p w:rsidR="00FB237C" w:rsidRPr="007A15D5" w:rsidRDefault="00FB237C" w:rsidP="0061687D"/>
    <w:p w:rsidR="00FB237C" w:rsidRPr="00A561C7" w:rsidRDefault="00FB237C" w:rsidP="0061687D">
      <w:r w:rsidRPr="00A561C7">
        <w:t xml:space="preserve">DHM                                                                                             745.107,84 Eur                                                                          </w:t>
      </w:r>
    </w:p>
    <w:p w:rsidR="00FB237C" w:rsidRPr="00A561C7" w:rsidRDefault="00FB237C" w:rsidP="0061687D">
      <w:r w:rsidRPr="00A561C7">
        <w:t>Pohľadávky                                                                                               0 Eur</w:t>
      </w:r>
    </w:p>
    <w:p w:rsidR="00FB237C" w:rsidRPr="00A561C7" w:rsidRDefault="00FB237C" w:rsidP="0061687D">
      <w:r w:rsidRPr="00A561C7">
        <w:t>Dlhod. fin. majetok                                                                     120.346,94 Eur</w:t>
      </w:r>
    </w:p>
    <w:p w:rsidR="00FB237C" w:rsidRPr="00A561C7" w:rsidRDefault="00FB237C" w:rsidP="0061687D">
      <w:r w:rsidRPr="00A561C7">
        <w:t xml:space="preserve">Finančný majetok                                                                           36.844,00 Eur    </w:t>
      </w:r>
    </w:p>
    <w:p w:rsidR="00FB237C" w:rsidRPr="00A561C7" w:rsidRDefault="00FB237C" w:rsidP="0061687D">
      <w:r w:rsidRPr="00A561C7">
        <w:t>Zásoby                                                                                                    5,91 Eur</w:t>
      </w:r>
    </w:p>
    <w:p w:rsidR="00FB237C" w:rsidRPr="00A561C7" w:rsidRDefault="00FB237C" w:rsidP="0061687D"/>
    <w:p w:rsidR="00FB237C" w:rsidRPr="00A561C7" w:rsidRDefault="00FB237C" w:rsidP="0061687D">
      <w:r w:rsidRPr="00A561C7">
        <w:t>Spolu aktíva:                                                                                   902.304,69 Eur</w:t>
      </w:r>
    </w:p>
    <w:p w:rsidR="00FB237C" w:rsidRPr="00A561C7" w:rsidRDefault="00FB237C" w:rsidP="0061687D"/>
    <w:p w:rsidR="00FB237C" w:rsidRPr="00A561C7" w:rsidRDefault="00FB237C" w:rsidP="0061687D">
      <w:r w:rsidRPr="00A561C7">
        <w:t>Pasíva:</w:t>
      </w:r>
    </w:p>
    <w:p w:rsidR="00FB237C" w:rsidRPr="00A561C7" w:rsidRDefault="00FB237C" w:rsidP="0061687D"/>
    <w:p w:rsidR="00FB237C" w:rsidRPr="00A561C7" w:rsidRDefault="00FB237C" w:rsidP="0061687D"/>
    <w:p w:rsidR="00FB237C" w:rsidRPr="00A561C7" w:rsidRDefault="00FB237C" w:rsidP="0061687D">
      <w:r w:rsidRPr="00A561C7">
        <w:t>Majetkové fondy                                                                              637.748,60 Eur</w:t>
      </w:r>
    </w:p>
    <w:p w:rsidR="00FB237C" w:rsidRPr="00A561C7" w:rsidRDefault="00FB237C" w:rsidP="0061687D">
      <w:r w:rsidRPr="00A561C7">
        <w:t>Výsledok hospodárenia                                                                        2.145,89 Eur</w:t>
      </w:r>
    </w:p>
    <w:p w:rsidR="00FB237C" w:rsidRPr="00A561C7" w:rsidRDefault="00FB237C" w:rsidP="0061687D">
      <w:r w:rsidRPr="00A561C7">
        <w:t>Záväzky                                                                                              10.329,12 Eur</w:t>
      </w:r>
    </w:p>
    <w:p w:rsidR="00FB237C" w:rsidRPr="00A561C7" w:rsidRDefault="00FB237C" w:rsidP="0061687D">
      <w:r w:rsidRPr="00A561C7">
        <w:t>Bankové úvery a ostatné príj., výpomoci                                            3.421,37 Eur</w:t>
      </w:r>
    </w:p>
    <w:p w:rsidR="00FB237C" w:rsidRPr="00A561C7" w:rsidRDefault="00FB237C" w:rsidP="0061687D"/>
    <w:p w:rsidR="00FB237C" w:rsidRPr="00A561C7" w:rsidRDefault="00FB237C" w:rsidP="0061687D">
      <w:r w:rsidRPr="00A561C7">
        <w:t>Spolu pasíva:                                                                                    653.644,98 Eur</w:t>
      </w:r>
    </w:p>
    <w:p w:rsidR="00FB237C" w:rsidRPr="00A561C7" w:rsidRDefault="00FB237C" w:rsidP="0061687D"/>
    <w:p w:rsidR="00FB237C" w:rsidRPr="00BA6D10" w:rsidRDefault="00FB237C" w:rsidP="00EF5841">
      <w:pPr>
        <w:rPr>
          <w:color w:val="000000"/>
        </w:rPr>
      </w:pPr>
    </w:p>
    <w:p w:rsidR="00FB237C" w:rsidRPr="00BA6D10" w:rsidRDefault="00FB237C" w:rsidP="00EF5841">
      <w:pPr>
        <w:rPr>
          <w:color w:val="000000"/>
        </w:rPr>
      </w:pPr>
    </w:p>
    <w:p w:rsidR="00FB237C" w:rsidRPr="00BA6D10" w:rsidRDefault="00FB237C" w:rsidP="00EF5841">
      <w:pPr>
        <w:rPr>
          <w:color w:val="000000"/>
        </w:rPr>
      </w:pPr>
      <w:r w:rsidRPr="00BA6D10">
        <w:rPr>
          <w:color w:val="000000"/>
        </w:rPr>
        <w:t>Bilancia aktív a pasív súhlasí so súvahou zostavenou obcou.</w:t>
      </w:r>
    </w:p>
    <w:p w:rsidR="00FB237C" w:rsidRPr="00BA6D10" w:rsidRDefault="00FB237C" w:rsidP="00EF5841">
      <w:pPr>
        <w:rPr>
          <w:color w:val="000000"/>
        </w:rPr>
      </w:pPr>
    </w:p>
    <w:p w:rsidR="00FB237C" w:rsidRDefault="00FB237C" w:rsidP="00AC67C5">
      <w:pPr>
        <w:pStyle w:val="BodyText"/>
        <w:tabs>
          <w:tab w:val="left" w:pos="360"/>
        </w:tabs>
      </w:pPr>
    </w:p>
    <w:p w:rsidR="00FB237C" w:rsidRDefault="00FB237C" w:rsidP="00AC67C5">
      <w:pPr>
        <w:pStyle w:val="BodyText"/>
        <w:tabs>
          <w:tab w:val="left" w:pos="360"/>
        </w:tabs>
      </w:pPr>
      <w:r>
        <w:t xml:space="preserve"> Z hľadiska budúcich cieľov Obec Hokovce aj naďalej bude prostredníctvom svojich orgánov plniť hlavne samosprávne funkcie na ktoré bola zriadená a prenesené úlohy štátnej správy, tak ako je to stanovené v zákone č. 416/2001 Z.z. o prechode niektorých pôsobností z orgánov štátnej správy na obce. Všetky nutné zmeny, ktoré obec bude v budúcnosti realizovať budú mať jediný cieľ a to zvýšenie starostlivosti o všestranný rozvoj územia obce a potreby jej obyvateľov.</w:t>
      </w:r>
    </w:p>
    <w:p w:rsidR="00FB237C" w:rsidRDefault="00FB237C" w:rsidP="00AC67C5">
      <w:pPr>
        <w:pStyle w:val="BodyText"/>
        <w:tabs>
          <w:tab w:val="left" w:pos="360"/>
        </w:tabs>
      </w:pPr>
    </w:p>
    <w:p w:rsidR="00FB237C" w:rsidRDefault="00FB237C" w:rsidP="00AC67C5">
      <w:pPr>
        <w:tabs>
          <w:tab w:val="left" w:pos="360"/>
        </w:tabs>
        <w:jc w:val="both"/>
      </w:pPr>
      <w:r>
        <w:t xml:space="preserve">    Táto výročná správa sa vyhotovuje za účtovné obdobie od 1.1.2013 do 31.12.2013. Účtovná závierka bola odovzdaná metodikovi pre účtovníctvo na Daňovom úrade v Nitre v  elektronickej forme v termíne stanovenom v zákone.  Po ukončení účtovného obdobie nenastali žiadne udalosti osobitného významu, ktoré by bolo potrebné uviesť v tejto výročnej správe. </w:t>
      </w:r>
    </w:p>
    <w:p w:rsidR="00FB237C" w:rsidRDefault="00FB237C" w:rsidP="00AC67C5">
      <w:pPr>
        <w:tabs>
          <w:tab w:val="left" w:pos="360"/>
        </w:tabs>
        <w:jc w:val="both"/>
      </w:pPr>
    </w:p>
    <w:p w:rsidR="00FB237C" w:rsidRDefault="00FB237C" w:rsidP="00AC67C5">
      <w:pPr>
        <w:tabs>
          <w:tab w:val="left" w:pos="360"/>
        </w:tabs>
        <w:jc w:val="both"/>
      </w:pPr>
    </w:p>
    <w:p w:rsidR="00FB237C" w:rsidRDefault="00FB237C" w:rsidP="00AC67C5">
      <w:pPr>
        <w:tabs>
          <w:tab w:val="left" w:pos="360"/>
        </w:tabs>
        <w:jc w:val="both"/>
      </w:pPr>
      <w:r>
        <w:t>V Hokovciach dňa 09.03.2014.</w:t>
      </w:r>
    </w:p>
    <w:p w:rsidR="00FB237C" w:rsidRDefault="00FB237C"/>
    <w:sectPr w:rsidR="00FB237C" w:rsidSect="002820A6">
      <w:footerReference w:type="default" r:id="rId1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237C" w:rsidRDefault="00FB237C" w:rsidP="002820A6">
      <w:r>
        <w:separator/>
      </w:r>
    </w:p>
  </w:endnote>
  <w:endnote w:type="continuationSeparator" w:id="0">
    <w:p w:rsidR="00FB237C" w:rsidRDefault="00FB237C" w:rsidP="002820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Elephant">
    <w:panose1 w:val="020209040905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37C" w:rsidRDefault="00FB237C">
    <w:pPr>
      <w:pStyle w:val="Footer"/>
      <w:ind w:right="360"/>
    </w:pPr>
    <w:r>
      <w:rPr>
        <w:noProof/>
        <w:lang w:eastAsia="sk-SK"/>
      </w:rPr>
      <w:pict>
        <v:shapetype id="_x0000_t202" coordsize="21600,21600" o:spt="202" path="m,l,21600r21600,l21600,xe">
          <v:stroke joinstyle="miter"/>
          <v:path gradientshapeok="t" o:connecttype="rect"/>
        </v:shapetype>
        <v:shape id="_x0000_s2049" type="#_x0000_t202" style="position:absolute;margin-left:137.5pt;margin-top:.05pt;width:21.6pt;height:13.3pt;z-index:251660288;mso-wrap-distance-left:0;mso-wrap-distance-right:0;mso-position-horizontal:right;mso-position-horizontal-relative:margin" stroked="f">
          <v:fill color2="black"/>
          <v:textbox inset="0,0,0,0">
            <w:txbxContent>
              <w:p w:rsidR="00FB237C" w:rsidRDefault="00FB237C">
                <w:pPr>
                  <w:pStyle w:val="Footer"/>
                </w:pPr>
                <w:r>
                  <w:rPr>
                    <w:rStyle w:val="PageNumber"/>
                  </w:rPr>
                  <w:fldChar w:fldCharType="begin"/>
                </w:r>
                <w:r>
                  <w:rPr>
                    <w:rStyle w:val="PageNumber"/>
                  </w:rPr>
                  <w:instrText xml:space="preserve"> PAGE \*ARABIC </w:instrText>
                </w:r>
                <w:r>
                  <w:rPr>
                    <w:rStyle w:val="PageNumber"/>
                  </w:rPr>
                  <w:fldChar w:fldCharType="separate"/>
                </w:r>
                <w:r>
                  <w:rPr>
                    <w:rStyle w:val="PageNumber"/>
                    <w:noProof/>
                  </w:rPr>
                  <w:t>9</w:t>
                </w:r>
                <w:r>
                  <w:rPr>
                    <w:rStyle w:val="PageNumber"/>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237C" w:rsidRDefault="00FB237C" w:rsidP="002820A6">
      <w:r>
        <w:separator/>
      </w:r>
    </w:p>
  </w:footnote>
  <w:footnote w:type="continuationSeparator" w:id="0">
    <w:p w:rsidR="00FB237C" w:rsidRDefault="00FB237C" w:rsidP="002820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rPr>
        <w:rFonts w:cs="Times New Roman"/>
      </w:rPr>
    </w:lvl>
  </w:abstractNum>
  <w:abstractNum w:abstractNumId="6">
    <w:nsid w:val="00000007"/>
    <w:multiLevelType w:val="multilevel"/>
    <w:tmpl w:val="00000007"/>
    <w:name w:val="WW8Num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7">
    <w:nsid w:val="00000008"/>
    <w:multiLevelType w:val="multilevel"/>
    <w:tmpl w:val="00000008"/>
    <w:name w:val="WW8Num8"/>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8">
    <w:nsid w:val="00000009"/>
    <w:multiLevelType w:val="multilevel"/>
    <w:tmpl w:val="00000009"/>
    <w:name w:val="WW8Num9"/>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9">
    <w:nsid w:val="0000000A"/>
    <w:multiLevelType w:val="multilevel"/>
    <w:tmpl w:val="0000000A"/>
    <w:name w:val="WW8Num10"/>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0">
    <w:nsid w:val="0000000B"/>
    <w:multiLevelType w:val="multilevel"/>
    <w:tmpl w:val="0000000B"/>
    <w:name w:val="WW8Num11"/>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1">
    <w:nsid w:val="0000000C"/>
    <w:multiLevelType w:val="multilevel"/>
    <w:tmpl w:val="0000000C"/>
    <w:name w:val="WW8Num12"/>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0000000D"/>
    <w:name w:val="WW8Num13"/>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3">
    <w:nsid w:val="0000000E"/>
    <w:multiLevelType w:val="multilevel"/>
    <w:tmpl w:val="0000000E"/>
    <w:name w:val="WW8Num14"/>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4">
    <w:nsid w:val="0000000F"/>
    <w:multiLevelType w:val="multilevel"/>
    <w:tmpl w:val="0000000F"/>
    <w:name w:val="WW8Num15"/>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5">
    <w:nsid w:val="00000010"/>
    <w:multiLevelType w:val="multilevel"/>
    <w:tmpl w:val="00000010"/>
    <w:name w:val="WW8Num16"/>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6">
    <w:nsid w:val="00000011"/>
    <w:multiLevelType w:val="multilevel"/>
    <w:tmpl w:val="00000011"/>
    <w:name w:val="WW8Num1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7">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18">
    <w:nsid w:val="00000015"/>
    <w:multiLevelType w:val="multilevel"/>
    <w:tmpl w:val="00000015"/>
    <w:name w:val="WW8Num21"/>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9">
    <w:nsid w:val="00000016"/>
    <w:multiLevelType w:val="multilevel"/>
    <w:tmpl w:val="00000016"/>
    <w:name w:val="WW8Num22"/>
    <w:lvl w:ilvl="0">
      <w:start w:val="2"/>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0">
    <w:nsid w:val="00000017"/>
    <w:multiLevelType w:val="multilevel"/>
    <w:tmpl w:val="00000017"/>
    <w:name w:val="WW8Num23"/>
    <w:lvl w:ilvl="0">
      <w:start w:val="3"/>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1">
    <w:nsid w:val="00000018"/>
    <w:multiLevelType w:val="multilevel"/>
    <w:tmpl w:val="00000018"/>
    <w:name w:val="WW8Num24"/>
    <w:lvl w:ilvl="0">
      <w:start w:val="4"/>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2">
    <w:nsid w:val="00000019"/>
    <w:multiLevelType w:val="multilevel"/>
    <w:tmpl w:val="00000019"/>
    <w:name w:val="WW8Num25"/>
    <w:lvl w:ilvl="0">
      <w:start w:val="5"/>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3">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4">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652"/>
        </w:tabs>
        <w:ind w:left="652" w:hanging="283"/>
      </w:pPr>
      <w:rPr>
        <w:rFonts w:ascii="StarSymbol" w:hAnsi="StarSymbol"/>
        <w:sz w:val="18"/>
      </w:rPr>
    </w:lvl>
    <w:lvl w:ilvl="2">
      <w:start w:val="1"/>
      <w:numFmt w:val="bullet"/>
      <w:lvlText w:val="–"/>
      <w:lvlJc w:val="left"/>
      <w:pPr>
        <w:tabs>
          <w:tab w:val="num" w:pos="1021"/>
        </w:tabs>
        <w:ind w:left="1021" w:hanging="283"/>
      </w:pPr>
      <w:rPr>
        <w:rFonts w:ascii="StarSymbol" w:hAnsi="StarSymbol"/>
        <w:sz w:val="18"/>
      </w:rPr>
    </w:lvl>
    <w:lvl w:ilvl="3">
      <w:start w:val="1"/>
      <w:numFmt w:val="bullet"/>
      <w:lvlText w:val="–"/>
      <w:lvlJc w:val="left"/>
      <w:pPr>
        <w:tabs>
          <w:tab w:val="num" w:pos="1390"/>
        </w:tabs>
        <w:ind w:left="1390" w:hanging="283"/>
      </w:pPr>
      <w:rPr>
        <w:rFonts w:ascii="StarSymbol" w:hAnsi="StarSymbol"/>
        <w:sz w:val="18"/>
      </w:rPr>
    </w:lvl>
    <w:lvl w:ilvl="4">
      <w:start w:val="1"/>
      <w:numFmt w:val="bullet"/>
      <w:lvlText w:val="–"/>
      <w:lvlJc w:val="left"/>
      <w:pPr>
        <w:tabs>
          <w:tab w:val="num" w:pos="1759"/>
        </w:tabs>
        <w:ind w:left="1759" w:hanging="283"/>
      </w:pPr>
      <w:rPr>
        <w:rFonts w:ascii="StarSymbol" w:hAnsi="StarSymbol"/>
        <w:sz w:val="18"/>
      </w:rPr>
    </w:lvl>
    <w:lvl w:ilvl="5">
      <w:start w:val="1"/>
      <w:numFmt w:val="bullet"/>
      <w:lvlText w:val="–"/>
      <w:lvlJc w:val="left"/>
      <w:pPr>
        <w:tabs>
          <w:tab w:val="num" w:pos="2128"/>
        </w:tabs>
        <w:ind w:left="2128" w:hanging="283"/>
      </w:pPr>
      <w:rPr>
        <w:rFonts w:ascii="StarSymbol" w:hAnsi="StarSymbol"/>
        <w:sz w:val="18"/>
      </w:rPr>
    </w:lvl>
    <w:lvl w:ilvl="6">
      <w:start w:val="1"/>
      <w:numFmt w:val="bullet"/>
      <w:lvlText w:val="–"/>
      <w:lvlJc w:val="left"/>
      <w:pPr>
        <w:tabs>
          <w:tab w:val="num" w:pos="2497"/>
        </w:tabs>
        <w:ind w:left="2497" w:hanging="283"/>
      </w:pPr>
      <w:rPr>
        <w:rFonts w:ascii="StarSymbol" w:hAnsi="StarSymbol"/>
        <w:sz w:val="18"/>
      </w:rPr>
    </w:lvl>
    <w:lvl w:ilvl="7">
      <w:start w:val="1"/>
      <w:numFmt w:val="bullet"/>
      <w:lvlText w:val="–"/>
      <w:lvlJc w:val="left"/>
      <w:pPr>
        <w:tabs>
          <w:tab w:val="num" w:pos="2866"/>
        </w:tabs>
        <w:ind w:left="2866" w:hanging="283"/>
      </w:pPr>
      <w:rPr>
        <w:rFonts w:ascii="StarSymbol" w:hAnsi="StarSymbol"/>
        <w:sz w:val="18"/>
      </w:rPr>
    </w:lvl>
    <w:lvl w:ilvl="8">
      <w:start w:val="1"/>
      <w:numFmt w:val="bullet"/>
      <w:lvlText w:val="–"/>
      <w:lvlJc w:val="left"/>
      <w:pPr>
        <w:tabs>
          <w:tab w:val="num" w:pos="3235"/>
        </w:tabs>
        <w:ind w:left="3235" w:hanging="283"/>
      </w:pPr>
      <w:rPr>
        <w:rFonts w:ascii="StarSymbol" w:hAnsi="StarSymbol"/>
        <w:sz w:val="18"/>
      </w:rPr>
    </w:lvl>
  </w:abstractNum>
  <w:abstractNum w:abstractNumId="25">
    <w:nsid w:val="0000001C"/>
    <w:multiLevelType w:val="multilevel"/>
    <w:tmpl w:val="0000001C"/>
    <w:name w:val="WW8Num28"/>
    <w:lvl w:ilvl="0">
      <w:start w:val="1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6">
    <w:nsid w:val="0000001D"/>
    <w:multiLevelType w:val="multilevel"/>
    <w:tmpl w:val="0000001D"/>
    <w:name w:val="WW8Num29"/>
    <w:lvl w:ilvl="0">
      <w:start w:val="5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7">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8">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9">
    <w:nsid w:val="00000020"/>
    <w:multiLevelType w:val="multilevel"/>
    <w:tmpl w:val="00000020"/>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30">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62A819EE"/>
    <w:multiLevelType w:val="hybridMultilevel"/>
    <w:tmpl w:val="05CA5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75FE6F5C"/>
    <w:multiLevelType w:val="hybridMultilevel"/>
    <w:tmpl w:val="C49C3E48"/>
    <w:lvl w:ilvl="0" w:tplc="041B0001">
      <w:start w:val="1"/>
      <w:numFmt w:val="bullet"/>
      <w:pStyle w:val="Heading1"/>
      <w:lvlText w:val=""/>
      <w:lvlJc w:val="left"/>
      <w:pPr>
        <w:ind w:left="720" w:hanging="360"/>
      </w:pPr>
      <w:rPr>
        <w:rFonts w:ascii="Symbol" w:hAnsi="Symbol" w:hint="default"/>
      </w:rPr>
    </w:lvl>
    <w:lvl w:ilvl="1" w:tplc="041B0003" w:tentative="1">
      <w:start w:val="1"/>
      <w:numFmt w:val="bullet"/>
      <w:pStyle w:val="Heading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5"/>
  </w:num>
  <w:num w:numId="33">
    <w:abstractNumId w:val="32"/>
  </w:num>
  <w:num w:numId="34">
    <w:abstractNumId w:val="31"/>
  </w:num>
  <w:num w:numId="35">
    <w:abstractNumId w:val="33"/>
  </w:num>
  <w:num w:numId="36">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67C5"/>
    <w:rsid w:val="000256A1"/>
    <w:rsid w:val="00026D9A"/>
    <w:rsid w:val="00031E0E"/>
    <w:rsid w:val="000349D6"/>
    <w:rsid w:val="00045E8E"/>
    <w:rsid w:val="000522EB"/>
    <w:rsid w:val="00054A29"/>
    <w:rsid w:val="000E5DAC"/>
    <w:rsid w:val="001150CB"/>
    <w:rsid w:val="0013657A"/>
    <w:rsid w:val="00150154"/>
    <w:rsid w:val="0019025D"/>
    <w:rsid w:val="00196F05"/>
    <w:rsid w:val="001A36E3"/>
    <w:rsid w:val="001A3E2D"/>
    <w:rsid w:val="001B6489"/>
    <w:rsid w:val="001C049B"/>
    <w:rsid w:val="001C3918"/>
    <w:rsid w:val="001D1601"/>
    <w:rsid w:val="001D7362"/>
    <w:rsid w:val="001F5E73"/>
    <w:rsid w:val="00204B73"/>
    <w:rsid w:val="00210126"/>
    <w:rsid w:val="00212B89"/>
    <w:rsid w:val="00213563"/>
    <w:rsid w:val="002143C8"/>
    <w:rsid w:val="002374FA"/>
    <w:rsid w:val="00245A6C"/>
    <w:rsid w:val="00254B23"/>
    <w:rsid w:val="00257FD7"/>
    <w:rsid w:val="00267914"/>
    <w:rsid w:val="002820A6"/>
    <w:rsid w:val="00282CE3"/>
    <w:rsid w:val="00286F07"/>
    <w:rsid w:val="002C651F"/>
    <w:rsid w:val="002E0A07"/>
    <w:rsid w:val="002E1895"/>
    <w:rsid w:val="002E5632"/>
    <w:rsid w:val="002F1D3D"/>
    <w:rsid w:val="002F2C8B"/>
    <w:rsid w:val="00307B2F"/>
    <w:rsid w:val="00321F9F"/>
    <w:rsid w:val="003572F1"/>
    <w:rsid w:val="00360919"/>
    <w:rsid w:val="00374334"/>
    <w:rsid w:val="00391C28"/>
    <w:rsid w:val="003B06AD"/>
    <w:rsid w:val="003B08C2"/>
    <w:rsid w:val="003C4206"/>
    <w:rsid w:val="003D7F3F"/>
    <w:rsid w:val="003E6C50"/>
    <w:rsid w:val="004026D5"/>
    <w:rsid w:val="00415E61"/>
    <w:rsid w:val="00416CF9"/>
    <w:rsid w:val="00431FE0"/>
    <w:rsid w:val="00446B36"/>
    <w:rsid w:val="00457180"/>
    <w:rsid w:val="0046372D"/>
    <w:rsid w:val="00482275"/>
    <w:rsid w:val="0048597C"/>
    <w:rsid w:val="004A00D9"/>
    <w:rsid w:val="004B34F3"/>
    <w:rsid w:val="004B68B4"/>
    <w:rsid w:val="004C67AA"/>
    <w:rsid w:val="004C75AC"/>
    <w:rsid w:val="004E6732"/>
    <w:rsid w:val="00523212"/>
    <w:rsid w:val="0052607F"/>
    <w:rsid w:val="00537F7A"/>
    <w:rsid w:val="00540FEB"/>
    <w:rsid w:val="00555C33"/>
    <w:rsid w:val="00573B07"/>
    <w:rsid w:val="00581AC9"/>
    <w:rsid w:val="00584E9F"/>
    <w:rsid w:val="005A00E0"/>
    <w:rsid w:val="005A4ADD"/>
    <w:rsid w:val="005B3508"/>
    <w:rsid w:val="00605F63"/>
    <w:rsid w:val="0061687D"/>
    <w:rsid w:val="00617306"/>
    <w:rsid w:val="006210EE"/>
    <w:rsid w:val="006346F7"/>
    <w:rsid w:val="00635E36"/>
    <w:rsid w:val="006609CB"/>
    <w:rsid w:val="00696A00"/>
    <w:rsid w:val="006C0858"/>
    <w:rsid w:val="006D3E27"/>
    <w:rsid w:val="006D580B"/>
    <w:rsid w:val="0070339E"/>
    <w:rsid w:val="0071343F"/>
    <w:rsid w:val="007533D2"/>
    <w:rsid w:val="00755388"/>
    <w:rsid w:val="00767DD5"/>
    <w:rsid w:val="00776F08"/>
    <w:rsid w:val="00786DB7"/>
    <w:rsid w:val="007926C5"/>
    <w:rsid w:val="007A15D5"/>
    <w:rsid w:val="007C2613"/>
    <w:rsid w:val="007E684B"/>
    <w:rsid w:val="00804916"/>
    <w:rsid w:val="0081719E"/>
    <w:rsid w:val="00822477"/>
    <w:rsid w:val="00847A3E"/>
    <w:rsid w:val="008527E0"/>
    <w:rsid w:val="00853F71"/>
    <w:rsid w:val="008861AF"/>
    <w:rsid w:val="00893A3E"/>
    <w:rsid w:val="008A67CD"/>
    <w:rsid w:val="008B3375"/>
    <w:rsid w:val="008D3920"/>
    <w:rsid w:val="008E4728"/>
    <w:rsid w:val="008F35D6"/>
    <w:rsid w:val="00925910"/>
    <w:rsid w:val="0093410C"/>
    <w:rsid w:val="00952DF0"/>
    <w:rsid w:val="009639B4"/>
    <w:rsid w:val="009A6B29"/>
    <w:rsid w:val="009D02AC"/>
    <w:rsid w:val="009E6252"/>
    <w:rsid w:val="00A10BA5"/>
    <w:rsid w:val="00A1626F"/>
    <w:rsid w:val="00A561C7"/>
    <w:rsid w:val="00A6137D"/>
    <w:rsid w:val="00A63B89"/>
    <w:rsid w:val="00A8517B"/>
    <w:rsid w:val="00A90133"/>
    <w:rsid w:val="00A9078F"/>
    <w:rsid w:val="00AB2751"/>
    <w:rsid w:val="00AB7539"/>
    <w:rsid w:val="00AC67C5"/>
    <w:rsid w:val="00AD2B79"/>
    <w:rsid w:val="00AD7CF6"/>
    <w:rsid w:val="00AE30FB"/>
    <w:rsid w:val="00AF478D"/>
    <w:rsid w:val="00AF542B"/>
    <w:rsid w:val="00B022CF"/>
    <w:rsid w:val="00B02D28"/>
    <w:rsid w:val="00B2522F"/>
    <w:rsid w:val="00B442FE"/>
    <w:rsid w:val="00B5046C"/>
    <w:rsid w:val="00B858D6"/>
    <w:rsid w:val="00BA6D10"/>
    <w:rsid w:val="00BC48CE"/>
    <w:rsid w:val="00BC5B28"/>
    <w:rsid w:val="00BD413D"/>
    <w:rsid w:val="00BD76CE"/>
    <w:rsid w:val="00BE27B5"/>
    <w:rsid w:val="00BE3323"/>
    <w:rsid w:val="00BE5955"/>
    <w:rsid w:val="00BF1A53"/>
    <w:rsid w:val="00C454F1"/>
    <w:rsid w:val="00C50002"/>
    <w:rsid w:val="00C50ADC"/>
    <w:rsid w:val="00C71F8E"/>
    <w:rsid w:val="00C72741"/>
    <w:rsid w:val="00C72A05"/>
    <w:rsid w:val="00C72E74"/>
    <w:rsid w:val="00C744A1"/>
    <w:rsid w:val="00C744AB"/>
    <w:rsid w:val="00C856F7"/>
    <w:rsid w:val="00C85BB0"/>
    <w:rsid w:val="00C86C77"/>
    <w:rsid w:val="00CD64EE"/>
    <w:rsid w:val="00D054BB"/>
    <w:rsid w:val="00D1635B"/>
    <w:rsid w:val="00D277CC"/>
    <w:rsid w:val="00D36FB4"/>
    <w:rsid w:val="00D44CDC"/>
    <w:rsid w:val="00D5523D"/>
    <w:rsid w:val="00D84339"/>
    <w:rsid w:val="00D85E4C"/>
    <w:rsid w:val="00D92A11"/>
    <w:rsid w:val="00DA181D"/>
    <w:rsid w:val="00DF0189"/>
    <w:rsid w:val="00E2319D"/>
    <w:rsid w:val="00E25433"/>
    <w:rsid w:val="00E467E1"/>
    <w:rsid w:val="00E62827"/>
    <w:rsid w:val="00E7021B"/>
    <w:rsid w:val="00E9164C"/>
    <w:rsid w:val="00EB12C6"/>
    <w:rsid w:val="00ED06C0"/>
    <w:rsid w:val="00EE37DF"/>
    <w:rsid w:val="00EF5841"/>
    <w:rsid w:val="00F04CD3"/>
    <w:rsid w:val="00F178B1"/>
    <w:rsid w:val="00F21304"/>
    <w:rsid w:val="00F23EB5"/>
    <w:rsid w:val="00F24B04"/>
    <w:rsid w:val="00F4773E"/>
    <w:rsid w:val="00F5219E"/>
    <w:rsid w:val="00F741D9"/>
    <w:rsid w:val="00F77706"/>
    <w:rsid w:val="00F82909"/>
    <w:rsid w:val="00F94B48"/>
    <w:rsid w:val="00F96818"/>
    <w:rsid w:val="00FB237C"/>
    <w:rsid w:val="00FB3DA1"/>
    <w:rsid w:val="00FC4C4B"/>
    <w:rsid w:val="00FC552E"/>
    <w:rsid w:val="00FE4128"/>
    <w:rsid w:val="00FE5B40"/>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7C5"/>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AC67C5"/>
    <w:pPr>
      <w:keepNext/>
      <w:numPr>
        <w:numId w:val="32"/>
      </w:numPr>
      <w:jc w:val="both"/>
      <w:outlineLvl w:val="0"/>
    </w:pPr>
    <w:rPr>
      <w:b/>
      <w:bCs/>
    </w:rPr>
  </w:style>
  <w:style w:type="paragraph" w:styleId="Heading2">
    <w:name w:val="heading 2"/>
    <w:basedOn w:val="Normal"/>
    <w:next w:val="Normal"/>
    <w:link w:val="Heading2Char"/>
    <w:uiPriority w:val="99"/>
    <w:qFormat/>
    <w:rsid w:val="00AC67C5"/>
    <w:pPr>
      <w:keepNext/>
      <w:numPr>
        <w:ilvl w:val="1"/>
        <w:numId w:val="32"/>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321F9F"/>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C67C5"/>
    <w:rPr>
      <w:rFonts w:ascii="Times New Roman" w:hAnsi="Times New Roman" w:cs="Times New Roman"/>
      <w:b/>
      <w:bCs/>
      <w:sz w:val="24"/>
      <w:szCs w:val="24"/>
      <w:lang w:eastAsia="ar-SA" w:bidi="ar-SA"/>
    </w:rPr>
  </w:style>
  <w:style w:type="character" w:customStyle="1" w:styleId="Heading2Char">
    <w:name w:val="Heading 2 Char"/>
    <w:basedOn w:val="DefaultParagraphFont"/>
    <w:link w:val="Heading2"/>
    <w:uiPriority w:val="99"/>
    <w:locked/>
    <w:rsid w:val="00AC67C5"/>
    <w:rPr>
      <w:rFonts w:ascii="Arial" w:hAnsi="Arial" w:cs="Arial"/>
      <w:b/>
      <w:bCs/>
      <w:i/>
      <w:iCs/>
      <w:sz w:val="28"/>
      <w:szCs w:val="28"/>
      <w:lang w:eastAsia="ar-SA" w:bidi="ar-SA"/>
    </w:rPr>
  </w:style>
  <w:style w:type="character" w:customStyle="1" w:styleId="Heading3Char">
    <w:name w:val="Heading 3 Char"/>
    <w:basedOn w:val="DefaultParagraphFont"/>
    <w:link w:val="Heading3"/>
    <w:uiPriority w:val="99"/>
    <w:semiHidden/>
    <w:locked/>
    <w:rsid w:val="001F5E73"/>
    <w:rPr>
      <w:rFonts w:ascii="Cambria" w:hAnsi="Cambria" w:cs="Times New Roman"/>
      <w:b/>
      <w:bCs/>
      <w:sz w:val="26"/>
      <w:szCs w:val="26"/>
      <w:lang w:eastAsia="ar-SA" w:bidi="ar-SA"/>
    </w:rPr>
  </w:style>
  <w:style w:type="character" w:styleId="Hyperlink">
    <w:name w:val="Hyperlink"/>
    <w:basedOn w:val="DefaultParagraphFont"/>
    <w:uiPriority w:val="99"/>
    <w:semiHidden/>
    <w:rsid w:val="00AC67C5"/>
    <w:rPr>
      <w:rFonts w:cs="Times New Roman"/>
      <w:color w:val="0000FF"/>
      <w:u w:val="single"/>
    </w:rPr>
  </w:style>
  <w:style w:type="character" w:styleId="PageNumber">
    <w:name w:val="page number"/>
    <w:basedOn w:val="DefaultParagraphFont"/>
    <w:uiPriority w:val="99"/>
    <w:semiHidden/>
    <w:rsid w:val="00AC67C5"/>
    <w:rPr>
      <w:rFonts w:cs="Times New Roman"/>
    </w:rPr>
  </w:style>
  <w:style w:type="paragraph" w:styleId="BodyText">
    <w:name w:val="Body Text"/>
    <w:basedOn w:val="Normal"/>
    <w:link w:val="BodyTextChar"/>
    <w:uiPriority w:val="99"/>
    <w:semiHidden/>
    <w:rsid w:val="00AC67C5"/>
    <w:pPr>
      <w:jc w:val="both"/>
    </w:pPr>
  </w:style>
  <w:style w:type="character" w:customStyle="1" w:styleId="BodyTextChar">
    <w:name w:val="Body Text Char"/>
    <w:basedOn w:val="DefaultParagraphFont"/>
    <w:link w:val="BodyText"/>
    <w:uiPriority w:val="99"/>
    <w:semiHidden/>
    <w:locked/>
    <w:rsid w:val="00AC67C5"/>
    <w:rPr>
      <w:rFonts w:ascii="Times New Roman" w:hAnsi="Times New Roman" w:cs="Times New Roman"/>
      <w:sz w:val="24"/>
      <w:szCs w:val="24"/>
      <w:lang w:eastAsia="ar-SA" w:bidi="ar-SA"/>
    </w:rPr>
  </w:style>
  <w:style w:type="paragraph" w:styleId="Footer">
    <w:name w:val="footer"/>
    <w:basedOn w:val="Normal"/>
    <w:link w:val="FooterChar"/>
    <w:uiPriority w:val="99"/>
    <w:semiHidden/>
    <w:rsid w:val="00AC67C5"/>
    <w:pPr>
      <w:tabs>
        <w:tab w:val="center" w:pos="4536"/>
        <w:tab w:val="right" w:pos="9072"/>
      </w:tabs>
    </w:pPr>
  </w:style>
  <w:style w:type="character" w:customStyle="1" w:styleId="FooterChar">
    <w:name w:val="Footer Char"/>
    <w:basedOn w:val="DefaultParagraphFont"/>
    <w:link w:val="Footer"/>
    <w:uiPriority w:val="99"/>
    <w:semiHidden/>
    <w:locked/>
    <w:rsid w:val="00AC67C5"/>
    <w:rPr>
      <w:rFonts w:ascii="Times New Roman" w:hAnsi="Times New Roman" w:cs="Times New Roman"/>
      <w:sz w:val="24"/>
      <w:szCs w:val="24"/>
      <w:lang w:eastAsia="ar-SA" w:bidi="ar-SA"/>
    </w:rPr>
  </w:style>
  <w:style w:type="paragraph" w:customStyle="1" w:styleId="WW-Obsahtabuky1">
    <w:name w:val="WW-Obsah tabuľky1"/>
    <w:basedOn w:val="BodyText"/>
    <w:uiPriority w:val="99"/>
    <w:rsid w:val="00AC67C5"/>
    <w:pPr>
      <w:suppressLineNumbers/>
    </w:pPr>
  </w:style>
  <w:style w:type="paragraph" w:customStyle="1" w:styleId="WW-Obsahtabuky11111">
    <w:name w:val="WW-Obsah tabuľky11111"/>
    <w:basedOn w:val="BodyText"/>
    <w:uiPriority w:val="99"/>
    <w:rsid w:val="00AC67C5"/>
    <w:pPr>
      <w:suppressLineNumbers/>
    </w:pPr>
  </w:style>
  <w:style w:type="paragraph" w:customStyle="1" w:styleId="WW-Nadpistabuky1">
    <w:name w:val="WW-Nadpis tabuľky1"/>
    <w:basedOn w:val="WW-Obsahtabuky1"/>
    <w:uiPriority w:val="99"/>
    <w:rsid w:val="00AC67C5"/>
    <w:pPr>
      <w:jc w:val="center"/>
    </w:pPr>
    <w:rPr>
      <w:b/>
      <w:bCs/>
      <w:i/>
      <w:iCs/>
    </w:rPr>
  </w:style>
  <w:style w:type="paragraph" w:customStyle="1" w:styleId="WW-Nadpistabuky11111">
    <w:name w:val="WW-Nadpis tabuľky11111"/>
    <w:basedOn w:val="WW-Obsahtabuky11111"/>
    <w:uiPriority w:val="99"/>
    <w:rsid w:val="00AC67C5"/>
    <w:pPr>
      <w:jc w:val="center"/>
    </w:pPr>
    <w:rPr>
      <w:b/>
      <w:bCs/>
      <w:i/>
      <w:iCs/>
    </w:rPr>
  </w:style>
  <w:style w:type="paragraph" w:customStyle="1" w:styleId="Pismenka">
    <w:name w:val="Pismenka"/>
    <w:basedOn w:val="BodyText"/>
    <w:uiPriority w:val="99"/>
    <w:rsid w:val="00AC67C5"/>
    <w:pPr>
      <w:tabs>
        <w:tab w:val="left" w:pos="426"/>
      </w:tabs>
      <w:ind w:left="426" w:hanging="426"/>
    </w:pPr>
    <w:rPr>
      <w:b/>
      <w:bCs/>
      <w:u w:val="single"/>
    </w:rPr>
  </w:style>
  <w:style w:type="paragraph" w:styleId="BalloonText">
    <w:name w:val="Balloon Text"/>
    <w:basedOn w:val="Normal"/>
    <w:link w:val="BalloonTextChar"/>
    <w:uiPriority w:val="99"/>
    <w:semiHidden/>
    <w:rsid w:val="00AC67C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C67C5"/>
    <w:rPr>
      <w:rFonts w:ascii="Tahoma" w:hAnsi="Tahoma" w:cs="Tahoma"/>
      <w:sz w:val="16"/>
      <w:szCs w:val="16"/>
      <w:lang w:eastAsia="ar-SA" w:bidi="ar-SA"/>
    </w:rPr>
  </w:style>
  <w:style w:type="character" w:styleId="Strong">
    <w:name w:val="Strong"/>
    <w:basedOn w:val="DefaultParagraphFont"/>
    <w:uiPriority w:val="99"/>
    <w:qFormat/>
    <w:locked/>
    <w:rsid w:val="00AB7539"/>
    <w:rPr>
      <w:rFonts w:cs="Times New Roman"/>
      <w:b/>
      <w:bCs/>
    </w:rPr>
  </w:style>
  <w:style w:type="paragraph" w:styleId="NormalWeb">
    <w:name w:val="Normal (Web)"/>
    <w:basedOn w:val="Normal"/>
    <w:uiPriority w:val="99"/>
    <w:rsid w:val="00321F9F"/>
    <w:pPr>
      <w:suppressAutoHyphens w:val="0"/>
      <w:spacing w:before="100" w:beforeAutospacing="1" w:after="100" w:afterAutospacing="1"/>
    </w:pPr>
    <w:rPr>
      <w:rFonts w:eastAsia="Calibri"/>
      <w:lang w:eastAsia="sk-SK"/>
    </w:rPr>
  </w:style>
</w:styles>
</file>

<file path=word/webSettings.xml><?xml version="1.0" encoding="utf-8"?>
<w:webSettings xmlns:r="http://schemas.openxmlformats.org/officeDocument/2006/relationships" xmlns:w="http://schemas.openxmlformats.org/wordprocessingml/2006/main">
  <w:divs>
    <w:div w:id="117994287">
      <w:marLeft w:val="0"/>
      <w:marRight w:val="0"/>
      <w:marTop w:val="0"/>
      <w:marBottom w:val="0"/>
      <w:divBdr>
        <w:top w:val="none" w:sz="0" w:space="0" w:color="auto"/>
        <w:left w:val="none" w:sz="0" w:space="0" w:color="auto"/>
        <w:bottom w:val="none" w:sz="0" w:space="0" w:color="auto"/>
        <w:right w:val="none" w:sz="0" w:space="0" w:color="auto"/>
      </w:divBdr>
    </w:div>
    <w:div w:id="1179942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http://hokovce.eu/images/kriz.jp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http://hokovce.eu/images/jnepomuck.jpg"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bec@hokovce.eu" TargetMode="External"/><Relationship Id="rId5" Type="http://schemas.openxmlformats.org/officeDocument/2006/relationships/footnotes" Target="footnotes.xml"/><Relationship Id="rId15" Type="http://schemas.openxmlformats.org/officeDocument/2006/relationships/image" Target="http://hokovce.eu/images/svflorian.jpg"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553</TotalTime>
  <Pages>12</Pages>
  <Words>4126</Words>
  <Characters>23520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DiVaL</cp:lastModifiedBy>
  <cp:revision>59</cp:revision>
  <cp:lastPrinted>2013-04-08T05:53:00Z</cp:lastPrinted>
  <dcterms:created xsi:type="dcterms:W3CDTF">2012-02-07T13:40:00Z</dcterms:created>
  <dcterms:modified xsi:type="dcterms:W3CDTF">2014-02-07T07:58:00Z</dcterms:modified>
</cp:coreProperties>
</file>