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D4C" w:rsidRPr="003F477D" w:rsidRDefault="00CD2D4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CD2D4C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D2D4C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D2D4C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D2D4C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D2D4C" w:rsidRPr="003F477D" w:rsidRDefault="00CD2D4C" w:rsidP="0003344F">
      <w:pPr>
        <w:pStyle w:val="Title"/>
        <w:spacing w:before="0" w:beforeAutospacing="0" w:after="0"/>
        <w:jc w:val="left"/>
        <w:rPr>
          <w:szCs w:val="22"/>
        </w:rPr>
      </w:pPr>
    </w:p>
    <w:p w:rsidR="00CD2D4C" w:rsidRPr="003F477D" w:rsidRDefault="00CD2D4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CD2D4C" w:rsidRPr="003F477D" w:rsidRDefault="00CD2D4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CD2D4C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CD2D4C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CD2D4C" w:rsidRPr="003F477D" w:rsidRDefault="00CD2D4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CD2D4C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CD2D4C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D2D4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CD2D4C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D2D4C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CD2D4C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D2D4C" w:rsidRPr="003F477D" w:rsidRDefault="00CD2D4C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CD2D4C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CD2D4C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CD2D4C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CD2D4C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D2D4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CD2D4C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D2D4C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CD2D4C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D2D4C" w:rsidRDefault="00CD2D4C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CD2D4C" w:rsidRPr="009F39E7" w:rsidRDefault="00CD2D4C" w:rsidP="009F39E7"/>
    <w:p w:rsidR="00CD2D4C" w:rsidRPr="003F477D" w:rsidRDefault="00CD2D4C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CD2D4C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D2D4C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D2D4C" w:rsidRPr="009F39E7" w:rsidRDefault="00CD2D4C" w:rsidP="009F39E7"/>
    <w:p w:rsidR="00CD2D4C" w:rsidRPr="003F477D" w:rsidRDefault="00CD2D4C" w:rsidP="003F477D"/>
    <w:p w:rsidR="00CD2D4C" w:rsidRPr="003F477D" w:rsidRDefault="00CD2D4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CD2D4C" w:rsidRPr="003F477D" w:rsidRDefault="00CD2D4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CD2D4C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D2D4C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CD2D4C" w:rsidRPr="003F477D" w:rsidRDefault="00CD2D4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CD2D4C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CD2D4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D2D4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CD2D4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D2D4C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CD2D4C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D2D4C" w:rsidRPr="003F477D" w:rsidRDefault="00CD2D4C" w:rsidP="0003344F">
      <w:pPr>
        <w:spacing w:after="0" w:line="240" w:lineRule="auto"/>
        <w:rPr>
          <w:szCs w:val="22"/>
        </w:rPr>
      </w:pPr>
    </w:p>
    <w:p w:rsidR="00CD2D4C" w:rsidRPr="003F477D" w:rsidRDefault="00CD2D4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CD2D4C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CD2D4C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CD2D4C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CD2D4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D2D4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CD2D4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D2D4C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CD2D4C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D2D4C" w:rsidRDefault="00CD2D4C" w:rsidP="0003344F">
      <w:pPr>
        <w:spacing w:after="0" w:line="240" w:lineRule="auto"/>
        <w:rPr>
          <w:szCs w:val="22"/>
        </w:rPr>
      </w:pPr>
    </w:p>
    <w:p w:rsidR="00CD2D4C" w:rsidRPr="003F477D" w:rsidRDefault="00CD2D4C" w:rsidP="0003344F">
      <w:pPr>
        <w:spacing w:after="0" w:line="240" w:lineRule="auto"/>
        <w:rPr>
          <w:szCs w:val="22"/>
        </w:rPr>
      </w:pPr>
    </w:p>
    <w:p w:rsidR="00CD2D4C" w:rsidRPr="003F477D" w:rsidRDefault="00CD2D4C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CD2D4C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D2D4C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D2D4C" w:rsidRDefault="00CD2D4C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CD2D4C" w:rsidRPr="009F39E7" w:rsidRDefault="00CD2D4C" w:rsidP="009F39E7">
      <w:pPr>
        <w:spacing w:after="0"/>
      </w:pPr>
    </w:p>
    <w:p w:rsidR="00CD2D4C" w:rsidRPr="003F477D" w:rsidRDefault="00CD2D4C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CD2D4C" w:rsidRPr="003F477D" w:rsidRDefault="00CD2D4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CD2D4C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D2D4C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E33704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E33704">
            <w:pPr>
              <w:pStyle w:val="TopHeader"/>
            </w:pPr>
            <w:r w:rsidRPr="003F477D">
              <w:t>Poskyt-nuté pred-davky na </w:t>
            </w:r>
          </w:p>
          <w:p w:rsidR="00CD2D4C" w:rsidRPr="003F477D" w:rsidRDefault="00CD2D4C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Spolu</w:t>
            </w:r>
          </w:p>
        </w:tc>
      </w:tr>
      <w:tr w:rsidR="00CD2D4C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CD2D4C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D2D4C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D2D4C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CD2D4C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CD2D4C" w:rsidRPr="003F477D" w:rsidRDefault="00CD2D4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D2D4C" w:rsidRPr="003F477D" w:rsidRDefault="00CD2D4C" w:rsidP="0003344F">
      <w:pPr>
        <w:spacing w:after="0" w:line="240" w:lineRule="auto"/>
        <w:rPr>
          <w:szCs w:val="22"/>
        </w:rPr>
      </w:pPr>
    </w:p>
    <w:p w:rsidR="00CD2D4C" w:rsidRPr="003F477D" w:rsidRDefault="00CD2D4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CD2D4C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CD2D4C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pStyle w:val="TopHeader"/>
            </w:pPr>
            <w:r w:rsidRPr="003F477D">
              <w:t>Poskyt-nuté pred-davky na </w:t>
            </w:r>
          </w:p>
          <w:p w:rsidR="00CD2D4C" w:rsidRPr="003F477D" w:rsidRDefault="00CD2D4C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pStyle w:val="TopHeader"/>
            </w:pPr>
            <w:r w:rsidRPr="003F477D">
              <w:t>Spolu</w:t>
            </w:r>
          </w:p>
        </w:tc>
      </w:tr>
      <w:tr w:rsidR="00CD2D4C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2D4C" w:rsidRPr="003F477D" w:rsidRDefault="00CD2D4C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CD2D4C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CD2D4C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CD2D4C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CD2D4C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D2D4C" w:rsidRPr="003F477D" w:rsidRDefault="00CD2D4C" w:rsidP="003F477D">
      <w:pPr>
        <w:spacing w:after="0" w:line="240" w:lineRule="auto"/>
        <w:rPr>
          <w:szCs w:val="22"/>
        </w:rPr>
      </w:pPr>
    </w:p>
    <w:p w:rsidR="00CD2D4C" w:rsidRPr="003F477D" w:rsidRDefault="00CD2D4C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CD2D4C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CD2D4C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D2D4C" w:rsidRDefault="00CD2D4C" w:rsidP="0003344F">
      <w:pPr>
        <w:spacing w:after="0" w:line="240" w:lineRule="auto"/>
        <w:rPr>
          <w:szCs w:val="22"/>
        </w:rPr>
      </w:pPr>
    </w:p>
    <w:p w:rsidR="00CD2D4C" w:rsidRPr="003F477D" w:rsidRDefault="00CD2D4C" w:rsidP="0003344F">
      <w:pPr>
        <w:spacing w:after="0" w:line="240" w:lineRule="auto"/>
        <w:rPr>
          <w:szCs w:val="22"/>
        </w:rPr>
      </w:pPr>
    </w:p>
    <w:p w:rsidR="00CD2D4C" w:rsidRPr="003F477D" w:rsidRDefault="00CD2D4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CD2D4C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CD2D4C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Podiel ÚJ na ZI</w:t>
            </w:r>
          </w:p>
          <w:p w:rsidR="00CD2D4C" w:rsidRPr="003F477D" w:rsidRDefault="00CD2D4C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CD2D4C" w:rsidRPr="003F477D" w:rsidRDefault="00CD2D4C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E109E2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CD2D4C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D2D4C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CD2D4C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CD2D4C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CD2D4C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CD2D4C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CD2D4C" w:rsidRDefault="00CD2D4C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CD2D4C" w:rsidRDefault="00CD2D4C" w:rsidP="003F477D"/>
    <w:p w:rsidR="00CD2D4C" w:rsidRPr="003F477D" w:rsidRDefault="00CD2D4C" w:rsidP="003F477D"/>
    <w:p w:rsidR="00CD2D4C" w:rsidRPr="003F477D" w:rsidRDefault="00CD2D4C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CD2D4C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3F13FB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 xml:space="preserve">Vyradenie dlhového CP z účtovníctva </w:t>
            </w:r>
          </w:p>
          <w:p w:rsidR="00CD2D4C" w:rsidRPr="003F477D" w:rsidRDefault="00CD2D4C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účtov-ného obdobia</w:t>
            </w:r>
          </w:p>
        </w:tc>
      </w:tr>
      <w:tr w:rsidR="00CD2D4C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CD2D4C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CD2D4C" w:rsidRPr="003F477D" w:rsidRDefault="00CD2D4C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CD2D4C" w:rsidRPr="003F477D" w:rsidRDefault="00CD2D4C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D2D4C" w:rsidRPr="003F477D" w:rsidRDefault="00CD2D4C" w:rsidP="0000458C">
      <w:pPr>
        <w:spacing w:after="120" w:line="240" w:lineRule="auto"/>
        <w:rPr>
          <w:szCs w:val="22"/>
        </w:rPr>
      </w:pPr>
    </w:p>
    <w:p w:rsidR="00CD2D4C" w:rsidRPr="003F477D" w:rsidRDefault="00CD2D4C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CD2D4C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CD2D4C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D2D4C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CD2D4C" w:rsidRPr="003F477D" w:rsidRDefault="00CD2D4C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CD2D4C" w:rsidRPr="003F477D" w:rsidRDefault="00CD2D4C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D2D4C" w:rsidRPr="003F477D" w:rsidRDefault="00CD2D4C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CD2D4C" w:rsidRPr="003F477D" w:rsidRDefault="00CD2D4C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CD2D4C" w:rsidRPr="003F477D" w:rsidRDefault="00CD2D4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CD2D4C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D2D4C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Tvorba </w:t>
            </w:r>
          </w:p>
          <w:p w:rsidR="00CD2D4C" w:rsidRPr="003F477D" w:rsidRDefault="00CD2D4C" w:rsidP="0003344F">
            <w:pPr>
              <w:pStyle w:val="TopHeader"/>
            </w:pPr>
            <w:r w:rsidRPr="003F477D">
              <w:t>OP</w:t>
            </w:r>
          </w:p>
          <w:p w:rsidR="00CD2D4C" w:rsidRPr="003F477D" w:rsidRDefault="00CD2D4C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CD2D4C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D2D4C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2D4C" w:rsidRPr="003F477D" w:rsidRDefault="00CD2D4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CD2D4C" w:rsidRPr="003F477D" w:rsidRDefault="00CD2D4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D2D4C" w:rsidRPr="003F477D" w:rsidRDefault="00CD2D4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CD2D4C" w:rsidRPr="003F477D" w:rsidRDefault="00CD2D4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CD2D4C" w:rsidRPr="003F477D" w:rsidRDefault="00CD2D4C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CD2D4C" w:rsidRPr="003F477D" w:rsidRDefault="00CD2D4C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D2D4C" w:rsidRPr="003F477D" w:rsidRDefault="00CD2D4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D2D4C" w:rsidRPr="003F477D" w:rsidRDefault="00CD2D4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2D4C" w:rsidRPr="003F477D" w:rsidRDefault="00CD2D4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CD2D4C" w:rsidRPr="003F477D" w:rsidRDefault="00CD2D4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CD2D4C" w:rsidRPr="003F477D" w:rsidRDefault="00CD2D4C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CD2D4C" w:rsidRPr="003F477D" w:rsidRDefault="00CD2D4C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D2D4C" w:rsidRPr="003F477D" w:rsidRDefault="00CD2D4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D2D4C" w:rsidRPr="003F477D" w:rsidRDefault="00CD2D4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2D4C" w:rsidRPr="003F477D" w:rsidRDefault="00CD2D4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CD2D4C" w:rsidRPr="003F477D" w:rsidRDefault="00CD2D4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CD2D4C" w:rsidRPr="003F477D" w:rsidRDefault="00CD2D4C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D2D4C" w:rsidRPr="003F477D" w:rsidRDefault="00CD2D4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CD2D4C" w:rsidRPr="003F477D" w:rsidRDefault="00CD2D4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CD2D4C" w:rsidRPr="003F477D" w:rsidRDefault="00CD2D4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CD2D4C" w:rsidRPr="003F477D" w:rsidRDefault="00CD2D4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CD2D4C" w:rsidRPr="003F477D" w:rsidRDefault="00CD2D4C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D2D4C" w:rsidRPr="003F477D" w:rsidRDefault="00CD2D4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CD2D4C" w:rsidRPr="003F477D" w:rsidRDefault="00CD2D4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CD2D4C" w:rsidRPr="003F477D" w:rsidRDefault="00CD2D4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CD2D4C" w:rsidRPr="003F477D" w:rsidRDefault="00CD2D4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CD2D4C" w:rsidRPr="003F477D" w:rsidRDefault="00CD2D4C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CD2D4C" w:rsidRPr="003F477D" w:rsidRDefault="00CD2D4C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D2D4C" w:rsidRPr="003F477D" w:rsidRDefault="00CD2D4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D2D4C" w:rsidRPr="003F477D" w:rsidRDefault="00CD2D4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2D4C" w:rsidRPr="003F477D" w:rsidRDefault="00CD2D4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CD2D4C" w:rsidRPr="003F477D" w:rsidRDefault="00CD2D4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CD2D4C" w:rsidRPr="003F477D" w:rsidRDefault="00CD2D4C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CD2D4C" w:rsidRPr="003F477D" w:rsidRDefault="00CD2D4C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CD2D4C" w:rsidRPr="003F477D" w:rsidRDefault="00CD2D4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D2D4C" w:rsidRPr="003F477D" w:rsidRDefault="00CD2D4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CD2D4C" w:rsidRPr="003F477D" w:rsidRDefault="00CD2D4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CD2D4C" w:rsidRPr="003F477D" w:rsidRDefault="00CD2D4C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CD2D4C" w:rsidRPr="003F477D" w:rsidRDefault="00CD2D4C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2D4C" w:rsidRPr="003F477D" w:rsidRDefault="00CD2D4C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D2D4C" w:rsidRPr="003F477D" w:rsidRDefault="00CD2D4C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D2D4C" w:rsidRPr="003F477D" w:rsidRDefault="00CD2D4C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CD2D4C" w:rsidRPr="003F477D" w:rsidRDefault="00CD2D4C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CD2D4C" w:rsidRPr="003F477D" w:rsidRDefault="00CD2D4C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D2D4C" w:rsidRPr="003F477D" w:rsidRDefault="00CD2D4C" w:rsidP="0003344F">
      <w:pPr>
        <w:spacing w:after="0" w:line="240" w:lineRule="auto"/>
        <w:rPr>
          <w:szCs w:val="22"/>
        </w:rPr>
      </w:pPr>
    </w:p>
    <w:p w:rsidR="00CD2D4C" w:rsidRPr="003F477D" w:rsidRDefault="00CD2D4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CD2D4C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Hodnota</w:t>
            </w:r>
          </w:p>
        </w:tc>
      </w:tr>
      <w:tr w:rsidR="00CD2D4C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D2D4C" w:rsidRPr="003F477D" w:rsidRDefault="00CD2D4C" w:rsidP="0003344F">
      <w:pPr>
        <w:pStyle w:val="Title"/>
        <w:spacing w:before="0" w:beforeAutospacing="0" w:after="0"/>
        <w:jc w:val="both"/>
        <w:rPr>
          <w:szCs w:val="22"/>
        </w:rPr>
      </w:pPr>
    </w:p>
    <w:p w:rsidR="00CD2D4C" w:rsidRPr="003F477D" w:rsidRDefault="00CD2D4C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CD2D4C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CD2D4C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CD2D4C" w:rsidRDefault="00CD2D4C" w:rsidP="0003344F">
      <w:pPr>
        <w:pStyle w:val="Title"/>
        <w:spacing w:before="0" w:beforeAutospacing="0" w:after="0"/>
        <w:jc w:val="left"/>
        <w:rPr>
          <w:szCs w:val="22"/>
        </w:rPr>
      </w:pPr>
    </w:p>
    <w:p w:rsidR="00CD2D4C" w:rsidRPr="003F477D" w:rsidRDefault="00CD2D4C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CD2D4C" w:rsidRPr="003F477D" w:rsidRDefault="00CD2D4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CD2D4C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CD2D4C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CD2D4C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CD2D4C" w:rsidRPr="003F477D" w:rsidRDefault="00CD2D4C" w:rsidP="0003344F">
      <w:pPr>
        <w:spacing w:after="0" w:line="240" w:lineRule="auto"/>
        <w:rPr>
          <w:szCs w:val="22"/>
        </w:rPr>
      </w:pPr>
    </w:p>
    <w:p w:rsidR="00CD2D4C" w:rsidRPr="003F477D" w:rsidRDefault="00CD2D4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CD2D4C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CD2D4C" w:rsidRPr="003F477D" w:rsidRDefault="00CD2D4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CD2D4C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CD2D4C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CD2D4C" w:rsidRDefault="00CD2D4C" w:rsidP="0003344F">
      <w:pPr>
        <w:spacing w:after="0" w:line="240" w:lineRule="auto"/>
        <w:rPr>
          <w:szCs w:val="22"/>
        </w:rPr>
      </w:pPr>
    </w:p>
    <w:p w:rsidR="00CD2D4C" w:rsidRPr="003F477D" w:rsidRDefault="00CD2D4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CD2D4C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CD2D4C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CD2D4C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CD2D4C" w:rsidRPr="003F477D" w:rsidRDefault="00CD2D4C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CD2D4C" w:rsidRPr="003F477D" w:rsidRDefault="00CD2D4C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CD2D4C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CD2D4C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CD2D4C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CD2D4C" w:rsidRPr="003F477D" w:rsidRDefault="00CD2D4C" w:rsidP="0003344F">
      <w:pPr>
        <w:spacing w:after="0" w:line="240" w:lineRule="auto"/>
        <w:rPr>
          <w:szCs w:val="22"/>
        </w:rPr>
      </w:pPr>
    </w:p>
    <w:p w:rsidR="00CD2D4C" w:rsidRPr="003F477D" w:rsidRDefault="00CD2D4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CD2D4C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D2D4C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Tvorba</w:t>
            </w:r>
          </w:p>
          <w:p w:rsidR="00CD2D4C" w:rsidRPr="003F477D" w:rsidRDefault="00CD2D4C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CD2D4C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D2D4C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D2D4C" w:rsidRPr="003F477D" w:rsidRDefault="00CD2D4C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CD2D4C" w:rsidRPr="003F477D" w:rsidRDefault="00CD2D4C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CD2D4C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Pohľadávky spolu</w:t>
            </w:r>
          </w:p>
        </w:tc>
      </w:tr>
      <w:tr w:rsidR="00CD2D4C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CD2D4C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CD2D4C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D2D4C" w:rsidRPr="003F477D" w:rsidRDefault="00CD2D4C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CD2D4C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CD2D4C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D2D4C" w:rsidRPr="003F477D" w:rsidRDefault="00CD2D4C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CD2D4C" w:rsidRPr="003F477D" w:rsidRDefault="00CD2D4C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D2D4C" w:rsidRDefault="00CD2D4C" w:rsidP="0003344F">
      <w:pPr>
        <w:spacing w:after="0" w:line="240" w:lineRule="auto"/>
        <w:jc w:val="both"/>
        <w:rPr>
          <w:szCs w:val="22"/>
        </w:rPr>
      </w:pPr>
    </w:p>
    <w:p w:rsidR="00CD2D4C" w:rsidRPr="003F477D" w:rsidRDefault="00CD2D4C" w:rsidP="0003344F">
      <w:pPr>
        <w:spacing w:after="0" w:line="240" w:lineRule="auto"/>
        <w:jc w:val="both"/>
        <w:rPr>
          <w:szCs w:val="22"/>
        </w:rPr>
      </w:pPr>
    </w:p>
    <w:p w:rsidR="00CD2D4C" w:rsidRPr="003F477D" w:rsidRDefault="00CD2D4C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CD2D4C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D2D4C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CD2D4C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2D4C" w:rsidRPr="003F477D" w:rsidRDefault="00CD2D4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CD2D4C" w:rsidRPr="003F477D" w:rsidRDefault="00CD2D4C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CD2D4C" w:rsidRPr="003F477D" w:rsidRDefault="00CD2D4C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CD2D4C" w:rsidRDefault="00CD2D4C" w:rsidP="00DB1EA0">
      <w:pPr>
        <w:pStyle w:val="Title"/>
        <w:spacing w:before="0" w:beforeAutospacing="0" w:after="0"/>
        <w:jc w:val="left"/>
        <w:rPr>
          <w:szCs w:val="22"/>
        </w:rPr>
      </w:pPr>
    </w:p>
    <w:p w:rsidR="00CD2D4C" w:rsidRPr="009F39E7" w:rsidRDefault="00CD2D4C" w:rsidP="009F39E7"/>
    <w:p w:rsidR="00CD2D4C" w:rsidRPr="003F477D" w:rsidRDefault="00CD2D4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CD2D4C" w:rsidRPr="003F477D" w:rsidRDefault="00CD2D4C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CD2D4C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D2D4C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1900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4834</w:t>
            </w:r>
          </w:p>
        </w:tc>
      </w:tr>
      <w:tr w:rsidR="00CD2D4C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CD2D4C" w:rsidRPr="003F477D" w:rsidRDefault="00CD2D4C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705</w:t>
            </w:r>
          </w:p>
        </w:tc>
        <w:tc>
          <w:tcPr>
            <w:tcW w:w="2405" w:type="dxa"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CD2D4C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CD2D4C" w:rsidRPr="003F477D" w:rsidRDefault="00CD2D4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CD2D4C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CD2D4C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4834</w:t>
            </w:r>
          </w:p>
        </w:tc>
      </w:tr>
    </w:tbl>
    <w:p w:rsidR="00CD2D4C" w:rsidRDefault="00CD2D4C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CD2D4C" w:rsidRPr="003F477D" w:rsidRDefault="00CD2D4C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CD2D4C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CD2D4C" w:rsidRPr="003F477D" w:rsidRDefault="00CD2D4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D2D4C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E04DF3">
            <w:pPr>
              <w:pStyle w:val="TopHeader"/>
            </w:pPr>
            <w:r w:rsidRPr="003F477D">
              <w:t>Prírastky</w:t>
            </w:r>
          </w:p>
          <w:p w:rsidR="00CD2D4C" w:rsidRPr="003F477D" w:rsidRDefault="00CD2D4C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E04DF3">
            <w:pPr>
              <w:pStyle w:val="TopHeader"/>
            </w:pPr>
            <w:r w:rsidRPr="003F477D">
              <w:t>Úbytky</w:t>
            </w:r>
          </w:p>
          <w:p w:rsidR="00CD2D4C" w:rsidRPr="003F477D" w:rsidRDefault="00CD2D4C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9C21AB" w:rsidRDefault="00CD2D4C" w:rsidP="00E04DF3">
            <w:pPr>
              <w:pStyle w:val="TopHeader"/>
            </w:pPr>
            <w:r w:rsidRPr="009C21AB">
              <w:t>Presuny</w:t>
            </w:r>
          </w:p>
          <w:p w:rsidR="00CD2D4C" w:rsidRPr="003F477D" w:rsidRDefault="00CD2D4C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CD2D4C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CD2D4C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2D4C" w:rsidRPr="003F477D" w:rsidRDefault="00CD2D4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CD2D4C" w:rsidRPr="003F477D" w:rsidRDefault="00CD2D4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CD2D4C" w:rsidRPr="003F477D" w:rsidRDefault="00CD2D4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CD2D4C" w:rsidRPr="003F477D" w:rsidRDefault="00CD2D4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CD2D4C" w:rsidRPr="003F477D" w:rsidRDefault="00CD2D4C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CD2D4C" w:rsidRPr="003F477D" w:rsidRDefault="00CD2D4C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CD2D4C" w:rsidRPr="003F477D" w:rsidRDefault="00CD2D4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CD2D4C" w:rsidRPr="003F477D" w:rsidRDefault="00CD2D4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CD2D4C" w:rsidRPr="003F477D" w:rsidRDefault="00CD2D4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CD2D4C" w:rsidRPr="003F477D" w:rsidRDefault="00CD2D4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CD2D4C" w:rsidRPr="003F477D" w:rsidRDefault="00CD2D4C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D2D4C" w:rsidRPr="003F477D" w:rsidRDefault="00CD2D4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CD2D4C" w:rsidRPr="003F477D" w:rsidRDefault="00CD2D4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CD2D4C" w:rsidRPr="003F477D" w:rsidRDefault="00CD2D4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CD2D4C" w:rsidRPr="003F477D" w:rsidRDefault="00CD2D4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CD2D4C" w:rsidRPr="003F477D" w:rsidRDefault="00CD2D4C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D2D4C" w:rsidRPr="003F477D" w:rsidRDefault="00CD2D4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CD2D4C" w:rsidRPr="003F477D" w:rsidRDefault="00CD2D4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CD2D4C" w:rsidRPr="003F477D" w:rsidRDefault="00CD2D4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CD2D4C" w:rsidRPr="003F477D" w:rsidRDefault="00CD2D4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CD2D4C" w:rsidRPr="003F477D" w:rsidRDefault="00CD2D4C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D2D4C" w:rsidRPr="003F477D" w:rsidRDefault="00CD2D4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CD2D4C" w:rsidRPr="003F477D" w:rsidRDefault="00CD2D4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CD2D4C" w:rsidRPr="003F477D" w:rsidRDefault="00CD2D4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CD2D4C" w:rsidRPr="003F477D" w:rsidRDefault="00CD2D4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CD2D4C" w:rsidRPr="003F477D" w:rsidRDefault="00CD2D4C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CD2D4C" w:rsidRPr="003F477D" w:rsidRDefault="00CD2D4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CD2D4C" w:rsidRPr="003F477D" w:rsidRDefault="00CD2D4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CD2D4C" w:rsidRPr="003F477D" w:rsidRDefault="00CD2D4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CD2D4C" w:rsidRPr="003F477D" w:rsidRDefault="00CD2D4C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CD2D4C" w:rsidRPr="003F477D" w:rsidRDefault="00CD2D4C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2D4C" w:rsidRPr="003F477D" w:rsidRDefault="00CD2D4C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CD2D4C" w:rsidRPr="003F477D" w:rsidRDefault="00CD2D4C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CD2D4C" w:rsidRPr="003F477D" w:rsidRDefault="00CD2D4C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CD2D4C" w:rsidRPr="003F477D" w:rsidRDefault="00CD2D4C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CD2D4C" w:rsidRPr="003F477D" w:rsidRDefault="00CD2D4C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D2D4C" w:rsidRPr="003F477D" w:rsidRDefault="00CD2D4C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CD2D4C" w:rsidRPr="003F477D" w:rsidRDefault="00CD2D4C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CD2D4C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EA41E2">
            <w:pPr>
              <w:pStyle w:val="TopHeader"/>
            </w:pPr>
            <w:r w:rsidRPr="003F477D">
              <w:t>Stav OP</w:t>
            </w:r>
          </w:p>
          <w:p w:rsidR="00CD2D4C" w:rsidRPr="003F477D" w:rsidRDefault="00CD2D4C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CD2D4C" w:rsidRPr="003F477D" w:rsidRDefault="00CD2D4C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Zúčtovanie OP z dôvodu zániku opodstatne-nosti</w:t>
            </w:r>
          </w:p>
          <w:p w:rsidR="00CD2D4C" w:rsidRPr="003F477D" w:rsidRDefault="00CD2D4C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CD2D4C" w:rsidRPr="003F477D" w:rsidRDefault="00CD2D4C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CD2D4C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D2D4C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D2D4C" w:rsidRPr="003F477D" w:rsidRDefault="00CD2D4C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CD2D4C" w:rsidRPr="003F477D" w:rsidRDefault="00CD2D4C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CD2D4C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CD2D4C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D2D4C" w:rsidRDefault="00CD2D4C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CD2D4C" w:rsidRPr="0005176E" w:rsidRDefault="00CD2D4C" w:rsidP="0005176E">
      <w:pPr>
        <w:spacing w:after="0"/>
      </w:pPr>
    </w:p>
    <w:p w:rsidR="00CD2D4C" w:rsidRPr="003F477D" w:rsidRDefault="00CD2D4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CD2D4C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Zvýšenie/ zníženie hodnoty</w:t>
            </w:r>
          </w:p>
          <w:p w:rsidR="00CD2D4C" w:rsidRPr="003F477D" w:rsidRDefault="00CD2D4C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>
              <w:t>-</w:t>
            </w:r>
            <w:r w:rsidRPr="003F477D">
              <w:t>renia</w:t>
            </w:r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Vplyv </w:t>
            </w:r>
          </w:p>
          <w:p w:rsidR="00CD2D4C" w:rsidRPr="003F477D" w:rsidRDefault="00CD2D4C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CD2D4C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CD2D4C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D2D4C" w:rsidRPr="003F477D" w:rsidRDefault="00CD2D4C" w:rsidP="0003344F">
      <w:pPr>
        <w:spacing w:after="0" w:line="240" w:lineRule="auto"/>
        <w:rPr>
          <w:szCs w:val="22"/>
        </w:rPr>
      </w:pPr>
    </w:p>
    <w:p w:rsidR="00CD2D4C" w:rsidRPr="003F477D" w:rsidRDefault="00CD2D4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zc)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CD2D4C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D2D4C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Splatnosť</w:t>
            </w:r>
          </w:p>
        </w:tc>
      </w:tr>
      <w:tr w:rsidR="00CD2D4C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CD2D4C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D2D4C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D2D4C" w:rsidRPr="003F477D" w:rsidRDefault="00CD2D4C" w:rsidP="0003344F">
      <w:pPr>
        <w:pStyle w:val="Title"/>
        <w:spacing w:before="0" w:beforeAutospacing="0" w:after="0"/>
        <w:jc w:val="both"/>
        <w:rPr>
          <w:szCs w:val="22"/>
        </w:rPr>
      </w:pPr>
    </w:p>
    <w:p w:rsidR="00CD2D4C" w:rsidRPr="003F477D" w:rsidRDefault="00CD2D4C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CD2D4C" w:rsidRPr="003F477D" w:rsidRDefault="00CD2D4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CD2D4C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D2D4C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D2D4C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CD2D4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39032D">
        <w:trPr>
          <w:trHeight w:val="491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CD2D4C" w:rsidRDefault="00CD2D4C" w:rsidP="0003344F">
      <w:pPr>
        <w:spacing w:after="0" w:line="240" w:lineRule="auto"/>
        <w:rPr>
          <w:szCs w:val="22"/>
        </w:rPr>
      </w:pPr>
    </w:p>
    <w:p w:rsidR="00CD2D4C" w:rsidRDefault="00CD2D4C" w:rsidP="0003344F">
      <w:pPr>
        <w:spacing w:after="0" w:line="240" w:lineRule="auto"/>
        <w:rPr>
          <w:szCs w:val="22"/>
        </w:rPr>
      </w:pPr>
    </w:p>
    <w:p w:rsidR="00CD2D4C" w:rsidRDefault="00CD2D4C" w:rsidP="0003344F">
      <w:pPr>
        <w:spacing w:after="0" w:line="240" w:lineRule="auto"/>
        <w:rPr>
          <w:szCs w:val="22"/>
        </w:rPr>
      </w:pPr>
    </w:p>
    <w:p w:rsidR="00CD2D4C" w:rsidRDefault="00CD2D4C" w:rsidP="0003344F">
      <w:pPr>
        <w:spacing w:after="0" w:line="240" w:lineRule="auto"/>
        <w:rPr>
          <w:szCs w:val="22"/>
        </w:rPr>
      </w:pPr>
    </w:p>
    <w:p w:rsidR="00CD2D4C" w:rsidRDefault="00CD2D4C" w:rsidP="0003344F">
      <w:pPr>
        <w:spacing w:after="0" w:line="240" w:lineRule="auto"/>
        <w:rPr>
          <w:szCs w:val="22"/>
        </w:rPr>
      </w:pPr>
    </w:p>
    <w:p w:rsidR="00CD2D4C" w:rsidRPr="003F477D" w:rsidRDefault="00CD2D4C" w:rsidP="0003344F">
      <w:pPr>
        <w:spacing w:after="0" w:line="240" w:lineRule="auto"/>
        <w:rPr>
          <w:szCs w:val="22"/>
        </w:rPr>
      </w:pPr>
    </w:p>
    <w:p w:rsidR="00CD2D4C" w:rsidRPr="003F477D" w:rsidRDefault="00CD2D4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CD2D4C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CD2D4C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-166</w:t>
            </w:r>
          </w:p>
        </w:tc>
      </w:tr>
      <w:tr w:rsidR="00CD2D4C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CD2D4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</w:tr>
      <w:tr w:rsidR="00CD2D4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CD2D4C" w:rsidRPr="003F477D" w:rsidRDefault="00CD2D4C" w:rsidP="007B2E0B">
      <w:pPr>
        <w:pStyle w:val="Title"/>
        <w:spacing w:before="0" w:beforeAutospacing="0" w:after="0"/>
        <w:jc w:val="left"/>
        <w:rPr>
          <w:szCs w:val="22"/>
        </w:rPr>
      </w:pPr>
    </w:p>
    <w:p w:rsidR="00CD2D4C" w:rsidRPr="003F477D" w:rsidRDefault="00CD2D4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CD2D4C" w:rsidRPr="003F477D" w:rsidRDefault="00CD2D4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CD2D4C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CD2D4C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EA41E2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CD2D4C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CD2D4C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D2D4C" w:rsidRPr="003F477D" w:rsidRDefault="00CD2D4C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CD2D4C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D2D4C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CD2D4C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CD2D4C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CD2D4C" w:rsidRPr="003F477D" w:rsidRDefault="00CD2D4C" w:rsidP="007B2E0B">
      <w:pPr>
        <w:pStyle w:val="Title"/>
        <w:spacing w:before="0" w:beforeAutospacing="0" w:after="0"/>
        <w:jc w:val="left"/>
        <w:rPr>
          <w:szCs w:val="22"/>
        </w:rPr>
      </w:pPr>
    </w:p>
    <w:p w:rsidR="00CD2D4C" w:rsidRPr="003F477D" w:rsidRDefault="00CD2D4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CD2D4C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D2D4C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CD2D4C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D2D4C" w:rsidRPr="003F477D" w:rsidRDefault="00CD2D4C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D2D4C" w:rsidRPr="003F477D" w:rsidRDefault="00CD2D4C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D2D4C" w:rsidRPr="003F477D" w:rsidRDefault="00CD2D4C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CD2D4C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D2D4C" w:rsidRPr="003F477D" w:rsidRDefault="00CD2D4C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CD2D4C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CD2D4C" w:rsidRPr="003F477D" w:rsidRDefault="00CD2D4C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CD2D4C" w:rsidRPr="003F477D" w:rsidRDefault="00CD2D4C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CD2D4C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D2D4C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D2D4C" w:rsidRPr="003F477D" w:rsidRDefault="00CD2D4C" w:rsidP="007B2E0B">
      <w:pPr>
        <w:pStyle w:val="Title"/>
        <w:spacing w:before="0" w:beforeAutospacing="0" w:after="0"/>
        <w:jc w:val="left"/>
        <w:rPr>
          <w:szCs w:val="22"/>
        </w:rPr>
      </w:pPr>
    </w:p>
    <w:p w:rsidR="00CD2D4C" w:rsidRPr="003F477D" w:rsidRDefault="00CD2D4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CD2D4C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D2D4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D2D4C" w:rsidRPr="003F477D" w:rsidRDefault="00CD2D4C" w:rsidP="0003344F">
      <w:pPr>
        <w:spacing w:after="0" w:line="240" w:lineRule="auto"/>
        <w:rPr>
          <w:szCs w:val="22"/>
        </w:rPr>
      </w:pPr>
    </w:p>
    <w:p w:rsidR="00CD2D4C" w:rsidRPr="003F477D" w:rsidRDefault="00CD2D4C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CD2D4C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Splatnosť</w:t>
            </w:r>
          </w:p>
        </w:tc>
      </w:tr>
      <w:tr w:rsidR="00CD2D4C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D2D4C" w:rsidRPr="003F477D" w:rsidRDefault="00CD2D4C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CD2D4C" w:rsidRPr="003F477D" w:rsidRDefault="00CD2D4C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CD2D4C" w:rsidRPr="003F477D" w:rsidRDefault="00CD2D4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CD2D4C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CD2D4C" w:rsidRPr="003F477D" w:rsidRDefault="00CD2D4C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D2D4C" w:rsidRPr="003F477D" w:rsidRDefault="00CD2D4C" w:rsidP="005E3B59">
            <w:pPr>
              <w:pStyle w:val="TopHeader"/>
            </w:pPr>
            <w:r w:rsidRPr="003F477D">
              <w:t>Suma istiny v eurách</w:t>
            </w:r>
          </w:p>
          <w:p w:rsidR="00CD2D4C" w:rsidRPr="003F477D" w:rsidRDefault="00CD2D4C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D2D4C" w:rsidRPr="003F477D" w:rsidRDefault="00CD2D4C" w:rsidP="00EA41E2">
            <w:pPr>
              <w:pStyle w:val="TopHeader"/>
            </w:pPr>
            <w:r w:rsidRPr="003F477D">
              <w:t>Suma istiny v príslušnej mene za bezprostred-ne predchá-dzajúce účtovné obdobie</w:t>
            </w:r>
          </w:p>
        </w:tc>
      </w:tr>
      <w:tr w:rsidR="00CD2D4C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D2D4C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CD2D4C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CD2D4C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D2D4C" w:rsidRPr="003F477D" w:rsidRDefault="00CD2D4C" w:rsidP="0003344F">
      <w:pPr>
        <w:spacing w:after="0" w:line="240" w:lineRule="auto"/>
        <w:rPr>
          <w:szCs w:val="22"/>
        </w:rPr>
      </w:pPr>
    </w:p>
    <w:p w:rsidR="00CD2D4C" w:rsidRPr="003F477D" w:rsidRDefault="00CD2D4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CD2D4C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CD2D4C" w:rsidRPr="003F477D" w:rsidRDefault="00CD2D4C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D2D4C" w:rsidRPr="003F477D" w:rsidRDefault="00CD2D4C" w:rsidP="00083A25">
            <w:pPr>
              <w:pStyle w:val="TopHeader"/>
            </w:pPr>
            <w:r w:rsidRPr="003F477D">
              <w:t>Suma istiny v eurách</w:t>
            </w:r>
          </w:p>
          <w:p w:rsidR="00CD2D4C" w:rsidRPr="003F477D" w:rsidRDefault="00CD2D4C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CD2D4C" w:rsidRPr="003F477D" w:rsidRDefault="00CD2D4C" w:rsidP="00DC066D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r w:rsidRPr="003F477D">
              <w:t>ce účtovné obdobie</w:t>
            </w:r>
          </w:p>
        </w:tc>
      </w:tr>
      <w:tr w:rsidR="00CD2D4C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D2D4C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CD2D4C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D2D4C" w:rsidRPr="003F477D" w:rsidRDefault="00CD2D4C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CD2D4C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CD2D4C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CD2D4C" w:rsidRPr="003F477D" w:rsidRDefault="00CD2D4C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CD2D4C" w:rsidRPr="003F477D" w:rsidRDefault="00CD2D4C" w:rsidP="0003344F">
      <w:pPr>
        <w:spacing w:after="0" w:line="240" w:lineRule="auto"/>
        <w:rPr>
          <w:szCs w:val="22"/>
        </w:rPr>
      </w:pPr>
    </w:p>
    <w:p w:rsidR="00CD2D4C" w:rsidRPr="003F477D" w:rsidRDefault="00CD2D4C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CD2D4C" w:rsidRPr="003F477D" w:rsidRDefault="00CD2D4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CD2D4C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CD2D4C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CD2D4C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CD2D4C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CD2D4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D2D4C" w:rsidRDefault="00CD2D4C" w:rsidP="0003344F">
      <w:pPr>
        <w:spacing w:after="0" w:line="240" w:lineRule="auto"/>
        <w:rPr>
          <w:szCs w:val="22"/>
        </w:rPr>
      </w:pPr>
    </w:p>
    <w:p w:rsidR="00CD2D4C" w:rsidRPr="003F477D" w:rsidRDefault="00CD2D4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CD2D4C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D2D4C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CD2D4C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vlastné imanie</w:t>
            </w:r>
          </w:p>
        </w:tc>
      </w:tr>
      <w:tr w:rsidR="00CD2D4C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CD2D4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CD2D4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CD2D4C" w:rsidRPr="003F477D" w:rsidRDefault="00CD2D4C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CD2D4C" w:rsidRPr="003F477D" w:rsidRDefault="00CD2D4C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6385"/>
        <w:gridCol w:w="2390"/>
        <w:gridCol w:w="2415"/>
      </w:tblGrid>
      <w:tr w:rsidR="00CD2D4C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Reálna hodnota</w:t>
            </w:r>
          </w:p>
        </w:tc>
      </w:tr>
      <w:tr w:rsidR="00CD2D4C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D2D4C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CD2D4C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D2D4C" w:rsidRDefault="00CD2D4C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CD2D4C" w:rsidRDefault="00CD2D4C" w:rsidP="006B42EC"/>
    <w:p w:rsidR="00CD2D4C" w:rsidRDefault="00CD2D4C" w:rsidP="006B42EC"/>
    <w:p w:rsidR="00CD2D4C" w:rsidRPr="006B42EC" w:rsidRDefault="00CD2D4C" w:rsidP="006B42EC"/>
    <w:p w:rsidR="00CD2D4C" w:rsidRPr="003F477D" w:rsidRDefault="00CD2D4C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CD2D4C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D2D4C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Splatnosť</w:t>
            </w:r>
          </w:p>
        </w:tc>
      </w:tr>
      <w:tr w:rsidR="00CD2D4C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CD2D4C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D2D4C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D2D4C" w:rsidRPr="003F477D" w:rsidRDefault="00CD2D4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D2D4C" w:rsidRPr="003F477D" w:rsidRDefault="00CD2D4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D2D4C" w:rsidRPr="003F477D" w:rsidRDefault="00CD2D4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CD2D4C" w:rsidRPr="003F477D" w:rsidRDefault="00CD2D4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D2D4C" w:rsidRPr="003F477D" w:rsidRDefault="00CD2D4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CD2D4C" w:rsidRPr="003F477D" w:rsidRDefault="00CD2D4C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D2D4C" w:rsidRPr="003F477D" w:rsidRDefault="00CD2D4C" w:rsidP="0003344F">
      <w:pPr>
        <w:spacing w:after="0" w:line="240" w:lineRule="auto"/>
        <w:rPr>
          <w:szCs w:val="22"/>
        </w:rPr>
      </w:pPr>
    </w:p>
    <w:p w:rsidR="00CD2D4C" w:rsidRPr="003F477D" w:rsidRDefault="00CD2D4C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CD2D4C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CD2D4C" w:rsidRPr="003F477D" w:rsidRDefault="00CD2D4C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CD2D4C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D2D4C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CD2D4C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D2D4C" w:rsidRPr="003F477D" w:rsidRDefault="00CD2D4C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D2D4C" w:rsidRPr="003F477D" w:rsidRDefault="00CD2D4C" w:rsidP="006B42EC">
      <w:pPr>
        <w:spacing w:after="0" w:line="240" w:lineRule="auto"/>
        <w:rPr>
          <w:kern w:val="28"/>
          <w:szCs w:val="22"/>
        </w:rPr>
      </w:pPr>
    </w:p>
    <w:p w:rsidR="00CD2D4C" w:rsidRPr="003F477D" w:rsidRDefault="00CD2D4C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7788"/>
        <w:gridCol w:w="1701"/>
        <w:gridCol w:w="1701"/>
      </w:tblGrid>
      <w:tr w:rsidR="00CD2D4C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D2D4C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D2D4C" w:rsidRPr="003F477D" w:rsidRDefault="00CD2D4C" w:rsidP="007B2E0B">
      <w:pPr>
        <w:pStyle w:val="Title"/>
        <w:spacing w:before="0" w:beforeAutospacing="0" w:after="0"/>
        <w:jc w:val="left"/>
        <w:rPr>
          <w:szCs w:val="22"/>
        </w:rPr>
      </w:pPr>
    </w:p>
    <w:p w:rsidR="00CD2D4C" w:rsidRPr="003F477D" w:rsidRDefault="00CD2D4C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6620"/>
        <w:gridCol w:w="2222"/>
        <w:gridCol w:w="2348"/>
      </w:tblGrid>
      <w:tr w:rsidR="00CD2D4C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D2D4C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CD2D4C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D2D4C" w:rsidRPr="003F477D" w:rsidRDefault="00CD2D4C" w:rsidP="007B2E0B">
      <w:pPr>
        <w:pStyle w:val="Title"/>
        <w:spacing w:before="0" w:beforeAutospacing="0" w:after="0"/>
        <w:jc w:val="left"/>
        <w:rPr>
          <w:szCs w:val="22"/>
        </w:rPr>
      </w:pPr>
    </w:p>
    <w:p w:rsidR="00CD2D4C" w:rsidRPr="003F477D" w:rsidRDefault="00CD2D4C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6963"/>
        <w:gridCol w:w="2005"/>
        <w:gridCol w:w="2222"/>
      </w:tblGrid>
      <w:tr w:rsidR="00CD2D4C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D2D4C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D2D4C" w:rsidRPr="003F477D" w:rsidRDefault="00CD2D4C" w:rsidP="0003344F">
      <w:pPr>
        <w:pStyle w:val="Title"/>
        <w:spacing w:before="0" w:beforeAutospacing="0" w:after="0"/>
        <w:jc w:val="left"/>
        <w:rPr>
          <w:szCs w:val="22"/>
        </w:rPr>
      </w:pPr>
    </w:p>
    <w:p w:rsidR="00CD2D4C" w:rsidRPr="003F477D" w:rsidRDefault="00CD2D4C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CD2D4C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8875A1">
            <w:pPr>
              <w:pStyle w:val="TopHeader"/>
            </w:pPr>
            <w:r w:rsidRPr="003F477D">
              <w:t>Bezprostredne predchádzajúce</w:t>
            </w:r>
          </w:p>
          <w:p w:rsidR="00CD2D4C" w:rsidRPr="003F477D" w:rsidRDefault="00CD2D4C" w:rsidP="008875A1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CD2D4C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Daň v %</w:t>
            </w:r>
          </w:p>
        </w:tc>
      </w:tr>
      <w:tr w:rsidR="00CD2D4C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CD2D4C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CD2D4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9C21AB" w:rsidRDefault="00CD2D4C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9C21AB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9C21AB" w:rsidRDefault="00CD2D4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9C21AB" w:rsidRDefault="00CD2D4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9C21AB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9C21AB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9C21AB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9C21AB" w:rsidRDefault="00CD2D4C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9C21AB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9C21AB" w:rsidRDefault="00CD2D4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9C21AB" w:rsidRDefault="00CD2D4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9C21AB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9C21AB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9C21AB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CD2D4C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D2D4C" w:rsidRPr="003F477D" w:rsidRDefault="00CD2D4C" w:rsidP="0003344F">
      <w:pPr>
        <w:spacing w:after="0" w:line="240" w:lineRule="auto"/>
        <w:rPr>
          <w:szCs w:val="22"/>
        </w:rPr>
      </w:pPr>
    </w:p>
    <w:p w:rsidR="00CD2D4C" w:rsidRPr="003F477D" w:rsidRDefault="00CD2D4C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CD2D4C" w:rsidRPr="003F477D" w:rsidRDefault="00CD2D4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CD2D4C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CD2D4C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CD2D4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D2D4C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CD2D4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-395</w:t>
            </w:r>
          </w:p>
        </w:tc>
      </w:tr>
      <w:tr w:rsidR="00CD2D4C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D2D4C" w:rsidRPr="003F477D" w:rsidRDefault="00CD2D4C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CD2D4C" w:rsidRPr="003F477D" w:rsidRDefault="00CD2D4C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CD2D4C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D2D4C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CD2D4C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CD2D4C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5000</w:t>
            </w:r>
          </w:p>
        </w:tc>
      </w:tr>
      <w:tr w:rsidR="00CD2D4C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2D4C" w:rsidRPr="003F477D" w:rsidRDefault="00CD2D4C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-166</w:t>
            </w:r>
          </w:p>
        </w:tc>
      </w:tr>
      <w:tr w:rsidR="00CD2D4C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D2D4C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2D4C" w:rsidRPr="003F477D" w:rsidRDefault="00CD2D4C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CD2D4C" w:rsidRPr="003F477D" w:rsidRDefault="00CD2D4C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CD2D4C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CD2D4C" w:rsidRPr="003F477D" w:rsidRDefault="00CD2D4C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CD2D4C" w:rsidRPr="003F477D" w:rsidRDefault="00CD2D4C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CD2D4C" w:rsidRPr="003F477D" w:rsidRDefault="00CD2D4C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CD2D4C" w:rsidRPr="003F477D" w:rsidRDefault="00CD2D4C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CD2D4C" w:rsidRPr="003F477D" w:rsidRDefault="00CD2D4C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CD2D4C" w:rsidRPr="003F477D" w:rsidRDefault="00CD2D4C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CD2D4C" w:rsidRPr="003F477D" w:rsidRDefault="00CD2D4C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CD2D4C" w:rsidRPr="003F477D" w:rsidRDefault="00CD2D4C" w:rsidP="004268D2">
      <w:pPr>
        <w:spacing w:after="0" w:line="240" w:lineRule="auto"/>
        <w:rPr>
          <w:b/>
          <w:szCs w:val="22"/>
        </w:rPr>
      </w:pPr>
    </w:p>
    <w:p w:rsidR="00CD2D4C" w:rsidRPr="003F477D" w:rsidRDefault="00CD2D4C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CD2D4C" w:rsidRDefault="00CD2D4C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CD2D4C" w:rsidRPr="003F477D" w:rsidRDefault="00CD2D4C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CD2D4C" w:rsidRPr="003F477D" w:rsidRDefault="00CD2D4C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CD2D4C" w:rsidRPr="003F477D" w:rsidRDefault="00CD2D4C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CD2D4C" w:rsidRPr="003F477D" w:rsidRDefault="00CD2D4C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CD2D4C" w:rsidRPr="003F477D" w:rsidRDefault="00CD2D4C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CD2D4C" w:rsidRPr="003F477D" w:rsidRDefault="00CD2D4C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CD2D4C" w:rsidRPr="003F477D" w:rsidRDefault="00CD2D4C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CD2D4C" w:rsidRPr="003F477D" w:rsidRDefault="00CD2D4C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kons. – konsolidovaný</w:t>
      </w:r>
    </w:p>
    <w:p w:rsidR="00CD2D4C" w:rsidRPr="003F477D" w:rsidRDefault="00CD2D4C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CD2D4C" w:rsidRPr="003F477D" w:rsidRDefault="00CD2D4C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CD2D4C" w:rsidRDefault="00CD2D4C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CD2D4C" w:rsidRPr="003F477D" w:rsidRDefault="00CD2D4C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CD2D4C" w:rsidRPr="003F477D" w:rsidRDefault="00CD2D4C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CD2D4C" w:rsidRPr="003F477D" w:rsidRDefault="00CD2D4C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CD2D4C" w:rsidRPr="003F477D" w:rsidRDefault="00CD2D4C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CD2D4C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2D4C" w:rsidRDefault="00CD2D4C" w:rsidP="00107589">
      <w:pPr>
        <w:spacing w:after="0" w:line="240" w:lineRule="auto"/>
      </w:pPr>
      <w:r>
        <w:separator/>
      </w:r>
    </w:p>
  </w:endnote>
  <w:endnote w:type="continuationSeparator" w:id="0">
    <w:p w:rsidR="00CD2D4C" w:rsidRDefault="00CD2D4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D4C" w:rsidRPr="003D38D7" w:rsidRDefault="00CD2D4C">
    <w:pPr>
      <w:pStyle w:val="Footer"/>
      <w:jc w:val="right"/>
      <w:rPr>
        <w:szCs w:val="22"/>
      </w:rPr>
    </w:pPr>
    <w:r w:rsidRPr="003D38D7">
      <w:rPr>
        <w:szCs w:val="22"/>
      </w:rPr>
      <w:t xml:space="preserve">Strana </w:t>
    </w:r>
    <w:fldSimple w:instr="PAGE   \* MERGEFORMAT">
      <w:r w:rsidRPr="00C127B2">
        <w:rPr>
          <w:noProof/>
          <w:szCs w:val="22"/>
        </w:rPr>
        <w:t>11</w:t>
      </w:r>
    </w:fldSimple>
  </w:p>
  <w:p w:rsidR="00CD2D4C" w:rsidRDefault="00CD2D4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2D4C" w:rsidRDefault="00CD2D4C" w:rsidP="00107589">
      <w:pPr>
        <w:spacing w:after="0" w:line="240" w:lineRule="auto"/>
      </w:pPr>
      <w:r>
        <w:separator/>
      </w:r>
    </w:p>
  </w:footnote>
  <w:footnote w:type="continuationSeparator" w:id="0">
    <w:p w:rsidR="00CD2D4C" w:rsidRDefault="00CD2D4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65"/>
      <w:gridCol w:w="2260"/>
      <w:gridCol w:w="451"/>
      <w:gridCol w:w="291"/>
      <w:gridCol w:w="291"/>
      <w:gridCol w:w="291"/>
      <w:gridCol w:w="291"/>
      <w:gridCol w:w="291"/>
      <w:gridCol w:w="280"/>
      <w:gridCol w:w="280"/>
      <w:gridCol w:w="280"/>
      <w:gridCol w:w="280"/>
      <w:gridCol w:w="280"/>
    </w:tblGrid>
    <w:tr w:rsidR="00CD2D4C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CD2D4C" w:rsidRPr="003F477D" w:rsidRDefault="00CD2D4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D2D4C" w:rsidRPr="003F477D" w:rsidRDefault="00CD2D4C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CD2D4C" w:rsidRPr="003F477D" w:rsidRDefault="00CD2D4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2D4C" w:rsidRPr="003F477D" w:rsidRDefault="00CD2D4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2D4C" w:rsidRPr="003F477D" w:rsidRDefault="00CD2D4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2D4C" w:rsidRPr="003F477D" w:rsidRDefault="00CD2D4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2D4C" w:rsidRPr="003F477D" w:rsidRDefault="00CD2D4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2D4C" w:rsidRPr="003F477D" w:rsidRDefault="00CD2D4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2D4C" w:rsidRPr="003F477D" w:rsidRDefault="00CD2D4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2D4C" w:rsidRPr="003F477D" w:rsidRDefault="00CD2D4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2D4C" w:rsidRPr="003F477D" w:rsidRDefault="00CD2D4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2D4C" w:rsidRPr="003F477D" w:rsidRDefault="00CD2D4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2D4C" w:rsidRPr="003F477D" w:rsidRDefault="00CD2D4C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</w:tr>
  </w:tbl>
  <w:p w:rsidR="00CD2D4C" w:rsidRPr="004268D2" w:rsidRDefault="00CD2D4C" w:rsidP="00E04DF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D4C" w:rsidRPr="004268D2" w:rsidRDefault="00CD2D4C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stylePaneFormatFilter w:val="1004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F4FCB"/>
    <w:rsid w:val="00107589"/>
    <w:rsid w:val="00151C69"/>
    <w:rsid w:val="00186CFF"/>
    <w:rsid w:val="001923C8"/>
    <w:rsid w:val="001A61FB"/>
    <w:rsid w:val="001A6B11"/>
    <w:rsid w:val="001C204A"/>
    <w:rsid w:val="001D5C39"/>
    <w:rsid w:val="001E03F2"/>
    <w:rsid w:val="001E6A7F"/>
    <w:rsid w:val="001F43A0"/>
    <w:rsid w:val="001F4417"/>
    <w:rsid w:val="001F5199"/>
    <w:rsid w:val="00211CF4"/>
    <w:rsid w:val="00213161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32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0718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3E7B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27B2"/>
    <w:rsid w:val="00C13B7E"/>
    <w:rsid w:val="00C270D3"/>
    <w:rsid w:val="00C56862"/>
    <w:rsid w:val="00C6795C"/>
    <w:rsid w:val="00C93A1A"/>
    <w:rsid w:val="00CA4B07"/>
    <w:rsid w:val="00CD280F"/>
    <w:rsid w:val="00CD2D4C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3AC4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3161"/>
    <w:pPr>
      <w:spacing w:after="200" w:line="276" w:lineRule="auto"/>
    </w:pPr>
    <w:rPr>
      <w:rFonts w:cs="Times New Roman"/>
      <w:szCs w:val="36"/>
      <w:lang w:eastAsia="en-US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1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1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3E7C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3E7C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3E7C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3E7C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3E7C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3E7C"/>
    <w:rPr>
      <w:rFonts w:asciiTheme="minorHAnsi" w:eastAsiaTheme="minorEastAsia" w:hAnsiTheme="minorHAnsi" w:cstheme="minorBidi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3E7C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3E7C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3E7C"/>
    <w:rPr>
      <w:rFonts w:asciiTheme="majorHAnsi" w:eastAsiaTheme="majorEastAsia" w:hAnsiTheme="majorHAnsi" w:cstheme="majorBidi"/>
      <w:lang w:eastAsia="en-US"/>
    </w:rPr>
  </w:style>
  <w:style w:type="character" w:customStyle="1" w:styleId="Heading1Char1">
    <w:name w:val="Heading 1 Char1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1">
    <w:name w:val="Heading 2 Char1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1">
    <w:name w:val="Heading 3 Char1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1">
    <w:name w:val="Heading 4 Char1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1">
    <w:name w:val="Heading 5 Char1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1">
    <w:name w:val="Heading 6 Char1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1">
    <w:name w:val="Heading 7 Char1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1">
    <w:name w:val="Heading 8 Char1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1">
    <w:name w:val="Heading 9 Char1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rFonts w:cs="Times New Roman"/>
      <w:szCs w:val="36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1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3E7C"/>
    <w:rPr>
      <w:rFonts w:cs="Times New Roman"/>
      <w:szCs w:val="36"/>
      <w:lang w:eastAsia="en-US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1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3E7C"/>
    <w:rPr>
      <w:rFonts w:cs="Times New Roman"/>
      <w:szCs w:val="36"/>
      <w:lang w:eastAsia="en-US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FootnoteTextChar1">
    <w:name w:val="Footnote Text Char1"/>
    <w:basedOn w:val="DefaultParagraphFont"/>
    <w:link w:val="FootnoteText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FootnoteText">
    <w:name w:val="footnote text"/>
    <w:basedOn w:val="Normal"/>
    <w:link w:val="FootnoteTextChar1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3E7C"/>
    <w:rPr>
      <w:rFonts w:cs="Times New Roman"/>
      <w:sz w:val="20"/>
      <w:szCs w:val="20"/>
      <w:lang w:eastAsia="en-US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213161"/>
    <w:rPr>
      <w:rFonts w:cs="Times New Roman"/>
      <w:sz w:val="20"/>
      <w:szCs w:val="20"/>
    </w:rPr>
  </w:style>
  <w:style w:type="character" w:customStyle="1" w:styleId="TitleChar1">
    <w:name w:val="Title Char1"/>
    <w:basedOn w:val="DefaultParagraphFont"/>
    <w:link w:val="Title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1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9F3E7C"/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DefaultParagraphFont"/>
    <w:uiPriority w:val="99"/>
    <w:rsid w:val="0021316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99"/>
    <w:rsid w:val="0021316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99"/>
    <w:rsid w:val="0021316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99"/>
    <w:rsid w:val="0021316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99"/>
    <w:rsid w:val="0021316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99"/>
    <w:rsid w:val="0021316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99"/>
    <w:rsid w:val="0021316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99"/>
    <w:rsid w:val="0021316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99"/>
    <w:rsid w:val="0021316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21316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21316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21316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21316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21316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21316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21316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21316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21316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21316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21316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21316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21316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21316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21316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21316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21316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21316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21316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21316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21316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21316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21316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21316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21316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21316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213161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BodyTextChar1">
    <w:name w:val="Body Text Char1"/>
    <w:basedOn w:val="DefaultParagraphFont"/>
    <w:link w:val="Body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BodyText">
    <w:name w:val="Body Text"/>
    <w:basedOn w:val="Normal"/>
    <w:link w:val="BodyTextChar1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F3E7C"/>
    <w:rPr>
      <w:rFonts w:cs="Times New Roman"/>
      <w:szCs w:val="36"/>
      <w:lang w:eastAsia="en-US"/>
    </w:rPr>
  </w:style>
  <w:style w:type="character" w:customStyle="1" w:styleId="ZkladntextChar1">
    <w:name w:val="Základný text Char1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03344F"/>
    <w:rPr>
      <w:rFonts w:ascii="Cambria" w:hAnsi="Cambria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1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F3E7C"/>
    <w:rPr>
      <w:rFonts w:asciiTheme="majorHAnsi" w:eastAsiaTheme="majorEastAsia" w:hAnsiTheme="majorHAnsi" w:cstheme="majorBidi"/>
      <w:sz w:val="24"/>
      <w:szCs w:val="24"/>
      <w:lang w:eastAsia="en-US"/>
    </w:rPr>
  </w:style>
  <w:style w:type="character" w:customStyle="1" w:styleId="PodtitulChar1">
    <w:name w:val="Podtitul Char1"/>
    <w:basedOn w:val="DefaultParagraphFont"/>
    <w:uiPriority w:val="99"/>
    <w:rsid w:val="00213161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DefaultParagraphFont"/>
    <w:uiPriority w:val="99"/>
    <w:rsid w:val="0021316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DefaultParagraphFont"/>
    <w:uiPriority w:val="99"/>
    <w:rsid w:val="0021316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99"/>
    <w:rsid w:val="0021316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99"/>
    <w:rsid w:val="0021316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99"/>
    <w:rsid w:val="0021316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99"/>
    <w:rsid w:val="0021316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99"/>
    <w:rsid w:val="0021316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99"/>
    <w:rsid w:val="0021316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21316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21316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21316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21316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21316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21316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21316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21316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21316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21316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21316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21316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21316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21316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21316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21316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21316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21316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21316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21316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21316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21316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21316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21316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21316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21316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213161"/>
    <w:rPr>
      <w:rFonts w:ascii="Cambria" w:eastAsia="Times New Roman" w:hAnsi="Cambria" w:cs="Times New Roman"/>
      <w:sz w:val="24"/>
      <w:szCs w:val="24"/>
    </w:rPr>
  </w:style>
  <w:style w:type="character" w:customStyle="1" w:styleId="BodyText2Char1">
    <w:name w:val="Body Text 2 Char1"/>
    <w:basedOn w:val="DefaultParagraphFont"/>
    <w:link w:val="Body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2">
    <w:name w:val="Body Text 2"/>
    <w:basedOn w:val="Normal"/>
    <w:link w:val="BodyText2Char1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F3E7C"/>
    <w:rPr>
      <w:rFonts w:cs="Times New Roman"/>
      <w:szCs w:val="36"/>
      <w:lang w:eastAsia="en-US"/>
    </w:rPr>
  </w:style>
  <w:style w:type="character" w:customStyle="1" w:styleId="Zkladntext2Char1">
    <w:name w:val="Základný text 2 Char1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2">
    <w:name w:val="Body Text Indent 2"/>
    <w:basedOn w:val="Normal"/>
    <w:link w:val="BodyTextIndent2Char1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F3E7C"/>
    <w:rPr>
      <w:rFonts w:cs="Times New Roman"/>
      <w:szCs w:val="36"/>
      <w:lang w:eastAsia="en-US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213161"/>
    <w:rPr>
      <w:rFonts w:cs="Times New Roman"/>
      <w:sz w:val="36"/>
      <w:szCs w:val="3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BodyTextIndent3">
    <w:name w:val="Body Text Indent 3"/>
    <w:basedOn w:val="Normal"/>
    <w:link w:val="BodyTextIndent3Char1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F3E7C"/>
    <w:rPr>
      <w:rFonts w:cs="Times New Roman"/>
      <w:sz w:val="16"/>
      <w:szCs w:val="16"/>
      <w:lang w:eastAsia="en-US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213161"/>
    <w:rPr>
      <w:rFonts w:cs="Times New Roman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BalloonText">
    <w:name w:val="Balloon Text"/>
    <w:basedOn w:val="Normal"/>
    <w:link w:val="BalloonTextChar1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3E7C"/>
    <w:rPr>
      <w:rFonts w:ascii="Times New Roman" w:hAnsi="Times New Roman" w:cs="Times New Roman"/>
      <w:sz w:val="0"/>
      <w:szCs w:val="0"/>
      <w:lang w:eastAsia="en-US"/>
    </w:rPr>
  </w:style>
  <w:style w:type="character" w:customStyle="1" w:styleId="TextbublinyChar1">
    <w:name w:val="Text bubliny Char1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21316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21316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21316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21316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semiHidden/>
    <w:rsid w:val="003903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F3E7C"/>
    <w:rPr>
      <w:rFonts w:ascii="Times New Roman" w:hAnsi="Times New Roman" w:cs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701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11</Pages>
  <Words>4102</Words>
  <Characters>23385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uzivatel</cp:lastModifiedBy>
  <cp:revision>2</cp:revision>
  <cp:lastPrinted>2013-12-05T12:47:00Z</cp:lastPrinted>
  <dcterms:created xsi:type="dcterms:W3CDTF">2015-02-26T18:33:00Z</dcterms:created>
  <dcterms:modified xsi:type="dcterms:W3CDTF">2015-02-26T18:33:00Z</dcterms:modified>
</cp:coreProperties>
</file>