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D08" w:rsidRDefault="00E82D08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E82D08" w:rsidRDefault="00E82D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E82D08" w:rsidRDefault="00E82D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E82D08" w:rsidRDefault="00E82D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E82D08" w:rsidRDefault="00E82D0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E82D08" w:rsidRDefault="00E82D08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E82D08" w:rsidRDefault="00E82D08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E82D08" w:rsidRDefault="00E82D08">
      <w:pPr>
        <w:spacing w:before="7" w:line="240" w:lineRule="exact"/>
        <w:jc w:val="both"/>
        <w:rPr>
          <w:rFonts w:ascii="Arial" w:hAnsi="Arial" w:cs="Arial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82D08" w:rsidRDefault="00E82D0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E82D08">
        <w:tc>
          <w:tcPr>
            <w:tcW w:w="3085" w:type="dxa"/>
          </w:tcPr>
          <w:p w:rsidR="00E82D08" w:rsidRDefault="00E82D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82D08" w:rsidRDefault="00E82D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JágriKovy s.r.o.</w:t>
            </w:r>
          </w:p>
        </w:tc>
      </w:tr>
      <w:tr w:rsidR="00E82D08">
        <w:tc>
          <w:tcPr>
            <w:tcW w:w="3085" w:type="dxa"/>
          </w:tcPr>
          <w:p w:rsidR="00E82D08" w:rsidRDefault="00E82D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82D08" w:rsidRDefault="00E82D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43846355</w:t>
            </w:r>
          </w:p>
        </w:tc>
      </w:tr>
      <w:tr w:rsidR="00E82D08">
        <w:tc>
          <w:tcPr>
            <w:tcW w:w="3085" w:type="dxa"/>
          </w:tcPr>
          <w:p w:rsidR="00E82D08" w:rsidRDefault="00E82D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82D08" w:rsidRDefault="00E82D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Brvnište 311, 018 12 </w:t>
            </w:r>
          </w:p>
        </w:tc>
      </w:tr>
    </w:tbl>
    <w:p w:rsidR="00E82D08" w:rsidRDefault="00E82D08">
      <w:pPr>
        <w:spacing w:line="260" w:lineRule="exact"/>
        <w:jc w:val="both"/>
        <w:rPr>
          <w:rFonts w:ascii="Arial" w:hAnsi="Arial" w:cs="Arial"/>
        </w:rPr>
      </w:pPr>
    </w:p>
    <w:p w:rsidR="00E82D08" w:rsidRDefault="00E82D08">
      <w:pPr>
        <w:spacing w:line="260" w:lineRule="exact"/>
        <w:jc w:val="both"/>
        <w:rPr>
          <w:rFonts w:ascii="Arial" w:hAnsi="Arial" w:cs="Arial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E82D08" w:rsidRDefault="00E82D08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E82D08" w:rsidRDefault="00E82D08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82D08" w:rsidRDefault="00E82D0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E82D08" w:rsidRDefault="00E82D0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E82D08">
        <w:tc>
          <w:tcPr>
            <w:tcW w:w="4219" w:type="dxa"/>
          </w:tcPr>
          <w:p w:rsidR="00E82D08" w:rsidRDefault="00E82D0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E82D08" w:rsidRDefault="00E82D0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E82D08" w:rsidRDefault="00E82D0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E82D08" w:rsidRDefault="00E82D08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E82D08">
        <w:tc>
          <w:tcPr>
            <w:tcW w:w="4219" w:type="dxa"/>
          </w:tcPr>
          <w:p w:rsidR="00E82D08" w:rsidRDefault="00E82D0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82D08" w:rsidRDefault="00E82D0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E82D08" w:rsidRDefault="00E82D0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E82D08" w:rsidRDefault="00E82D08">
      <w:pPr>
        <w:spacing w:line="260" w:lineRule="exact"/>
        <w:jc w:val="both"/>
        <w:rPr>
          <w:rFonts w:ascii="Arial" w:hAnsi="Arial" w:cs="Arial"/>
        </w:rPr>
      </w:pPr>
    </w:p>
    <w:p w:rsidR="00E82D08" w:rsidRDefault="00E82D08">
      <w:pPr>
        <w:spacing w:before="1" w:line="280" w:lineRule="exact"/>
        <w:jc w:val="both"/>
        <w:rPr>
          <w:rFonts w:ascii="Arial" w:hAnsi="Arial" w:cs="Arial"/>
        </w:rPr>
      </w:pPr>
    </w:p>
    <w:p w:rsidR="00E82D08" w:rsidRDefault="00E82D08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E82D08" w:rsidRDefault="00E82D08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E82D08" w:rsidRDefault="00E82D08">
      <w:pPr>
        <w:spacing w:before="11" w:line="260" w:lineRule="exact"/>
        <w:jc w:val="both"/>
        <w:rPr>
          <w:rFonts w:ascii="Arial" w:hAnsi="Arial" w:cs="Arial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bola vypracovaná za predpokladu nepretržitého trvania účtovnej jednotky K zmenám účtovných zásad a metód nedošlo.</w:t>
      </w: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E82D08">
        <w:tc>
          <w:tcPr>
            <w:tcW w:w="4843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82D08" w:rsidRDefault="00E82D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Majetok sa odpisuje podľa odpisového plánu, počas predpokladanej doby životnosti v trvaní 4,6 a 20 rokov. Majetok sa začína odpisovať počnúc mesiacom zaradenia do používania.</w:t>
      </w: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Účtovné metódy a všeobecné zásady boli konzistentne aplikované počas celého účtovného obdobia. o nákladoch a výnosoch sa účtuje v momente vzniku, bez ohľadu na dátum úhrady, inkasa alebo vyrovnania iným spôsobom. Dodržuje sa zásada časovej a vecnej súvislosti nákladov a výnosov.</w:t>
      </w: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E82D08" w:rsidRDefault="00E82D08">
      <w:pPr>
        <w:spacing w:before="1" w:line="280" w:lineRule="exact"/>
        <w:jc w:val="both"/>
        <w:rPr>
          <w:rFonts w:ascii="Arial" w:hAnsi="Arial" w:cs="Arial"/>
        </w:rPr>
      </w:pPr>
    </w:p>
    <w:p w:rsidR="00E82D08" w:rsidRDefault="00E82D08">
      <w:pPr>
        <w:pStyle w:val="BodyText2"/>
      </w:pPr>
      <w:r>
        <w:t>Spoločnosť v roku 2014 neúčtovala o významných a nevýznamných chybách minulých účtovných období</w:t>
      </w:r>
    </w:p>
    <w:p w:rsidR="00E82D08" w:rsidRDefault="00E82D08">
      <w:pPr>
        <w:pStyle w:val="BodyText2"/>
      </w:pPr>
    </w:p>
    <w:p w:rsidR="00E82D08" w:rsidRDefault="00E82D08">
      <w:pPr>
        <w:spacing w:before="1" w:line="280" w:lineRule="exact"/>
        <w:jc w:val="both"/>
        <w:rPr>
          <w:rFonts w:ascii="Arial" w:hAnsi="Arial" w:cs="Arial"/>
        </w:rPr>
      </w:pPr>
    </w:p>
    <w:p w:rsidR="00E82D08" w:rsidRDefault="00E82D08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E82D08" w:rsidRDefault="00E82D08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E82D08" w:rsidRDefault="00E82D08">
      <w:pPr>
        <w:spacing w:before="11" w:line="260" w:lineRule="exact"/>
        <w:jc w:val="both"/>
        <w:rPr>
          <w:rFonts w:ascii="Arial" w:hAnsi="Arial" w:cs="Arial"/>
        </w:rPr>
      </w:pPr>
    </w:p>
    <w:p w:rsidR="00E82D08" w:rsidRDefault="00E82D08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E82D08" w:rsidRDefault="00E82D08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E82D08" w:rsidRDefault="00E82D08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E82D08" w:rsidRDefault="00E82D08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2D08" w:rsidRDefault="00E82D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sectPr w:rsidR="00E82D08" w:rsidSect="00E82D0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D08" w:rsidRDefault="00E82D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E82D08" w:rsidRDefault="00E82D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D08" w:rsidRDefault="00E82D0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E82D08" w:rsidRDefault="00E82D08">
                <w:pPr>
                  <w:pStyle w:val="Body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</w:rPr>
                  <w:t>1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D08" w:rsidRDefault="00E82D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E82D08" w:rsidRDefault="00E82D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D08" w:rsidRDefault="00E82D08">
    <w:pPr>
      <w:pStyle w:val="Header"/>
      <w:rPr>
        <w:rFonts w:ascii="Times New Roman" w:hAnsi="Times New Roman" w:cs="Times New Roman"/>
      </w:rPr>
    </w:pPr>
  </w:p>
  <w:p w:rsidR="00E82D08" w:rsidRDefault="00E82D08">
    <w:pPr>
      <w:pStyle w:val="Header"/>
      <w:rPr>
        <w:rFonts w:ascii="Times New Roman" w:hAnsi="Times New Roman" w:cs="Times New Roman"/>
      </w:rPr>
    </w:pPr>
  </w:p>
  <w:p w:rsidR="00E82D08" w:rsidRDefault="00E82D08">
    <w:pPr>
      <w:pStyle w:val="Header"/>
      <w:rPr>
        <w:rFonts w:ascii="Times New Roman" w:hAnsi="Times New Roman" w:cs="Times New Roman"/>
      </w:rPr>
    </w:pPr>
  </w:p>
  <w:p w:rsidR="00E82D08" w:rsidRDefault="00E82D08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43845355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2022511348</w:t>
    </w:r>
  </w:p>
  <w:p w:rsidR="00E82D08" w:rsidRDefault="00E82D08">
    <w:pPr>
      <w:pStyle w:val="Header"/>
      <w:rPr>
        <w:rFonts w:ascii="Times New Roman" w:hAnsi="Times New Roman" w:cs="Times New Roman"/>
        <w:sz w:val="24"/>
        <w:szCs w:val="24"/>
      </w:rPr>
    </w:pPr>
  </w:p>
  <w:p w:rsidR="00E82D08" w:rsidRDefault="00E82D08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2D08"/>
    <w:rsid w:val="00E8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alibri" w:hAnsi="Calibri" w:cs="Calibri"/>
      <w:lang w:val="sk-SK"/>
    </w:rPr>
  </w:style>
  <w:style w:type="paragraph" w:styleId="Heading1">
    <w:name w:val="heading 1"/>
    <w:basedOn w:val="Normal"/>
    <w:link w:val="Heading1Char"/>
    <w:uiPriority w:val="9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BodyText">
    <w:name w:val="Body Text"/>
    <w:basedOn w:val="Normal"/>
    <w:link w:val="BodyTextChar"/>
    <w:uiPriority w:val="99"/>
    <w:pPr>
      <w:ind w:left="668" w:hanging="56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hAnsi="Calibri" w:cs="Calibri"/>
      <w:lang w:val="sk-SK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Calibri" w:hAnsi="Calibri" w:cs="Calibri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4</Pages>
  <Words>1133</Words>
  <Characters>6461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XP</cp:lastModifiedBy>
  <cp:revision>2</cp:revision>
  <dcterms:created xsi:type="dcterms:W3CDTF">2015-02-26T17:02:00Z</dcterms:created>
  <dcterms:modified xsi:type="dcterms:W3CDTF">2015-02-26T17:02:00Z</dcterms:modified>
</cp:coreProperties>
</file>