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D3" w:rsidRDefault="00396CD3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396CD3" w:rsidRDefault="00396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396CD3" w:rsidRDefault="00396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396CD3" w:rsidRDefault="00396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396CD3" w:rsidRDefault="00396CD3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96CD3" w:rsidRDefault="00396CD3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396CD3" w:rsidRDefault="00396CD3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396CD3" w:rsidRDefault="00396CD3">
      <w:pPr>
        <w:spacing w:before="7" w:line="240" w:lineRule="exact"/>
        <w:jc w:val="both"/>
        <w:rPr>
          <w:rFonts w:ascii="Arial" w:hAnsi="Arial" w:cs="Arial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96CD3" w:rsidRDefault="00396CD3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396CD3">
        <w:tc>
          <w:tcPr>
            <w:tcW w:w="3085" w:type="dxa"/>
          </w:tcPr>
          <w:p w:rsidR="00396CD3" w:rsidRDefault="0039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396CD3" w:rsidRDefault="0039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JK-elektro s.r.o.</w:t>
            </w:r>
          </w:p>
        </w:tc>
      </w:tr>
      <w:tr w:rsidR="00396CD3">
        <w:tc>
          <w:tcPr>
            <w:tcW w:w="3085" w:type="dxa"/>
          </w:tcPr>
          <w:p w:rsidR="00396CD3" w:rsidRDefault="0039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396CD3" w:rsidRDefault="0039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44461089</w:t>
            </w:r>
          </w:p>
        </w:tc>
      </w:tr>
      <w:tr w:rsidR="00396CD3">
        <w:tc>
          <w:tcPr>
            <w:tcW w:w="3085" w:type="dxa"/>
          </w:tcPr>
          <w:p w:rsidR="00396CD3" w:rsidRDefault="0039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396CD3" w:rsidRDefault="0039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Považská Teplá 503, 017 05 Považská Bystrica</w:t>
            </w:r>
          </w:p>
        </w:tc>
      </w:tr>
    </w:tbl>
    <w:p w:rsidR="00396CD3" w:rsidRDefault="00396CD3">
      <w:pPr>
        <w:spacing w:line="260" w:lineRule="exact"/>
        <w:jc w:val="both"/>
        <w:rPr>
          <w:rFonts w:ascii="Arial" w:hAnsi="Arial" w:cs="Arial"/>
        </w:rPr>
      </w:pPr>
    </w:p>
    <w:p w:rsidR="00396CD3" w:rsidRDefault="00396CD3">
      <w:pPr>
        <w:spacing w:line="260" w:lineRule="exact"/>
        <w:jc w:val="both"/>
        <w:rPr>
          <w:rFonts w:ascii="Arial" w:hAnsi="Arial" w:cs="Arial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96CD3" w:rsidRDefault="00396CD3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396CD3" w:rsidRDefault="00396CD3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96CD3" w:rsidRDefault="00396CD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396CD3" w:rsidRDefault="00396CD3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396CD3">
        <w:tc>
          <w:tcPr>
            <w:tcW w:w="4219" w:type="dxa"/>
          </w:tcPr>
          <w:p w:rsidR="00396CD3" w:rsidRDefault="00396CD3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396CD3" w:rsidRDefault="00396CD3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396CD3" w:rsidRDefault="00396CD3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396CD3" w:rsidRDefault="00396CD3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396CD3">
        <w:tc>
          <w:tcPr>
            <w:tcW w:w="4219" w:type="dxa"/>
          </w:tcPr>
          <w:p w:rsidR="00396CD3" w:rsidRDefault="00396CD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96CD3" w:rsidRDefault="00396CD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396CD3" w:rsidRDefault="00396CD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396CD3" w:rsidRDefault="00396CD3">
      <w:pPr>
        <w:spacing w:line="260" w:lineRule="exact"/>
        <w:jc w:val="both"/>
        <w:rPr>
          <w:rFonts w:ascii="Arial" w:hAnsi="Arial" w:cs="Arial"/>
        </w:rPr>
      </w:pPr>
    </w:p>
    <w:p w:rsidR="00396CD3" w:rsidRDefault="00396CD3">
      <w:pPr>
        <w:spacing w:before="1" w:line="280" w:lineRule="exact"/>
        <w:jc w:val="both"/>
        <w:rPr>
          <w:rFonts w:ascii="Arial" w:hAnsi="Arial" w:cs="Arial"/>
        </w:rPr>
      </w:pPr>
    </w:p>
    <w:p w:rsidR="00396CD3" w:rsidRDefault="00396CD3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396CD3" w:rsidRDefault="00396CD3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396CD3" w:rsidRDefault="00396CD3">
      <w:pPr>
        <w:spacing w:before="11" w:line="260" w:lineRule="exact"/>
        <w:jc w:val="both"/>
        <w:rPr>
          <w:rFonts w:ascii="Arial" w:hAnsi="Arial" w:cs="Arial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nedošlo.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396CD3">
        <w:tc>
          <w:tcPr>
            <w:tcW w:w="4843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96CD3" w:rsidRDefault="00396CD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Majetok sa odpisuje podľa odpisového plánu, počas predpokladanej doby životnosti v trvaní 4,6 a 20 rokov. Majetok sa začína odpisovať počnúc mesiacom zaradenia do používania.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396CD3" w:rsidRDefault="00396CD3">
      <w:pPr>
        <w:spacing w:before="1" w:line="280" w:lineRule="exact"/>
        <w:jc w:val="both"/>
        <w:rPr>
          <w:rFonts w:ascii="Arial" w:hAnsi="Arial" w:cs="Arial"/>
        </w:rPr>
      </w:pPr>
    </w:p>
    <w:p w:rsidR="00396CD3" w:rsidRDefault="00396CD3">
      <w:pPr>
        <w:pStyle w:val="BodyText2"/>
      </w:pPr>
      <w:r>
        <w:t>Spoločnosť v roku 2014 neúčtovala o významných a nevýznamných chybách minulých účtovných období</w:t>
      </w:r>
    </w:p>
    <w:p w:rsidR="00396CD3" w:rsidRDefault="00396CD3">
      <w:pPr>
        <w:pStyle w:val="BodyText2"/>
      </w:pPr>
    </w:p>
    <w:p w:rsidR="00396CD3" w:rsidRDefault="00396CD3">
      <w:pPr>
        <w:spacing w:before="1" w:line="280" w:lineRule="exact"/>
        <w:jc w:val="both"/>
        <w:rPr>
          <w:rFonts w:ascii="Arial" w:hAnsi="Arial" w:cs="Arial"/>
        </w:rPr>
      </w:pPr>
    </w:p>
    <w:p w:rsidR="00396CD3" w:rsidRDefault="00396CD3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396CD3" w:rsidRDefault="00396CD3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396CD3" w:rsidRDefault="00396CD3">
      <w:pPr>
        <w:spacing w:before="11" w:line="260" w:lineRule="exact"/>
        <w:jc w:val="both"/>
        <w:rPr>
          <w:rFonts w:ascii="Arial" w:hAnsi="Arial" w:cs="Arial"/>
        </w:rPr>
      </w:pPr>
    </w:p>
    <w:p w:rsidR="00396CD3" w:rsidRDefault="00396CD3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396CD3" w:rsidRDefault="00396CD3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396CD3" w:rsidRDefault="00396CD3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396CD3" w:rsidRDefault="00396CD3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CD3" w:rsidRDefault="00396CD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396CD3" w:rsidSect="00396C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CD3" w:rsidRDefault="00396C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96CD3" w:rsidRDefault="00396C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D3" w:rsidRDefault="00396CD3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396CD3" w:rsidRDefault="00396CD3">
                <w:pPr>
                  <w:pStyle w:val="Body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CD3" w:rsidRDefault="00396C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96CD3" w:rsidRDefault="00396C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D3" w:rsidRDefault="00396CD3">
    <w:pPr>
      <w:pStyle w:val="Header"/>
      <w:rPr>
        <w:rFonts w:ascii="Times New Roman" w:hAnsi="Times New Roman" w:cs="Times New Roman"/>
      </w:rPr>
    </w:pPr>
  </w:p>
  <w:p w:rsidR="00396CD3" w:rsidRDefault="00396CD3">
    <w:pPr>
      <w:pStyle w:val="Header"/>
      <w:rPr>
        <w:rFonts w:ascii="Times New Roman" w:hAnsi="Times New Roman" w:cs="Times New Roman"/>
      </w:rPr>
    </w:pPr>
  </w:p>
  <w:p w:rsidR="00396CD3" w:rsidRDefault="00396CD3">
    <w:pPr>
      <w:pStyle w:val="Header"/>
      <w:rPr>
        <w:rFonts w:ascii="Times New Roman" w:hAnsi="Times New Roman" w:cs="Times New Roman"/>
      </w:rPr>
    </w:pPr>
  </w:p>
  <w:p w:rsidR="00396CD3" w:rsidRDefault="00396CD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44461089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2022708677</w:t>
    </w:r>
  </w:p>
  <w:p w:rsidR="00396CD3" w:rsidRDefault="00396CD3">
    <w:pPr>
      <w:pStyle w:val="Header"/>
      <w:rPr>
        <w:rFonts w:ascii="Times New Roman" w:hAnsi="Times New Roman" w:cs="Times New Roman"/>
        <w:sz w:val="24"/>
        <w:szCs w:val="24"/>
      </w:rPr>
    </w:pPr>
  </w:p>
  <w:p w:rsidR="00396CD3" w:rsidRDefault="00396CD3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6CD3"/>
    <w:rsid w:val="0039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Heading1">
    <w:name w:val="heading 1"/>
    <w:basedOn w:val="Normal"/>
    <w:link w:val="Heading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BodyText">
    <w:name w:val="Body Text"/>
    <w:basedOn w:val="Normal"/>
    <w:link w:val="BodyTextChar"/>
    <w:uiPriority w:val="99"/>
    <w:pPr>
      <w:ind w:left="668" w:hanging="56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  <w:lang w:val="sk-SK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1137</Words>
  <Characters>6481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XP</cp:lastModifiedBy>
  <cp:revision>2</cp:revision>
  <dcterms:created xsi:type="dcterms:W3CDTF">2015-03-02T11:11:00Z</dcterms:created>
  <dcterms:modified xsi:type="dcterms:W3CDTF">2015-03-02T11:11:00Z</dcterms:modified>
</cp:coreProperties>
</file>