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B73" w:rsidRPr="0090211C" w:rsidRDefault="00223B73" w:rsidP="00D833BB">
      <w:pPr>
        <w:pStyle w:val="Heading1"/>
        <w:spacing w:before="0" w:after="0"/>
      </w:pPr>
      <w:r w:rsidRPr="0090211C">
        <w:t>ZÁKLADNÉ INFORMÁCIE</w:t>
      </w:r>
    </w:p>
    <w:p w:rsidR="00223B73" w:rsidRPr="0090211C" w:rsidRDefault="00223B73" w:rsidP="00D833BB">
      <w:pPr>
        <w:rPr>
          <w:rFonts w:ascii="Arial" w:hAnsi="Arial" w:cs="Arial"/>
          <w:sz w:val="20"/>
          <w:szCs w:val="20"/>
        </w:rPr>
      </w:pPr>
    </w:p>
    <w:p w:rsidR="00223B73" w:rsidRPr="0090211C" w:rsidRDefault="00223B73" w:rsidP="00D833BB">
      <w:pPr>
        <w:pStyle w:val="Heading2"/>
        <w:spacing w:before="0" w:after="0"/>
        <w:rPr>
          <w:rFonts w:ascii="Arial" w:hAnsi="Arial"/>
        </w:rPr>
      </w:pPr>
      <w:r w:rsidRPr="0090211C">
        <w:rPr>
          <w:rFonts w:ascii="Arial" w:hAnsi="Arial"/>
        </w:rPr>
        <w:t>Obchodné meno a sídlo Spoločnosti:</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ATC, activity training - coaching s.r.o.</w:t>
      </w:r>
    </w:p>
    <w:p w:rsidR="00223B73" w:rsidRDefault="00223B73" w:rsidP="004669A2">
      <w:pPr>
        <w:pStyle w:val="odstavec"/>
        <w:rPr>
          <w:rStyle w:val="ra"/>
          <w:rFonts w:cs="Arial"/>
        </w:rPr>
      </w:pPr>
      <w:r>
        <w:rPr>
          <w:rStyle w:val="ra"/>
          <w:rFonts w:cs="Arial"/>
        </w:rPr>
        <w:t>Trnavská 70</w:t>
      </w:r>
      <w:r>
        <w:br/>
      </w:r>
      <w:r>
        <w:rPr>
          <w:rStyle w:val="ra"/>
          <w:rFonts w:cs="Arial"/>
        </w:rPr>
        <w:t>Bratislava 821 02</w:t>
      </w:r>
    </w:p>
    <w:p w:rsidR="00223B73" w:rsidRDefault="00223B73" w:rsidP="004669A2">
      <w:pPr>
        <w:pStyle w:val="odstavec"/>
        <w:rPr>
          <w:rStyle w:val="ra"/>
          <w:rFonts w:cs="Arial"/>
        </w:rPr>
      </w:pPr>
    </w:p>
    <w:p w:rsidR="00223B73" w:rsidRPr="0090211C" w:rsidRDefault="00223B73" w:rsidP="004669A2">
      <w:pPr>
        <w:pStyle w:val="odstavec"/>
      </w:pPr>
    </w:p>
    <w:p w:rsidR="00223B73" w:rsidRPr="0090211C" w:rsidRDefault="00223B73" w:rsidP="004669A2">
      <w:pPr>
        <w:pStyle w:val="odstavec"/>
      </w:pPr>
      <w:r w:rsidRPr="0090211C">
        <w:t xml:space="preserve">Spoločnosť </w:t>
      </w:r>
      <w:r>
        <w:rPr>
          <w:rStyle w:val="ra"/>
          <w:rFonts w:cs="Arial"/>
        </w:rPr>
        <w:t xml:space="preserve">ATC, activity training - coaching s.r.o. </w:t>
      </w:r>
      <w:r w:rsidRPr="0090211C">
        <w:t xml:space="preserve"> (ďalej len „Spoločnos</w:t>
      </w:r>
      <w:r>
        <w:t>ť“) bola založená 2. apríla 2008</w:t>
      </w:r>
      <w:r w:rsidRPr="0090211C">
        <w:t xml:space="preserve"> a do obchodného registra bola zapísaná </w:t>
      </w:r>
      <w:r>
        <w:t>26. apríla 2008</w:t>
      </w:r>
      <w:r w:rsidRPr="0090211C">
        <w:t xml:space="preserve"> (Obchodný register Okresného súdu </w:t>
      </w:r>
      <w:r>
        <w:t>Bratislava I</w:t>
      </w:r>
      <w:r w:rsidRPr="0090211C">
        <w:t>, oddiel Sro, vložka č.</w:t>
      </w:r>
      <w:r w:rsidRPr="007449AB">
        <w:t xml:space="preserve"> </w:t>
      </w:r>
      <w:r>
        <w:rPr>
          <w:rStyle w:val="ra"/>
          <w:rFonts w:cs="Arial"/>
        </w:rPr>
        <w:t>51981/B</w:t>
      </w:r>
      <w:r w:rsidRPr="0090211C">
        <w:t>).</w:t>
      </w:r>
    </w:p>
    <w:p w:rsidR="00223B73" w:rsidRPr="0090211C" w:rsidRDefault="00223B73" w:rsidP="004669A2">
      <w:pPr>
        <w:pStyle w:val="odstavec"/>
      </w:pPr>
    </w:p>
    <w:p w:rsidR="00223B73" w:rsidRPr="0090211C" w:rsidRDefault="00223B73" w:rsidP="00D833BB">
      <w:pPr>
        <w:pStyle w:val="Heading2"/>
        <w:spacing w:before="0" w:after="0"/>
        <w:rPr>
          <w:rFonts w:ascii="Arial" w:hAnsi="Arial"/>
        </w:rPr>
      </w:pPr>
      <w:r w:rsidRPr="0090211C">
        <w:rPr>
          <w:rFonts w:ascii="Arial" w:hAnsi="Arial"/>
        </w:rPr>
        <w:t>Hlavné činnosti Spoločnosti podľa výpisu z obchodného registra:</w:t>
      </w:r>
    </w:p>
    <w:p w:rsidR="00223B73" w:rsidRPr="0090211C" w:rsidRDefault="00223B73" w:rsidP="00D833BB">
      <w:pPr>
        <w:rPr>
          <w:rFonts w:ascii="Arial" w:hAnsi="Arial" w:cs="Arial"/>
          <w:sz w:val="20"/>
          <w:szCs w:val="20"/>
        </w:rPr>
      </w:pPr>
    </w:p>
    <w:p w:rsidR="00223B73" w:rsidRDefault="00223B73" w:rsidP="004669A2">
      <w:pPr>
        <w:pStyle w:val="odstavec"/>
        <w:rPr>
          <w:rStyle w:val="ra"/>
          <w:rFonts w:cs="Arial"/>
        </w:rPr>
      </w:pPr>
      <w:r>
        <w:rPr>
          <w:rStyle w:val="ra"/>
          <w:rFonts w:cs="Arial"/>
        </w:rPr>
        <w:t>psychologická činnosť</w:t>
      </w:r>
    </w:p>
    <w:p w:rsidR="00223B73" w:rsidRDefault="00223B73" w:rsidP="004669A2">
      <w:pPr>
        <w:pStyle w:val="odstavec"/>
      </w:pPr>
      <w:r>
        <w:rPr>
          <w:rStyle w:val="ra"/>
          <w:rFonts w:cs="Arial"/>
        </w:rPr>
        <w:t>odborné poradenské služby pre uchádzačov a záujemcov o zamestnanie</w:t>
      </w:r>
    </w:p>
    <w:p w:rsidR="00223B73" w:rsidRDefault="00223B73" w:rsidP="004669A2">
      <w:pPr>
        <w:pStyle w:val="odstavec"/>
      </w:pPr>
      <w:r>
        <w:rPr>
          <w:rStyle w:val="ra"/>
          <w:rFonts w:cs="Arial"/>
        </w:rPr>
        <w:t>sprostredkovateľská činnosť v oblasti služieb v rozsahu výskumu, vývoja prírodných, technických a spol</w:t>
      </w:r>
      <w:r>
        <w:rPr>
          <w:rStyle w:val="ra"/>
          <w:rFonts w:cs="Arial"/>
        </w:rPr>
        <w:t>o</w:t>
      </w:r>
      <w:r>
        <w:rPr>
          <w:rStyle w:val="ra"/>
          <w:rFonts w:cs="Arial"/>
        </w:rPr>
        <w:t>čenských vied</w:t>
      </w:r>
      <w:r>
        <w:t xml:space="preserve"> </w:t>
      </w:r>
    </w:p>
    <w:p w:rsidR="00223B73" w:rsidRDefault="00223B73" w:rsidP="004669A2">
      <w:pPr>
        <w:pStyle w:val="odstavec"/>
      </w:pPr>
      <w:r>
        <w:rPr>
          <w:rStyle w:val="ra"/>
          <w:rFonts w:cs="Arial"/>
        </w:rPr>
        <w:t>školiaca a lektorská činnosť v oblasti personálneho manažmentu</w:t>
      </w:r>
      <w:r>
        <w:t xml:space="preserve"> </w:t>
      </w:r>
    </w:p>
    <w:p w:rsidR="00223B73" w:rsidRPr="0090211C" w:rsidRDefault="00223B73" w:rsidP="004669A2">
      <w:pPr>
        <w:pStyle w:val="odstavec"/>
      </w:pPr>
      <w:r>
        <w:t xml:space="preserve">    </w:t>
      </w:r>
    </w:p>
    <w:p w:rsidR="00223B73" w:rsidRPr="0090211C" w:rsidRDefault="00223B73" w:rsidP="00D833BB">
      <w:pPr>
        <w:pStyle w:val="Heading2"/>
        <w:spacing w:before="0" w:after="0"/>
        <w:rPr>
          <w:rFonts w:ascii="Arial" w:hAnsi="Arial"/>
        </w:rPr>
      </w:pPr>
      <w:r w:rsidRPr="0090211C">
        <w:rPr>
          <w:rFonts w:ascii="Arial" w:hAnsi="Arial"/>
        </w:rPr>
        <w:t>Neobmedzené ručenie</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Spoločnosť nie je neobmedzene ručiacim spoločníkom v iných účtovných jednotkách.</w:t>
      </w:r>
    </w:p>
    <w:p w:rsidR="00223B73" w:rsidRPr="0090211C" w:rsidRDefault="00223B73" w:rsidP="004669A2">
      <w:pPr>
        <w:pStyle w:val="odstavec"/>
      </w:pPr>
    </w:p>
    <w:p w:rsidR="00223B73" w:rsidRPr="0090211C" w:rsidRDefault="00223B73" w:rsidP="00D833BB">
      <w:pPr>
        <w:pStyle w:val="Heading2"/>
        <w:spacing w:before="0" w:after="0"/>
        <w:rPr>
          <w:rFonts w:ascii="Arial" w:hAnsi="Arial"/>
        </w:rPr>
      </w:pPr>
      <w:r w:rsidRPr="0090211C">
        <w:rPr>
          <w:rFonts w:ascii="Arial" w:hAnsi="Arial"/>
        </w:rPr>
        <w:t>Priemerný počet zamestnancov</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223B73" w:rsidRPr="0090211C" w:rsidRDefault="00223B73" w:rsidP="004669A2">
      <w:pPr>
        <w:pStyle w:val="odstavec"/>
      </w:pPr>
    </w:p>
    <w:p w:rsidR="00223B73" w:rsidRPr="0090211C" w:rsidRDefault="00223B73"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1in" o:ole="">
            <v:imagedata r:id="rId7" o:title=""/>
          </v:shape>
          <o:OLEObject Type="Embed" ProgID="Excel.Sheet.12" ShapeID="_x0000_i1025" DrawAspect="Content" ObjectID="_1487054738" r:id="rId8"/>
        </w:object>
      </w:r>
    </w:p>
    <w:p w:rsidR="00223B73" w:rsidRPr="0090211C" w:rsidRDefault="00223B73" w:rsidP="004669A2">
      <w:pPr>
        <w:pStyle w:val="odstavec"/>
      </w:pPr>
    </w:p>
    <w:p w:rsidR="00223B73" w:rsidRPr="0090211C" w:rsidRDefault="00223B73" w:rsidP="00D833BB">
      <w:pPr>
        <w:pStyle w:val="Heading2"/>
        <w:spacing w:before="0" w:after="0"/>
        <w:rPr>
          <w:rFonts w:ascii="Arial" w:hAnsi="Arial"/>
        </w:rPr>
      </w:pPr>
      <w:r w:rsidRPr="0090211C">
        <w:rPr>
          <w:rFonts w:ascii="Arial" w:hAnsi="Arial"/>
        </w:rPr>
        <w:t>Právny dôvod na zostavenie účtovnej závierky</w:t>
      </w:r>
    </w:p>
    <w:p w:rsidR="00223B73" w:rsidRPr="0090211C" w:rsidRDefault="00223B73" w:rsidP="00D833BB">
      <w:pPr>
        <w:rPr>
          <w:rFonts w:ascii="Arial" w:hAnsi="Arial" w:cs="Arial"/>
          <w:sz w:val="20"/>
          <w:szCs w:val="20"/>
        </w:rPr>
      </w:pPr>
    </w:p>
    <w:p w:rsidR="00223B73" w:rsidRPr="0090211C" w:rsidRDefault="00223B73" w:rsidP="004669A2">
      <w:pPr>
        <w:pStyle w:val="odstavec"/>
      </w:pPr>
      <w:r w:rsidRPr="0090211C">
        <w:t xml:space="preserve">Účtovná závierka Spoločnosti k 31. decembru </w:t>
      </w:r>
      <w:r>
        <w:t>2014</w:t>
      </w:r>
      <w:r w:rsidRPr="0090211C">
        <w:t xml:space="preserve"> je zostavená ako riadna účtovná závierka podľa § 17 ods. 6 zákona NR SR č. 431/2002 Z. z. o účtovníctve (ďalej len „zákon o účtovníctve“) za účtovné obdobie od 1. januára </w:t>
      </w:r>
      <w:r>
        <w:t>2014</w:t>
      </w:r>
      <w:r w:rsidRPr="0090211C">
        <w:t xml:space="preserve"> do 31. decembra </w:t>
      </w:r>
      <w:r>
        <w:t>2014</w:t>
      </w:r>
      <w:r w:rsidRPr="0090211C">
        <w:t>.</w:t>
      </w:r>
    </w:p>
    <w:p w:rsidR="00223B73" w:rsidRPr="0090211C" w:rsidRDefault="00223B73" w:rsidP="00D833BB">
      <w:pPr>
        <w:tabs>
          <w:tab w:val="left" w:pos="555"/>
        </w:tabs>
        <w:ind w:left="284"/>
        <w:jc w:val="both"/>
        <w:rPr>
          <w:rFonts w:ascii="Arial" w:hAnsi="Arial" w:cs="Arial"/>
          <w:sz w:val="20"/>
          <w:szCs w:val="20"/>
        </w:rPr>
      </w:pPr>
    </w:p>
    <w:p w:rsidR="00223B73" w:rsidRPr="0090211C" w:rsidRDefault="00223B73" w:rsidP="00343772">
      <w:pPr>
        <w:pStyle w:val="Heading1"/>
      </w:pPr>
      <w:r w:rsidRPr="0090211C">
        <w:t>ORGÁNY A SPOLOČNÍCI</w:t>
      </w:r>
      <w:r w:rsidRPr="0090211C">
        <w:rPr>
          <w:color w:val="FF0000"/>
        </w:rPr>
        <w:t xml:space="preserve"> </w:t>
      </w:r>
      <w:r w:rsidRPr="0090211C">
        <w:t>SPOLOČNOSTI</w:t>
      </w:r>
    </w:p>
    <w:p w:rsidR="00223B73" w:rsidRPr="0090211C" w:rsidRDefault="00223B73" w:rsidP="00343772">
      <w:pPr>
        <w:pStyle w:val="Heading2"/>
        <w:rPr>
          <w:rFonts w:ascii="Arial" w:hAnsi="Arial"/>
        </w:rPr>
      </w:pPr>
      <w:r w:rsidRPr="0090211C">
        <w:rPr>
          <w:rFonts w:ascii="Arial" w:hAnsi="Arial"/>
        </w:rPr>
        <w:t>Orgány Spoločnosti</w:t>
      </w:r>
    </w:p>
    <w:p w:rsidR="00223B73" w:rsidRPr="0090211C" w:rsidRDefault="00223B73" w:rsidP="004669A2">
      <w:pPr>
        <w:pStyle w:val="odstavec"/>
      </w:pPr>
      <w:r>
        <w:t xml:space="preserve">Konateľ: </w:t>
      </w:r>
      <w:r>
        <w:tab/>
      </w:r>
      <w:r w:rsidRPr="004F3C7C">
        <w:t>PhDr. Eleonóra Snopková</w:t>
      </w:r>
    </w:p>
    <w:p w:rsidR="00223B73" w:rsidRPr="0090211C" w:rsidRDefault="00223B73" w:rsidP="004669A2">
      <w:pPr>
        <w:pStyle w:val="odstavec"/>
      </w:pPr>
      <w:r>
        <w:t xml:space="preserve">           </w:t>
      </w:r>
      <w:r>
        <w:tab/>
      </w:r>
    </w:p>
    <w:p w:rsidR="00223B73" w:rsidRPr="0090211C" w:rsidRDefault="00223B73" w:rsidP="00434B5A">
      <w:pPr>
        <w:pStyle w:val="Heading2"/>
        <w:tabs>
          <w:tab w:val="clear" w:pos="425"/>
          <w:tab w:val="num" w:pos="426"/>
        </w:tabs>
        <w:rPr>
          <w:rFonts w:ascii="Arial" w:hAnsi="Arial"/>
        </w:rPr>
      </w:pPr>
      <w:r w:rsidRPr="0090211C">
        <w:rPr>
          <w:rFonts w:ascii="Arial" w:hAnsi="Arial"/>
        </w:rPr>
        <w:t>Spoločníci Spoločnosti</w:t>
      </w:r>
    </w:p>
    <w:p w:rsidR="00223B73" w:rsidRPr="0090211C" w:rsidRDefault="00223B73" w:rsidP="004669A2">
      <w:pPr>
        <w:pStyle w:val="odstavec"/>
      </w:pPr>
      <w:r w:rsidRPr="0090211C">
        <w:t xml:space="preserve">Štruktúra spoločníkov Spoločnosti k 31. decembru </w:t>
      </w:r>
      <w:r>
        <w:rPr>
          <w:iCs/>
        </w:rPr>
        <w:t>2014</w:t>
      </w:r>
      <w:r w:rsidRPr="0090211C">
        <w:t>:</w:t>
      </w:r>
    </w:p>
    <w:p w:rsidR="00223B73" w:rsidRPr="0090211C" w:rsidRDefault="00223B73" w:rsidP="00CD2E1A">
      <w:pPr>
        <w:tabs>
          <w:tab w:val="left" w:pos="555"/>
        </w:tabs>
        <w:ind w:left="284"/>
        <w:rPr>
          <w:rFonts w:ascii="Arial" w:hAnsi="Arial" w:cs="Arial"/>
          <w:sz w:val="20"/>
          <w:szCs w:val="20"/>
        </w:rPr>
      </w:pPr>
      <w:r w:rsidRPr="0090211C">
        <w:rPr>
          <w:rFonts w:ascii="Arial" w:hAnsi="Arial" w:cs="Arial"/>
          <w:sz w:val="20"/>
          <w:szCs w:val="20"/>
        </w:rPr>
        <w:object w:dxaOrig="9871" w:dyaOrig="2718">
          <v:shape id="_x0000_i1026" type="#_x0000_t75" style="width:474pt;height:130.5pt" o:ole="">
            <v:imagedata r:id="rId9" o:title=""/>
          </v:shape>
          <o:OLEObject Type="Embed" ProgID="Excel.Sheet.12" ShapeID="_x0000_i1026" DrawAspect="Content" ObjectID="_1487054739" r:id="rId10"/>
        </w:object>
      </w:r>
    </w:p>
    <w:p w:rsidR="00223B73" w:rsidRPr="0090211C" w:rsidRDefault="00223B73" w:rsidP="00D833BB">
      <w:pPr>
        <w:pStyle w:val="Heading1"/>
        <w:spacing w:before="0" w:after="0"/>
      </w:pPr>
      <w:r w:rsidRPr="0090211C">
        <w:t>KONSOLIDOVANÝ CELOK</w:t>
      </w:r>
    </w:p>
    <w:p w:rsidR="00223B73" w:rsidRPr="0090211C" w:rsidRDefault="00223B73" w:rsidP="00D833BB">
      <w:pPr>
        <w:rPr>
          <w:rFonts w:ascii="Arial" w:hAnsi="Arial" w:cs="Arial"/>
          <w:sz w:val="20"/>
          <w:szCs w:val="20"/>
        </w:rPr>
      </w:pPr>
    </w:p>
    <w:p w:rsidR="00223B73" w:rsidRPr="0090211C" w:rsidRDefault="00223B73" w:rsidP="004669A2">
      <w:pPr>
        <w:pStyle w:val="odstavec"/>
      </w:pPr>
      <w:r>
        <w:t>Spoločnosť nie je konsolidovaná, lebo nemá materskú spoločnosť.</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D833BB">
      <w:pPr>
        <w:pStyle w:val="Heading1"/>
        <w:spacing w:before="0" w:after="0"/>
      </w:pPr>
      <w:r w:rsidRPr="0090211C">
        <w:t>ÚČTOVNÉ METÓDY A VŠEOBECNÉ ÚČTOVNÉ ZÁSADY</w:t>
      </w:r>
    </w:p>
    <w:p w:rsidR="00223B73" w:rsidRPr="0090211C" w:rsidRDefault="00223B73" w:rsidP="00D833BB">
      <w:pPr>
        <w:rPr>
          <w:rFonts w:ascii="Arial" w:hAnsi="Arial" w:cs="Arial"/>
          <w:sz w:val="20"/>
          <w:szCs w:val="20"/>
        </w:rPr>
      </w:pPr>
      <w:bookmarkStart w:id="0" w:name="_GoBack"/>
      <w:bookmarkEnd w:id="0"/>
    </w:p>
    <w:p w:rsidR="00223B73" w:rsidRPr="0090211C" w:rsidRDefault="00223B73" w:rsidP="00D833BB">
      <w:pPr>
        <w:pStyle w:val="abc"/>
        <w:numPr>
          <w:ilvl w:val="0"/>
          <w:numId w:val="21"/>
        </w:numPr>
        <w:tabs>
          <w:tab w:val="left" w:pos="555"/>
        </w:tabs>
        <w:spacing w:before="0" w:after="0"/>
        <w:ind w:left="284"/>
      </w:pPr>
      <w:r w:rsidRPr="0090211C">
        <w:t>Východiská pre zostavenie účtovnej závierky</w:t>
      </w:r>
    </w:p>
    <w:p w:rsidR="00223B73" w:rsidRPr="0090211C" w:rsidRDefault="00223B73" w:rsidP="00D833BB">
      <w:pPr>
        <w:pStyle w:val="abc"/>
        <w:numPr>
          <w:ilvl w:val="0"/>
          <w:numId w:val="0"/>
        </w:numPr>
        <w:tabs>
          <w:tab w:val="left" w:pos="555"/>
        </w:tabs>
        <w:spacing w:before="0" w:after="0"/>
        <w:ind w:left="284"/>
      </w:pPr>
    </w:p>
    <w:p w:rsidR="00223B73" w:rsidRPr="0090211C" w:rsidRDefault="00223B73"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223B73" w:rsidRPr="0090211C" w:rsidRDefault="00223B73" w:rsidP="004669A2">
      <w:pPr>
        <w:pStyle w:val="odstavec"/>
      </w:pPr>
    </w:p>
    <w:p w:rsidR="00223B73" w:rsidRPr="0090211C" w:rsidRDefault="00223B73" w:rsidP="004669A2">
      <w:pPr>
        <w:pStyle w:val="odstavec"/>
      </w:pPr>
      <w:r w:rsidRPr="0090211C">
        <w:t>Peňažné údaje v účtovnej závierke sú uvedené v celých EUR, pokiaľ nie je určené inak.</w:t>
      </w:r>
    </w:p>
    <w:p w:rsidR="00223B73" w:rsidRDefault="00223B73" w:rsidP="004669A2">
      <w:pPr>
        <w:pStyle w:val="odstavec"/>
      </w:pPr>
      <w:r w:rsidRPr="0090211C">
        <w:t xml:space="preserve">Účtovné metódy a všeobecné účtovné zásady Spoločnosť aplikovala konzistentne s predchádzajúcim účtovným obdobím. </w:t>
      </w:r>
    </w:p>
    <w:p w:rsidR="00223B73" w:rsidRDefault="00223B73" w:rsidP="004669A2">
      <w:pPr>
        <w:pStyle w:val="odstavec"/>
      </w:pPr>
    </w:p>
    <w:p w:rsidR="00223B73" w:rsidRPr="00C0408E" w:rsidRDefault="00223B73" w:rsidP="004669A2">
      <w:pPr>
        <w:pStyle w:val="odstavec"/>
        <w:rPr>
          <w:b/>
        </w:rPr>
      </w:pPr>
      <w:r w:rsidRPr="00C0408E">
        <w:rPr>
          <w:b/>
        </w:rPr>
        <w:t>Účtovná závierka bola zostavená v zmysle opatrenia MF/14464/2013 – 74 pre mikro účtovné jedno</w:t>
      </w:r>
      <w:r w:rsidRPr="00C0408E">
        <w:rPr>
          <w:b/>
        </w:rPr>
        <w:t>t</w:t>
      </w:r>
      <w:r w:rsidRPr="00C0408E">
        <w:rPr>
          <w:b/>
        </w:rPr>
        <w:t>ky,</w:t>
      </w:r>
    </w:p>
    <w:p w:rsidR="00223B73" w:rsidRPr="0090211C" w:rsidRDefault="00223B73" w:rsidP="004669A2">
      <w:pPr>
        <w:pStyle w:val="odstavec"/>
      </w:pPr>
    </w:p>
    <w:p w:rsidR="00223B73" w:rsidRDefault="00223B73" w:rsidP="004B1258">
      <w:pPr>
        <w:pStyle w:val="abc"/>
        <w:numPr>
          <w:ilvl w:val="0"/>
          <w:numId w:val="21"/>
        </w:numPr>
        <w:tabs>
          <w:tab w:val="left" w:pos="555"/>
        </w:tabs>
        <w:spacing w:before="0" w:after="0"/>
        <w:ind w:left="284"/>
      </w:pPr>
      <w:r>
        <w:t>Dlhodobý nehmotný majetok a dlhodobý hmotný majetok</w:t>
      </w:r>
    </w:p>
    <w:p w:rsidR="00223B73" w:rsidRDefault="00223B73" w:rsidP="004669A2">
      <w:pPr>
        <w:pStyle w:val="odstavec"/>
      </w:pPr>
      <w:r>
        <w:t xml:space="preserve">Dlhodobý majetok nakupovaný sa oceňuje obstarávacou cenou, ktorá zahŕňa cenu obstarania a náklady súvisiace s obstaraním (clo, prepravu, montáž, poistné a pod.). </w:t>
      </w:r>
    </w:p>
    <w:p w:rsidR="00223B73" w:rsidRDefault="00223B73" w:rsidP="004669A2">
      <w:pPr>
        <w:pStyle w:val="odstavec"/>
      </w:pPr>
    </w:p>
    <w:p w:rsidR="00223B73" w:rsidRDefault="00223B73"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223B73" w:rsidRDefault="00223B73" w:rsidP="004669A2">
      <w:pPr>
        <w:pStyle w:val="odstavec"/>
      </w:pPr>
    </w:p>
    <w:p w:rsidR="00223B73" w:rsidRDefault="00223B73" w:rsidP="004669A2">
      <w:pPr>
        <w:pStyle w:val="odstavec"/>
      </w:pPr>
      <w:r>
        <w:t>Súčasťou obstarávacej ceny dlhodobého nehmotného majetku nie sú úroky z cudzích zdrojov, ktoré vzni</w:t>
      </w:r>
      <w:r>
        <w:t>k</w:t>
      </w:r>
      <w:r>
        <w:t>li do momentu zaradenia dlhodobého nehmotného majetku do používania.</w:t>
      </w:r>
    </w:p>
    <w:p w:rsidR="00223B73" w:rsidRDefault="00223B73" w:rsidP="004669A2">
      <w:pPr>
        <w:pStyle w:val="odstavec"/>
      </w:pPr>
    </w:p>
    <w:p w:rsidR="00223B73" w:rsidRDefault="00223B73"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23B73" w:rsidRDefault="00223B73" w:rsidP="004669A2">
      <w:pPr>
        <w:pStyle w:val="odstavec"/>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r>
              <w:t>Predpokladaná</w:t>
            </w:r>
          </w:p>
        </w:tc>
        <w:tc>
          <w:tcPr>
            <w:tcW w:w="141" w:type="dxa"/>
          </w:tcPr>
          <w:p w:rsidR="00223B73" w:rsidRDefault="00223B73" w:rsidP="004669A2">
            <w:pPr>
              <w:pStyle w:val="odstavec"/>
            </w:pPr>
          </w:p>
        </w:tc>
        <w:tc>
          <w:tcPr>
            <w:tcW w:w="1701" w:type="dxa"/>
          </w:tcPr>
          <w:p w:rsidR="00223B73" w:rsidRDefault="00223B73" w:rsidP="004669A2">
            <w:pPr>
              <w:pStyle w:val="odstavec"/>
            </w:pPr>
            <w:r>
              <w:t>Metóda</w:t>
            </w:r>
          </w:p>
        </w:tc>
        <w:tc>
          <w:tcPr>
            <w:tcW w:w="142" w:type="dxa"/>
          </w:tcPr>
          <w:p w:rsidR="00223B73" w:rsidRDefault="00223B73" w:rsidP="004669A2">
            <w:pPr>
              <w:pStyle w:val="odstavec"/>
            </w:pPr>
          </w:p>
        </w:tc>
        <w:tc>
          <w:tcPr>
            <w:tcW w:w="1701" w:type="dxa"/>
          </w:tcPr>
          <w:p w:rsidR="00223B73" w:rsidRDefault="00223B73" w:rsidP="004669A2">
            <w:pPr>
              <w:pStyle w:val="odstavec"/>
            </w:pPr>
            <w:r>
              <w:t>Ročná odpisová</w:t>
            </w:r>
          </w:p>
        </w:tc>
      </w:tr>
      <w:tr w:rsidR="00223B73" w:rsidTr="00D436A8">
        <w:trPr>
          <w:trHeight w:val="250"/>
        </w:trPr>
        <w:tc>
          <w:tcPr>
            <w:tcW w:w="2976" w:type="dxa"/>
            <w:tcBorders>
              <w:bottom w:val="single" w:sz="4" w:space="0" w:color="auto"/>
            </w:tcBorders>
          </w:tcPr>
          <w:p w:rsidR="00223B73" w:rsidRDefault="00223B73" w:rsidP="004669A2">
            <w:pPr>
              <w:pStyle w:val="odstavec"/>
            </w:pPr>
          </w:p>
        </w:tc>
        <w:tc>
          <w:tcPr>
            <w:tcW w:w="142" w:type="dxa"/>
            <w:tcBorders>
              <w:bottom w:val="single" w:sz="4" w:space="0" w:color="auto"/>
            </w:tcBorders>
          </w:tcPr>
          <w:p w:rsidR="00223B73" w:rsidRDefault="00223B73" w:rsidP="004669A2">
            <w:pPr>
              <w:pStyle w:val="odstavec"/>
            </w:pPr>
          </w:p>
        </w:tc>
        <w:tc>
          <w:tcPr>
            <w:tcW w:w="1985" w:type="dxa"/>
            <w:tcBorders>
              <w:bottom w:val="single" w:sz="4" w:space="0" w:color="auto"/>
            </w:tcBorders>
          </w:tcPr>
          <w:p w:rsidR="00223B73" w:rsidRDefault="00223B73" w:rsidP="004669A2">
            <w:pPr>
              <w:pStyle w:val="odstavec"/>
            </w:pPr>
            <w:r>
              <w:t>doba používania v rokoch</w:t>
            </w:r>
          </w:p>
        </w:tc>
        <w:tc>
          <w:tcPr>
            <w:tcW w:w="141"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odpisovania</w:t>
            </w:r>
          </w:p>
        </w:tc>
        <w:tc>
          <w:tcPr>
            <w:tcW w:w="142" w:type="dxa"/>
            <w:tcBorders>
              <w:bottom w:val="single" w:sz="4" w:space="0" w:color="auto"/>
            </w:tcBorders>
          </w:tcPr>
          <w:p w:rsidR="00223B73" w:rsidRDefault="00223B73" w:rsidP="004669A2">
            <w:pPr>
              <w:pStyle w:val="odstavec"/>
            </w:pPr>
          </w:p>
        </w:tc>
        <w:tc>
          <w:tcPr>
            <w:tcW w:w="1701" w:type="dxa"/>
            <w:tcBorders>
              <w:bottom w:val="single" w:sz="4" w:space="0" w:color="auto"/>
            </w:tcBorders>
          </w:tcPr>
          <w:p w:rsidR="00223B73" w:rsidRDefault="00223B73" w:rsidP="004669A2">
            <w:pPr>
              <w:pStyle w:val="odstavec"/>
            </w:pPr>
            <w:r>
              <w:t>sadzba v %</w:t>
            </w:r>
          </w:p>
        </w:tc>
      </w:tr>
      <w:tr w:rsidR="00223B73" w:rsidTr="00D436A8">
        <w:trPr>
          <w:trHeight w:val="250"/>
        </w:trPr>
        <w:tc>
          <w:tcPr>
            <w:tcW w:w="3118" w:type="dxa"/>
            <w:gridSpan w:val="2"/>
          </w:tcPr>
          <w:p w:rsidR="00223B73" w:rsidRDefault="00223B73" w:rsidP="004669A2">
            <w:pPr>
              <w:pStyle w:val="odstavec"/>
            </w:pPr>
            <w:r>
              <w:t>Stroje, prístroje a zariadenia</w:t>
            </w:r>
          </w:p>
        </w:tc>
        <w:tc>
          <w:tcPr>
            <w:tcW w:w="1985" w:type="dxa"/>
          </w:tcPr>
          <w:p w:rsidR="00223B73" w:rsidRDefault="00223B73" w:rsidP="004669A2">
            <w:pPr>
              <w:pStyle w:val="odstavec"/>
            </w:pPr>
            <w:r>
              <w:t>8 až 12</w:t>
            </w:r>
          </w:p>
        </w:tc>
        <w:tc>
          <w:tcPr>
            <w:tcW w:w="141" w:type="dxa"/>
          </w:tcPr>
          <w:p w:rsidR="00223B73" w:rsidRDefault="00223B73" w:rsidP="004669A2">
            <w:pPr>
              <w:pStyle w:val="odstavec"/>
            </w:pPr>
          </w:p>
        </w:tc>
        <w:tc>
          <w:tcPr>
            <w:tcW w:w="1701" w:type="dxa"/>
          </w:tcPr>
          <w:p w:rsidR="00223B73" w:rsidRDefault="00223B73" w:rsidP="004669A2">
            <w:pPr>
              <w:pStyle w:val="odstavec"/>
            </w:pPr>
            <w:r>
              <w:t>lineárna</w:t>
            </w:r>
          </w:p>
        </w:tc>
        <w:tc>
          <w:tcPr>
            <w:tcW w:w="142" w:type="dxa"/>
          </w:tcPr>
          <w:p w:rsidR="00223B73" w:rsidRDefault="00223B73" w:rsidP="004669A2">
            <w:pPr>
              <w:pStyle w:val="odstavec"/>
            </w:pPr>
          </w:p>
        </w:tc>
        <w:tc>
          <w:tcPr>
            <w:tcW w:w="1701" w:type="dxa"/>
          </w:tcPr>
          <w:p w:rsidR="00223B73" w:rsidRDefault="00223B73" w:rsidP="004669A2">
            <w:pPr>
              <w:pStyle w:val="odstavec"/>
            </w:pPr>
            <w:r>
              <w:t>8,3 až 12,5</w:t>
            </w:r>
          </w:p>
        </w:tc>
      </w:tr>
      <w:tr w:rsidR="00223B73" w:rsidTr="00D436A8">
        <w:trPr>
          <w:trHeight w:val="250"/>
        </w:trPr>
        <w:tc>
          <w:tcPr>
            <w:tcW w:w="3118" w:type="dxa"/>
            <w:gridSpan w:val="2"/>
          </w:tcPr>
          <w:p w:rsidR="00223B73" w:rsidRDefault="00223B73" w:rsidP="004669A2">
            <w:pPr>
              <w:pStyle w:val="odstavec"/>
            </w:pPr>
            <w:r>
              <w:t>Dopravné prostriedky</w:t>
            </w:r>
          </w:p>
        </w:tc>
        <w:tc>
          <w:tcPr>
            <w:tcW w:w="1985" w:type="dxa"/>
          </w:tcPr>
          <w:p w:rsidR="00223B73" w:rsidRDefault="00223B73" w:rsidP="004669A2">
            <w:pPr>
              <w:pStyle w:val="odstavec"/>
            </w:pPr>
            <w:r>
              <w:t>4 až 6</w:t>
            </w:r>
          </w:p>
        </w:tc>
        <w:tc>
          <w:tcPr>
            <w:tcW w:w="141" w:type="dxa"/>
          </w:tcPr>
          <w:p w:rsidR="00223B73" w:rsidRDefault="00223B73" w:rsidP="004669A2">
            <w:pPr>
              <w:pStyle w:val="odstavec"/>
            </w:pPr>
          </w:p>
        </w:tc>
        <w:tc>
          <w:tcPr>
            <w:tcW w:w="1701" w:type="dxa"/>
          </w:tcPr>
          <w:p w:rsidR="00223B73" w:rsidRDefault="00223B73" w:rsidP="004669A2">
            <w:pPr>
              <w:pStyle w:val="odstavec"/>
            </w:pPr>
            <w:r>
              <w:t>degresívna</w:t>
            </w:r>
          </w:p>
        </w:tc>
        <w:tc>
          <w:tcPr>
            <w:tcW w:w="142" w:type="dxa"/>
          </w:tcPr>
          <w:p w:rsidR="00223B73" w:rsidRDefault="00223B73" w:rsidP="004669A2">
            <w:pPr>
              <w:pStyle w:val="odstavec"/>
            </w:pPr>
          </w:p>
        </w:tc>
        <w:tc>
          <w:tcPr>
            <w:tcW w:w="1701" w:type="dxa"/>
          </w:tcPr>
          <w:p w:rsidR="00223B73" w:rsidRDefault="00223B73" w:rsidP="004669A2">
            <w:pPr>
              <w:pStyle w:val="odstavec"/>
            </w:pPr>
            <w:r>
              <w:t>16 až 30</w:t>
            </w:r>
          </w:p>
        </w:tc>
      </w:tr>
      <w:tr w:rsidR="00223B73" w:rsidTr="00D436A8">
        <w:trPr>
          <w:trHeight w:val="250"/>
        </w:trPr>
        <w:tc>
          <w:tcPr>
            <w:tcW w:w="3118" w:type="dxa"/>
            <w:gridSpan w:val="2"/>
          </w:tcPr>
          <w:p w:rsidR="00223B73" w:rsidRDefault="00223B73" w:rsidP="004669A2">
            <w:pPr>
              <w:pStyle w:val="odstavec"/>
            </w:pPr>
            <w:r>
              <w:t>Drobný dlhodobý hmotný majetok</w:t>
            </w:r>
          </w:p>
        </w:tc>
        <w:tc>
          <w:tcPr>
            <w:tcW w:w="1985" w:type="dxa"/>
          </w:tcPr>
          <w:p w:rsidR="00223B73" w:rsidRDefault="00223B73" w:rsidP="004669A2">
            <w:pPr>
              <w:pStyle w:val="odstavec"/>
            </w:pPr>
            <w:r>
              <w:t>rôzna</w:t>
            </w:r>
          </w:p>
        </w:tc>
        <w:tc>
          <w:tcPr>
            <w:tcW w:w="141" w:type="dxa"/>
          </w:tcPr>
          <w:p w:rsidR="00223B73" w:rsidRDefault="00223B73" w:rsidP="004669A2">
            <w:pPr>
              <w:pStyle w:val="odstavec"/>
            </w:pPr>
          </w:p>
        </w:tc>
        <w:tc>
          <w:tcPr>
            <w:tcW w:w="1701" w:type="dxa"/>
          </w:tcPr>
          <w:p w:rsidR="00223B73" w:rsidRDefault="00223B73" w:rsidP="004669A2">
            <w:pPr>
              <w:pStyle w:val="odstavec"/>
            </w:pPr>
            <w:r>
              <w:t>jednorazový odpis</w:t>
            </w:r>
          </w:p>
        </w:tc>
        <w:tc>
          <w:tcPr>
            <w:tcW w:w="142" w:type="dxa"/>
          </w:tcPr>
          <w:p w:rsidR="00223B73" w:rsidRDefault="00223B73" w:rsidP="004669A2">
            <w:pPr>
              <w:pStyle w:val="odstavec"/>
            </w:pPr>
          </w:p>
        </w:tc>
        <w:tc>
          <w:tcPr>
            <w:tcW w:w="1701" w:type="dxa"/>
          </w:tcPr>
          <w:p w:rsidR="00223B73" w:rsidRDefault="00223B73" w:rsidP="004669A2">
            <w:pPr>
              <w:pStyle w:val="odstavec"/>
            </w:pPr>
            <w:r>
              <w:t>100</w:t>
            </w:r>
          </w:p>
        </w:tc>
      </w:tr>
      <w:tr w:rsidR="00223B73" w:rsidTr="00D436A8">
        <w:trPr>
          <w:trHeight w:val="250"/>
        </w:trPr>
        <w:tc>
          <w:tcPr>
            <w:tcW w:w="3118" w:type="dxa"/>
            <w:gridSpan w:val="2"/>
          </w:tcPr>
          <w:p w:rsidR="00223B73" w:rsidRDefault="00223B73" w:rsidP="004669A2">
            <w:pPr>
              <w:pStyle w:val="odstavec"/>
            </w:pPr>
          </w:p>
        </w:tc>
        <w:tc>
          <w:tcPr>
            <w:tcW w:w="1985" w:type="dxa"/>
          </w:tcPr>
          <w:p w:rsidR="00223B73" w:rsidRDefault="00223B73" w:rsidP="004669A2">
            <w:pPr>
              <w:pStyle w:val="odstavec"/>
            </w:pPr>
          </w:p>
        </w:tc>
        <w:tc>
          <w:tcPr>
            <w:tcW w:w="141" w:type="dxa"/>
          </w:tcPr>
          <w:p w:rsidR="00223B73" w:rsidRDefault="00223B73" w:rsidP="004669A2">
            <w:pPr>
              <w:pStyle w:val="odstavec"/>
            </w:pPr>
          </w:p>
        </w:tc>
        <w:tc>
          <w:tcPr>
            <w:tcW w:w="1701" w:type="dxa"/>
          </w:tcPr>
          <w:p w:rsidR="00223B73" w:rsidRDefault="00223B73" w:rsidP="004669A2">
            <w:pPr>
              <w:pStyle w:val="odstavec"/>
            </w:pPr>
          </w:p>
        </w:tc>
        <w:tc>
          <w:tcPr>
            <w:tcW w:w="142" w:type="dxa"/>
          </w:tcPr>
          <w:p w:rsidR="00223B73" w:rsidRDefault="00223B73" w:rsidP="004669A2">
            <w:pPr>
              <w:pStyle w:val="odstavec"/>
            </w:pPr>
          </w:p>
        </w:tc>
        <w:tc>
          <w:tcPr>
            <w:tcW w:w="1701" w:type="dxa"/>
          </w:tcPr>
          <w:p w:rsidR="00223B73" w:rsidRDefault="00223B73" w:rsidP="004669A2">
            <w:pPr>
              <w:pStyle w:val="odstavec"/>
            </w:pPr>
          </w:p>
        </w:tc>
      </w:tr>
    </w:tbl>
    <w:p w:rsidR="00223B73" w:rsidRDefault="00223B73" w:rsidP="004B1258">
      <w:pPr>
        <w:pStyle w:val="Pismenka"/>
        <w:tabs>
          <w:tab w:val="clear" w:pos="426"/>
        </w:tabs>
        <w:ind w:left="0" w:firstLine="0"/>
      </w:pPr>
    </w:p>
    <w:p w:rsidR="00223B73" w:rsidRDefault="00223B73" w:rsidP="004B1258">
      <w:pPr>
        <w:pStyle w:val="abc"/>
        <w:numPr>
          <w:ilvl w:val="0"/>
          <w:numId w:val="0"/>
        </w:numPr>
        <w:tabs>
          <w:tab w:val="left" w:pos="555"/>
        </w:tabs>
        <w:spacing w:before="0" w:after="0"/>
        <w:ind w:left="284"/>
      </w:pPr>
    </w:p>
    <w:p w:rsidR="00223B73" w:rsidRDefault="00223B73" w:rsidP="004B1258">
      <w:pPr>
        <w:pStyle w:val="abc"/>
        <w:numPr>
          <w:ilvl w:val="0"/>
          <w:numId w:val="0"/>
        </w:numPr>
        <w:tabs>
          <w:tab w:val="left" w:pos="555"/>
        </w:tabs>
        <w:spacing w:before="0" w:after="0"/>
        <w:ind w:left="284"/>
      </w:pPr>
    </w:p>
    <w:p w:rsidR="00223B73" w:rsidRDefault="00223B73" w:rsidP="004B1258">
      <w:pPr>
        <w:pStyle w:val="abc"/>
        <w:numPr>
          <w:ilvl w:val="0"/>
          <w:numId w:val="0"/>
        </w:numPr>
        <w:tabs>
          <w:tab w:val="left" w:pos="555"/>
        </w:tabs>
        <w:spacing w:before="0" w:after="0"/>
        <w:ind w:left="284"/>
      </w:pPr>
    </w:p>
    <w:p w:rsidR="00223B73" w:rsidRDefault="00223B73" w:rsidP="004B1258">
      <w:pPr>
        <w:pStyle w:val="abc"/>
        <w:numPr>
          <w:ilvl w:val="0"/>
          <w:numId w:val="0"/>
        </w:numPr>
        <w:tabs>
          <w:tab w:val="left" w:pos="555"/>
        </w:tabs>
        <w:spacing w:before="0" w:after="0"/>
        <w:ind w:left="284"/>
      </w:pPr>
    </w:p>
    <w:p w:rsidR="00223B73" w:rsidRDefault="00223B73" w:rsidP="004B1258">
      <w:pPr>
        <w:pStyle w:val="abc"/>
        <w:numPr>
          <w:ilvl w:val="0"/>
          <w:numId w:val="0"/>
        </w:numPr>
        <w:tabs>
          <w:tab w:val="left" w:pos="555"/>
        </w:tabs>
        <w:spacing w:before="0" w:after="0"/>
        <w:ind w:left="284"/>
      </w:pPr>
    </w:p>
    <w:p w:rsidR="00223B73" w:rsidRPr="0090211C" w:rsidRDefault="00223B73" w:rsidP="002E7E0A">
      <w:pPr>
        <w:pStyle w:val="abc"/>
        <w:numPr>
          <w:ilvl w:val="0"/>
          <w:numId w:val="21"/>
        </w:numPr>
        <w:tabs>
          <w:tab w:val="left" w:pos="555"/>
        </w:tabs>
        <w:spacing w:before="0" w:after="0"/>
        <w:ind w:left="284"/>
      </w:pPr>
      <w:r w:rsidRPr="0090211C">
        <w:t>Zásoby</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223B73" w:rsidRPr="0090211C" w:rsidRDefault="00223B73" w:rsidP="004669A2">
      <w:pPr>
        <w:pStyle w:val="odstavec"/>
      </w:pPr>
    </w:p>
    <w:p w:rsidR="00223B73" w:rsidRPr="0090211C" w:rsidRDefault="00223B73"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Pohľadávky</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Pohľadávky sa pri ich vzniku oceňujú ich menovitou hodnotou. Opravná položka sa vytvára k pochybným a nedobytným pohľadávkam, kde existuje riziko nevymožiteľnosti pohľadávok.</w:t>
      </w:r>
    </w:p>
    <w:p w:rsidR="00223B73" w:rsidRPr="0090211C" w:rsidRDefault="00223B73" w:rsidP="004669A2">
      <w:pPr>
        <w:pStyle w:val="odstavec"/>
      </w:pPr>
    </w:p>
    <w:p w:rsidR="00223B73" w:rsidRPr="0090211C" w:rsidRDefault="00223B73"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Finančné účty</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Finančné účty tvorí peňažná hotovosť a zostatky na bankových účtoch.</w:t>
      </w: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Náklady budúcich období a príjmy budúcich období</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Náklady budúcich období a príjmy budúcich období sú vykázané vo výške, ktorá je potrebná na dodržanie zásady vecnej a časovej súvislosti s účtovným obdobím.</w:t>
      </w:r>
    </w:p>
    <w:p w:rsidR="00223B73" w:rsidRPr="0090211C" w:rsidRDefault="00223B73" w:rsidP="004669A2">
      <w:pPr>
        <w:pStyle w:val="odstavec"/>
      </w:pPr>
      <w:r w:rsidRPr="0090211C">
        <w:tab/>
      </w:r>
    </w:p>
    <w:p w:rsidR="00223B73" w:rsidRPr="0090211C" w:rsidRDefault="00223B73" w:rsidP="002E7E0A">
      <w:pPr>
        <w:pStyle w:val="abc"/>
        <w:numPr>
          <w:ilvl w:val="0"/>
          <w:numId w:val="21"/>
        </w:numPr>
        <w:tabs>
          <w:tab w:val="left" w:pos="555"/>
        </w:tabs>
        <w:spacing w:before="0" w:after="0"/>
        <w:ind w:left="284"/>
      </w:pPr>
      <w:r w:rsidRPr="0090211C">
        <w:t>Opravné položky</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Rezervy</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223B73" w:rsidRPr="0090211C" w:rsidRDefault="00223B73" w:rsidP="004669A2">
      <w:pPr>
        <w:pStyle w:val="odstavec"/>
      </w:pPr>
    </w:p>
    <w:p w:rsidR="00223B73" w:rsidRPr="0090211C" w:rsidRDefault="00223B73"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223B73" w:rsidRPr="0090211C" w:rsidRDefault="00223B73" w:rsidP="004669A2">
      <w:pPr>
        <w:pStyle w:val="odstavec"/>
      </w:pPr>
    </w:p>
    <w:p w:rsidR="00223B73" w:rsidRDefault="00223B73" w:rsidP="004669A2">
      <w:pPr>
        <w:pStyle w:val="odstavec"/>
      </w:pPr>
      <w:r w:rsidRPr="0090211C">
        <w:t>Rezerva na bonusy, rabaty, skontá a vrátenie kúpnej ceny pri reklamácii sa tvorí ako zníženie pôvodne dosiahnutých výnosov so súvzťažným zápisom v prospech účtu rezerv.</w:t>
      </w:r>
    </w:p>
    <w:p w:rsidR="00223B73" w:rsidRPr="0090211C" w:rsidRDefault="00223B73" w:rsidP="004669A2">
      <w:pPr>
        <w:pStyle w:val="odstavec"/>
      </w:pP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Záväzky</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Splatná daň z príjmu</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mov, ktoré Spoločnosť uhradila v priebehu roka. V prípade, že uhradené preddavky na daň z príjmu v priebehu roka sú vyššie ako daňová povinnosť za tento rok, Spoločnosť vykazuje výslednú daňovú pohľ</w:t>
      </w:r>
      <w:r w:rsidRPr="0090211C">
        <w:t>a</w:t>
      </w:r>
      <w:r w:rsidRPr="0090211C">
        <w:t xml:space="preserve">dávku. </w:t>
      </w: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Odložená daň z príjmu</w:t>
      </w:r>
    </w:p>
    <w:p w:rsidR="00223B73" w:rsidRPr="0090211C" w:rsidRDefault="00223B73" w:rsidP="002E7E0A">
      <w:pPr>
        <w:pStyle w:val="abc"/>
        <w:numPr>
          <w:ilvl w:val="0"/>
          <w:numId w:val="0"/>
        </w:numPr>
        <w:tabs>
          <w:tab w:val="left" w:pos="555"/>
        </w:tabs>
        <w:spacing w:before="0" w:after="0"/>
        <w:ind w:left="284"/>
      </w:pPr>
    </w:p>
    <w:p w:rsidR="00223B73" w:rsidRDefault="00223B73" w:rsidP="004669A2">
      <w:pPr>
        <w:pStyle w:val="odstavec"/>
      </w:pPr>
      <w:r w:rsidRPr="00C0408E">
        <w:t>V zmysle opatrenia MF/15464/2013 – 74  ÚJ neúčtuje o odloženej dani</w:t>
      </w: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Výdavky budúcich období a výnosy budúcich období</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223B73" w:rsidRPr="0090211C" w:rsidRDefault="00223B73" w:rsidP="004669A2">
      <w:pPr>
        <w:pStyle w:val="odstavec"/>
      </w:pPr>
    </w:p>
    <w:p w:rsidR="00223B73" w:rsidRPr="0090211C" w:rsidRDefault="00223B73" w:rsidP="002E7E0A">
      <w:pPr>
        <w:pStyle w:val="abc"/>
        <w:numPr>
          <w:ilvl w:val="0"/>
          <w:numId w:val="21"/>
        </w:numPr>
        <w:tabs>
          <w:tab w:val="left" w:pos="555"/>
        </w:tabs>
        <w:spacing w:before="0" w:after="0"/>
        <w:ind w:left="284"/>
      </w:pPr>
      <w:r w:rsidRPr="0090211C">
        <w:t>Vykazovanie výnosov</w:t>
      </w:r>
    </w:p>
    <w:p w:rsidR="00223B73" w:rsidRPr="0090211C" w:rsidRDefault="00223B73" w:rsidP="002E7E0A">
      <w:pPr>
        <w:pStyle w:val="abc"/>
        <w:numPr>
          <w:ilvl w:val="0"/>
          <w:numId w:val="0"/>
        </w:numPr>
        <w:tabs>
          <w:tab w:val="left" w:pos="555"/>
        </w:tabs>
        <w:spacing w:before="0" w:after="0"/>
        <w:ind w:left="284"/>
      </w:pPr>
    </w:p>
    <w:p w:rsidR="00223B73" w:rsidRPr="0090211C" w:rsidRDefault="00223B73"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223B73" w:rsidRPr="0090211C" w:rsidRDefault="00223B73" w:rsidP="004669A2">
      <w:pPr>
        <w:pStyle w:val="odstavec"/>
      </w:pPr>
    </w:p>
    <w:p w:rsidR="00223B73" w:rsidRPr="0090211C" w:rsidRDefault="00223B73" w:rsidP="004669A2">
      <w:pPr>
        <w:pStyle w:val="odstavec"/>
      </w:pPr>
      <w:r w:rsidRPr="0090211C">
        <w:t xml:space="preserve">Výnosy z predaja služieb sa vykazujú v účtovnom období, v ktorom boli služby poskytnuté. </w:t>
      </w:r>
    </w:p>
    <w:p w:rsidR="00223B73" w:rsidRPr="0090211C" w:rsidRDefault="00223B73" w:rsidP="004669A2">
      <w:pPr>
        <w:pStyle w:val="odstavec"/>
      </w:pPr>
    </w:p>
    <w:p w:rsidR="00223B73" w:rsidRPr="0090211C" w:rsidRDefault="00223B73"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223B73" w:rsidRPr="0090211C" w:rsidRDefault="00223B73" w:rsidP="004669A2">
      <w:pPr>
        <w:pStyle w:val="odstavec"/>
      </w:pPr>
      <w:r w:rsidRPr="0090211C">
        <w:t>.</w:t>
      </w:r>
    </w:p>
    <w:p w:rsidR="00223B73" w:rsidRPr="0090211C" w:rsidRDefault="00223B73" w:rsidP="004669A2">
      <w:pPr>
        <w:pStyle w:val="odstavec"/>
      </w:pPr>
    </w:p>
    <w:p w:rsidR="00223B73" w:rsidRPr="0090211C" w:rsidRDefault="00223B73" w:rsidP="002E7E0A">
      <w:pPr>
        <w:pStyle w:val="abc"/>
        <w:numPr>
          <w:ilvl w:val="0"/>
          <w:numId w:val="21"/>
        </w:numPr>
        <w:tabs>
          <w:tab w:val="clear" w:pos="425"/>
          <w:tab w:val="num" w:pos="284"/>
        </w:tabs>
        <w:suppressAutoHyphens/>
        <w:spacing w:before="0" w:after="0"/>
      </w:pPr>
      <w:r w:rsidRPr="0090211C">
        <w:t>Porovnateľné údaje</w:t>
      </w:r>
    </w:p>
    <w:p w:rsidR="00223B73" w:rsidRPr="0090211C" w:rsidRDefault="00223B73" w:rsidP="002E7E0A">
      <w:pPr>
        <w:pStyle w:val="abc"/>
        <w:numPr>
          <w:ilvl w:val="0"/>
          <w:numId w:val="0"/>
        </w:numPr>
        <w:suppressAutoHyphens/>
        <w:spacing w:before="0" w:after="0"/>
        <w:ind w:left="425"/>
      </w:pPr>
    </w:p>
    <w:p w:rsidR="00223B73" w:rsidRDefault="00223B73"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223B73" w:rsidRDefault="00223B73" w:rsidP="004669A2">
      <w:pPr>
        <w:pStyle w:val="odstavec"/>
      </w:pPr>
    </w:p>
    <w:p w:rsidR="00223B73" w:rsidRPr="0090211C" w:rsidRDefault="00223B73" w:rsidP="002E7E0A">
      <w:pPr>
        <w:tabs>
          <w:tab w:val="left" w:pos="555"/>
        </w:tabs>
        <w:suppressAutoHyphens/>
        <w:ind w:left="284" w:right="-82"/>
        <w:rPr>
          <w:rFonts w:ascii="Arial" w:hAnsi="Arial" w:cs="Arial"/>
          <w:sz w:val="20"/>
          <w:szCs w:val="20"/>
        </w:rPr>
      </w:pPr>
    </w:p>
    <w:p w:rsidR="00223B73" w:rsidRPr="0090211C" w:rsidRDefault="00223B73" w:rsidP="00C403D3">
      <w:pPr>
        <w:pStyle w:val="Heading1"/>
        <w:spacing w:before="0" w:after="0"/>
      </w:pPr>
      <w:r w:rsidRPr="0090211C">
        <w:t xml:space="preserve">INFORMÁCIE O ÚDAJOCH </w:t>
      </w:r>
      <w:r>
        <w:t>ÚČTOVNEJ JEDNOTKE</w:t>
      </w:r>
    </w:p>
    <w:p w:rsidR="00223B73" w:rsidRDefault="00223B73" w:rsidP="004669A2">
      <w:pPr>
        <w:pStyle w:val="odstavec"/>
      </w:pPr>
      <w:bookmarkStart w:id="1" w:name="_MON_1387264895"/>
      <w:bookmarkStart w:id="2" w:name="_MON_1387264914"/>
      <w:bookmarkStart w:id="3" w:name="_MON_1387264919"/>
      <w:bookmarkStart w:id="4" w:name="_MON_1387264926"/>
      <w:bookmarkStart w:id="5" w:name="_MON_1387264934"/>
      <w:bookmarkStart w:id="6" w:name="_MON_1387264834"/>
      <w:bookmarkStart w:id="7" w:name="_MON_1390216947"/>
      <w:bookmarkStart w:id="8" w:name="_MON_1387264877"/>
      <w:bookmarkEnd w:id="1"/>
      <w:bookmarkEnd w:id="2"/>
      <w:bookmarkEnd w:id="3"/>
      <w:bookmarkEnd w:id="4"/>
      <w:bookmarkEnd w:id="5"/>
      <w:bookmarkEnd w:id="6"/>
      <w:bookmarkEnd w:id="7"/>
      <w:bookmarkEnd w:id="8"/>
    </w:p>
    <w:p w:rsidR="00223B73" w:rsidRDefault="00223B73" w:rsidP="004669A2">
      <w:pPr>
        <w:pStyle w:val="odstavec"/>
      </w:pPr>
    </w:p>
    <w:p w:rsidR="00223B73" w:rsidRPr="002B24EA" w:rsidRDefault="00223B73" w:rsidP="002B24EA">
      <w:pPr>
        <w:pStyle w:val="abc"/>
        <w:numPr>
          <w:ilvl w:val="0"/>
          <w:numId w:val="23"/>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223B73" w:rsidRDefault="00223B73" w:rsidP="002B24EA">
      <w:pPr>
        <w:pStyle w:val="abc"/>
        <w:numPr>
          <w:ilvl w:val="0"/>
          <w:numId w:val="21"/>
        </w:numPr>
        <w:rPr>
          <w:b w:val="0"/>
        </w:rPr>
      </w:pPr>
      <w:r w:rsidRPr="004669A2">
        <w:rPr>
          <w:b w:val="0"/>
        </w:rPr>
        <w:t xml:space="preserve">Spoločnosť </w:t>
      </w:r>
      <w:r>
        <w:rPr>
          <w:b w:val="0"/>
        </w:rPr>
        <w:t>nevykonala žiadne významné opravy chýb minulých účtovných období.</w:t>
      </w:r>
    </w:p>
    <w:p w:rsidR="00223B73" w:rsidRDefault="00223B73" w:rsidP="004669A2">
      <w:pPr>
        <w:pStyle w:val="odstavec"/>
      </w:pPr>
    </w:p>
    <w:p w:rsidR="00223B73" w:rsidRPr="00A800F9" w:rsidRDefault="00223B73" w:rsidP="00A800F9">
      <w:pPr>
        <w:pStyle w:val="abc"/>
        <w:numPr>
          <w:ilvl w:val="0"/>
          <w:numId w:val="21"/>
        </w:numPr>
        <w:rPr>
          <w:b w:val="0"/>
        </w:rPr>
      </w:pPr>
      <w:r w:rsidRPr="00A800F9">
        <w:rPr>
          <w:b w:val="0"/>
        </w:rPr>
        <w:t xml:space="preserve">Spoločnosť nevydala členom štatutárneho orgánu žiadne záruky. pôžičky, ani neodpustila pôžičky. </w:t>
      </w:r>
    </w:p>
    <w:p w:rsidR="00223B73" w:rsidRDefault="00223B73" w:rsidP="00A800F9">
      <w:pPr>
        <w:pStyle w:val="abc"/>
        <w:numPr>
          <w:ilvl w:val="0"/>
          <w:numId w:val="0"/>
        </w:numPr>
      </w:pPr>
    </w:p>
    <w:p w:rsidR="00223B73" w:rsidRDefault="00223B73" w:rsidP="004669A2">
      <w:pPr>
        <w:pStyle w:val="odstavec"/>
      </w:pPr>
      <w:r>
        <w:t>d)      Finančné prostriedky spoločnosti neboli použité na súkromné účely štatutárnym orgánom spol.</w:t>
      </w:r>
    </w:p>
    <w:p w:rsidR="00223B73" w:rsidRDefault="00223B73" w:rsidP="004669A2">
      <w:pPr>
        <w:pStyle w:val="odstavec"/>
      </w:pPr>
    </w:p>
    <w:p w:rsidR="00223B73" w:rsidRDefault="00223B73" w:rsidP="004669A2">
      <w:pPr>
        <w:pStyle w:val="odstavec"/>
      </w:pPr>
    </w:p>
    <w:p w:rsidR="00223B73" w:rsidRDefault="00223B73" w:rsidP="00A800F9">
      <w:pPr>
        <w:pStyle w:val="abc"/>
        <w:numPr>
          <w:ilvl w:val="0"/>
          <w:numId w:val="24"/>
        </w:numPr>
        <w:rPr>
          <w:b w:val="0"/>
        </w:rPr>
      </w:pPr>
      <w:r>
        <w:t xml:space="preserve"> </w:t>
      </w:r>
      <w:r w:rsidRPr="00A800F9">
        <w:rPr>
          <w:b w:val="0"/>
        </w:rPr>
        <w:t xml:space="preserve">Spoločnosť nemá žiadne finančné povinnosti, ktoré sa nevykazujú </w:t>
      </w:r>
      <w:bookmarkStart w:id="9" w:name="_MON_1387277703"/>
      <w:bookmarkStart w:id="10" w:name="_MON_1387278423"/>
      <w:bookmarkStart w:id="11" w:name="_MON_1389791111"/>
      <w:bookmarkEnd w:id="9"/>
      <w:bookmarkEnd w:id="10"/>
      <w:bookmarkEnd w:id="11"/>
      <w:r w:rsidRPr="00A800F9">
        <w:rPr>
          <w:b w:val="0"/>
        </w:rPr>
        <w:t>v súvahe a ani žiadne podmi</w:t>
      </w:r>
      <w:r w:rsidRPr="00A800F9">
        <w:rPr>
          <w:b w:val="0"/>
        </w:rPr>
        <w:t>e</w:t>
      </w:r>
      <w:r w:rsidRPr="00A800F9">
        <w:rPr>
          <w:b w:val="0"/>
        </w:rPr>
        <w:t>nené záväzky z minulých období.</w:t>
      </w:r>
    </w:p>
    <w:p w:rsidR="00223B73" w:rsidRDefault="00223B73" w:rsidP="00A800F9">
      <w:pPr>
        <w:pStyle w:val="abc"/>
        <w:numPr>
          <w:ilvl w:val="0"/>
          <w:numId w:val="0"/>
        </w:numPr>
        <w:rPr>
          <w:b w:val="0"/>
        </w:rPr>
      </w:pPr>
    </w:p>
    <w:p w:rsidR="00223B73" w:rsidRDefault="00223B73" w:rsidP="00A800F9">
      <w:pPr>
        <w:pStyle w:val="abc"/>
        <w:numPr>
          <w:ilvl w:val="0"/>
          <w:numId w:val="24"/>
        </w:numPr>
        <w:rPr>
          <w:b w:val="0"/>
        </w:rPr>
      </w:pPr>
      <w:r>
        <w:rPr>
          <w:b w:val="0"/>
        </w:rPr>
        <w:t>Spoločnosť neposkytuje služby vo verejnom záujme.</w:t>
      </w:r>
    </w:p>
    <w:p w:rsidR="00223B73" w:rsidRDefault="00223B73" w:rsidP="00A800F9">
      <w:pPr>
        <w:pStyle w:val="abc"/>
        <w:numPr>
          <w:ilvl w:val="0"/>
          <w:numId w:val="0"/>
        </w:numPr>
        <w:ind w:left="425" w:hanging="425"/>
        <w:rPr>
          <w:b w:val="0"/>
        </w:rPr>
      </w:pPr>
    </w:p>
    <w:p w:rsidR="00223B73" w:rsidRDefault="00223B73" w:rsidP="00A800F9">
      <w:pPr>
        <w:pStyle w:val="abc"/>
        <w:numPr>
          <w:ilvl w:val="0"/>
          <w:numId w:val="0"/>
        </w:numPr>
        <w:ind w:left="425" w:hanging="425"/>
        <w:rPr>
          <w:b w:val="0"/>
        </w:rPr>
      </w:pPr>
    </w:p>
    <w:p w:rsidR="00223B73" w:rsidRPr="0090211C" w:rsidRDefault="00223B73" w:rsidP="00343772">
      <w:pPr>
        <w:pStyle w:val="Heading2"/>
        <w:rPr>
          <w:rFonts w:ascii="Arial" w:hAnsi="Arial"/>
        </w:rPr>
      </w:pPr>
      <w:r w:rsidRPr="0090211C">
        <w:rPr>
          <w:rFonts w:ascii="Arial" w:hAnsi="Arial"/>
        </w:rPr>
        <w:t>Pohľadávky</w:t>
      </w:r>
    </w:p>
    <w:p w:rsidR="00223B73" w:rsidRPr="0090211C" w:rsidRDefault="00223B73" w:rsidP="00C62FBD">
      <w:pPr>
        <w:pStyle w:val="Body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223B73" w:rsidRPr="0090211C" w:rsidRDefault="00223B73" w:rsidP="00343772">
      <w:pPr>
        <w:tabs>
          <w:tab w:val="left" w:pos="555"/>
        </w:tabs>
        <w:ind w:left="284"/>
        <w:rPr>
          <w:rFonts w:ascii="Arial" w:hAnsi="Arial" w:cs="Arial"/>
          <w:sz w:val="20"/>
          <w:szCs w:val="20"/>
        </w:rPr>
      </w:pPr>
    </w:p>
    <w:p w:rsidR="00223B73" w:rsidRPr="00307046" w:rsidRDefault="00223B73" w:rsidP="00520F9A">
      <w:pPr>
        <w:pStyle w:val="BodyText"/>
      </w:pPr>
      <w:r w:rsidRPr="0090211C">
        <w:object w:dxaOrig="9409" w:dyaOrig="5899">
          <v:shape id="_x0000_i1027" type="#_x0000_t75" style="width:484.5pt;height:312.75pt" o:ole="">
            <v:imagedata r:id="rId11" o:title=""/>
          </v:shape>
          <o:OLEObject Type="Embed" ProgID="Excel.Sheet.12" ShapeID="_x0000_i1027" DrawAspect="Content" ObjectID="_1487054740" r:id="rId12"/>
        </w:object>
      </w:r>
      <w:r w:rsidRPr="0090211C">
        <w:t xml:space="preserve"> </w:t>
      </w:r>
      <w:bookmarkStart w:id="12" w:name="_MON_1389793070"/>
      <w:bookmarkStart w:id="13" w:name="_MON_1389793091"/>
      <w:bookmarkStart w:id="14" w:name="_MON_1389793102"/>
      <w:bookmarkStart w:id="15" w:name="_MON_1389793112"/>
      <w:bookmarkStart w:id="16" w:name="_MON_1389793187"/>
      <w:bookmarkStart w:id="17" w:name="_MON_1389793198"/>
      <w:bookmarkStart w:id="18" w:name="_MON_1389793217"/>
      <w:bookmarkStart w:id="19" w:name="_MON_1389793040"/>
      <w:bookmarkEnd w:id="12"/>
      <w:bookmarkEnd w:id="13"/>
      <w:bookmarkEnd w:id="14"/>
      <w:bookmarkEnd w:id="15"/>
      <w:bookmarkEnd w:id="16"/>
      <w:bookmarkEnd w:id="17"/>
      <w:bookmarkEnd w:id="18"/>
      <w:bookmarkEnd w:id="19"/>
      <w:r>
        <w:t>Spoločnosť nemá pohľadávky zabezpečené</w:t>
      </w:r>
      <w:r w:rsidRPr="00307046">
        <w:t xml:space="preserve"> záložným právom alebo inou formou zabezpeče</w:t>
      </w:r>
      <w:r>
        <w:t>nia.</w:t>
      </w:r>
    </w:p>
    <w:p w:rsidR="00223B73" w:rsidRDefault="00223B73" w:rsidP="00343772">
      <w:pPr>
        <w:tabs>
          <w:tab w:val="left" w:pos="555"/>
        </w:tabs>
        <w:ind w:left="284"/>
        <w:rPr>
          <w:rFonts w:ascii="Arial" w:hAnsi="Arial" w:cs="Arial"/>
          <w:sz w:val="20"/>
          <w:szCs w:val="20"/>
        </w:rPr>
      </w:pPr>
    </w:p>
    <w:p w:rsidR="00223B73" w:rsidRPr="0090211C" w:rsidRDefault="00223B73" w:rsidP="004669A2">
      <w:pPr>
        <w:pStyle w:val="odstavec"/>
      </w:pPr>
    </w:p>
    <w:p w:rsidR="00223B73" w:rsidRPr="0090211C" w:rsidRDefault="00223B73" w:rsidP="00343772">
      <w:pPr>
        <w:pStyle w:val="Heading2"/>
        <w:rPr>
          <w:rFonts w:ascii="Arial" w:hAnsi="Arial"/>
        </w:rPr>
      </w:pPr>
      <w:r w:rsidRPr="0090211C">
        <w:rPr>
          <w:rFonts w:ascii="Arial" w:hAnsi="Arial"/>
        </w:rPr>
        <w:t>Finančné účty</w:t>
      </w:r>
    </w:p>
    <w:p w:rsidR="00223B73" w:rsidRPr="0090211C" w:rsidRDefault="00223B73" w:rsidP="004669A2">
      <w:pPr>
        <w:pStyle w:val="odstavec"/>
      </w:pPr>
      <w:r w:rsidRPr="0090211C">
        <w:t xml:space="preserve">Ako finančné účty sú vykázané peniaze v pokladnici a účty v bankách. </w:t>
      </w:r>
      <w:r>
        <w:t>Účtami v bankách môže Spolo</w:t>
      </w:r>
      <w:r>
        <w:t>č</w:t>
      </w:r>
      <w:r>
        <w:t>nosť voľne disponovať.</w:t>
      </w:r>
    </w:p>
    <w:p w:rsidR="00223B73" w:rsidRPr="0090211C" w:rsidRDefault="00223B73" w:rsidP="004669A2">
      <w:pPr>
        <w:pStyle w:val="odstavec"/>
      </w:pPr>
    </w:p>
    <w:p w:rsidR="00223B73" w:rsidRPr="0090211C" w:rsidRDefault="00223B73" w:rsidP="00343772">
      <w:pPr>
        <w:pStyle w:val="Heading1"/>
      </w:pPr>
      <w:bookmarkStart w:id="20" w:name="_MON_1389793648"/>
      <w:bookmarkStart w:id="21" w:name="_MON_1387601335"/>
      <w:bookmarkStart w:id="22" w:name="_MON_1389793515"/>
      <w:bookmarkEnd w:id="20"/>
      <w:bookmarkEnd w:id="21"/>
      <w:bookmarkEnd w:id="22"/>
      <w:r w:rsidRPr="0090211C">
        <w:t>PASÍVA</w:t>
      </w:r>
    </w:p>
    <w:p w:rsidR="00223B73" w:rsidRPr="0090211C" w:rsidRDefault="00223B73" w:rsidP="00343772">
      <w:pPr>
        <w:tabs>
          <w:tab w:val="left" w:pos="555"/>
        </w:tabs>
        <w:ind w:left="284"/>
        <w:rPr>
          <w:rFonts w:ascii="Arial" w:hAnsi="Arial" w:cs="Arial"/>
          <w:sz w:val="20"/>
          <w:szCs w:val="20"/>
        </w:rPr>
      </w:pPr>
    </w:p>
    <w:p w:rsidR="00223B73" w:rsidRPr="00BF0A07" w:rsidRDefault="00223B73"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223B73" w:rsidRDefault="00223B73">
      <w:pPr>
        <w:rPr>
          <w:rFonts w:ascii="Arial" w:hAnsi="Arial" w:cs="Arial"/>
          <w:sz w:val="20"/>
          <w:szCs w:val="20"/>
        </w:rPr>
      </w:pPr>
    </w:p>
    <w:p w:rsidR="00223B73" w:rsidRPr="0090211C" w:rsidRDefault="00223B73" w:rsidP="004669A2">
      <w:pPr>
        <w:pStyle w:val="odstavec"/>
      </w:pPr>
    </w:p>
    <w:p w:rsidR="00223B73" w:rsidRDefault="00223B73" w:rsidP="00343772">
      <w:pPr>
        <w:pStyle w:val="Heading2"/>
        <w:rPr>
          <w:rFonts w:ascii="Arial" w:hAnsi="Arial"/>
        </w:rPr>
      </w:pPr>
      <w:r w:rsidRPr="0090211C">
        <w:rPr>
          <w:rFonts w:ascii="Arial" w:hAnsi="Arial"/>
        </w:rPr>
        <w:t>Záväzky</w:t>
      </w:r>
    </w:p>
    <w:p w:rsidR="00223B73" w:rsidRDefault="00223B73" w:rsidP="002B24EA">
      <w:r>
        <w:t xml:space="preserve">      </w:t>
      </w:r>
      <w:r w:rsidRPr="002B24EA">
        <w:t>Spoločnosť</w:t>
      </w:r>
      <w:r>
        <w:t xml:space="preserve"> nemá záväzky zo splatnosťou viac ako 5 rokov.</w:t>
      </w:r>
    </w:p>
    <w:p w:rsidR="00223B73" w:rsidRPr="002B24EA" w:rsidRDefault="00223B73" w:rsidP="002B24EA"/>
    <w:p w:rsidR="00223B73" w:rsidRPr="0090211C" w:rsidRDefault="00223B73"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rsidR="00223B73" w:rsidRPr="0090211C" w:rsidRDefault="00223B73" w:rsidP="004669A2">
      <w:pPr>
        <w:pStyle w:val="odstavec"/>
      </w:pPr>
    </w:p>
    <w:bookmarkStart w:id="23" w:name="_MON_1389795067"/>
    <w:bookmarkStart w:id="24" w:name="_MON_1390140380"/>
    <w:bookmarkStart w:id="25" w:name="_MON_1390106001"/>
    <w:bookmarkEnd w:id="23"/>
    <w:bookmarkEnd w:id="24"/>
    <w:bookmarkEnd w:id="25"/>
    <w:p w:rsidR="00223B73" w:rsidRPr="0090211C" w:rsidRDefault="00223B73" w:rsidP="00343772">
      <w:pPr>
        <w:tabs>
          <w:tab w:val="left" w:pos="555"/>
        </w:tabs>
        <w:ind w:left="284"/>
        <w:rPr>
          <w:rFonts w:ascii="Arial" w:hAnsi="Arial" w:cs="Arial"/>
          <w:sz w:val="20"/>
          <w:szCs w:val="20"/>
        </w:rPr>
      </w:pPr>
      <w:r w:rsidRPr="0090211C">
        <w:rPr>
          <w:rFonts w:ascii="Arial" w:hAnsi="Arial" w:cs="Arial"/>
          <w:sz w:val="20"/>
          <w:szCs w:val="20"/>
        </w:rPr>
        <w:object w:dxaOrig="8254" w:dyaOrig="2274">
          <v:shape id="_x0000_i1028" type="#_x0000_t75" style="width:412.5pt;height:111.75pt" o:ole="">
            <v:imagedata r:id="rId13" o:title=""/>
          </v:shape>
          <o:OLEObject Type="Embed" ProgID="Excel.Sheet.12" ShapeID="_x0000_i1028" DrawAspect="Content" ObjectID="_1487054741" r:id="rId14"/>
        </w:object>
      </w:r>
    </w:p>
    <w:p w:rsidR="00223B73" w:rsidRPr="0090211C" w:rsidRDefault="00223B73" w:rsidP="00343772">
      <w:pPr>
        <w:pStyle w:val="Heading1"/>
      </w:pPr>
      <w:r w:rsidRPr="0090211C">
        <w:t>VÝNOSY</w:t>
      </w:r>
    </w:p>
    <w:p w:rsidR="00223B73" w:rsidRPr="00794CA5" w:rsidRDefault="00223B73" w:rsidP="00343772">
      <w:pPr>
        <w:pStyle w:val="Heading2"/>
        <w:rPr>
          <w:rFonts w:ascii="Arial" w:hAnsi="Arial"/>
        </w:rPr>
      </w:pPr>
      <w:r w:rsidRPr="00794CA5">
        <w:rPr>
          <w:rFonts w:ascii="Arial" w:hAnsi="Arial"/>
        </w:rPr>
        <w:t>Tržby za vlastné výkony a tovar</w:t>
      </w:r>
    </w:p>
    <w:p w:rsidR="00223B73" w:rsidRPr="0090211C" w:rsidRDefault="00223B73"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jednorázové významné výnosy.  </w:t>
      </w:r>
    </w:p>
    <w:p w:rsidR="00223B73" w:rsidRPr="0090211C" w:rsidRDefault="00223B73" w:rsidP="004669A2">
      <w:pPr>
        <w:pStyle w:val="odstavec"/>
      </w:pPr>
    </w:p>
    <w:p w:rsidR="00223B73" w:rsidRPr="0090211C" w:rsidRDefault="00223B73"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223B73" w:rsidRPr="0090211C" w:rsidRDefault="00223B73" w:rsidP="00B55B35">
      <w:pPr>
        <w:pStyle w:val="Heading1"/>
      </w:pPr>
      <w:r w:rsidRPr="0090211C">
        <w:t>ÚDAJE NA PODSÚVAHOVÝCH ÚČTOCH</w:t>
      </w:r>
    </w:p>
    <w:p w:rsidR="00223B73" w:rsidRPr="0090211C" w:rsidRDefault="00223B73" w:rsidP="004669A2">
      <w:pPr>
        <w:pStyle w:val="odstavec"/>
      </w:pPr>
      <w:r w:rsidRPr="0090211C">
        <w:t>Spoločnosť k 31. decembru 201</w:t>
      </w:r>
      <w:r>
        <w:t>4</w:t>
      </w:r>
      <w:r w:rsidRPr="0090211C">
        <w:t xml:space="preserve"> neevidovala záväzky z objed</w:t>
      </w:r>
      <w:r>
        <w:t xml:space="preserve">návok zazmluvnených v roku 2014 </w:t>
      </w:r>
      <w:r w:rsidRPr="0090211C">
        <w:t>s očakáva</w:t>
      </w:r>
      <w:r>
        <w:t>ným termínom dodania v roku 2015</w:t>
      </w:r>
      <w:r w:rsidRPr="0090211C">
        <w:t>.</w:t>
      </w:r>
    </w:p>
    <w:p w:rsidR="00223B73" w:rsidRPr="0090211C" w:rsidRDefault="00223B73" w:rsidP="004669A2">
      <w:pPr>
        <w:pStyle w:val="odstavec"/>
      </w:pPr>
    </w:p>
    <w:p w:rsidR="00223B73" w:rsidRPr="0090211C" w:rsidRDefault="00223B73"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223B73" w:rsidRPr="0090211C" w:rsidRDefault="00223B73" w:rsidP="004669A2">
      <w:pPr>
        <w:pStyle w:val="odstavec"/>
      </w:pPr>
    </w:p>
    <w:p w:rsidR="00223B73" w:rsidRPr="0090211C" w:rsidRDefault="00223B73" w:rsidP="000B03C6">
      <w:pPr>
        <w:pStyle w:val="Heading1"/>
      </w:pPr>
      <w:r w:rsidRPr="0090211C">
        <w:t>SKUTOČNOSTI, KTORÉ NASTALI PO DNI, KU KTORÉMU SA ZOSTAVUJE ÚČTOVNÁ Z</w:t>
      </w:r>
      <w:r w:rsidRPr="0090211C">
        <w:t>Á</w:t>
      </w:r>
      <w:r w:rsidRPr="0090211C">
        <w:t>VIERKA, DO DŇA JEJ ZOSTAVENIA</w:t>
      </w:r>
    </w:p>
    <w:p w:rsidR="00223B73" w:rsidRPr="0090211C" w:rsidRDefault="00223B73" w:rsidP="004669A2">
      <w:pPr>
        <w:pStyle w:val="odstavec"/>
      </w:pPr>
      <w:r w:rsidRPr="0090211C">
        <w:t xml:space="preserve">Po 31. decembri </w:t>
      </w:r>
      <w:r>
        <w:rPr>
          <w:iCs/>
        </w:rPr>
        <w:t>2014</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2014</w:t>
      </w:r>
      <w:r w:rsidRPr="0090211C">
        <w:t>.</w:t>
      </w:r>
    </w:p>
    <w:p w:rsidR="00223B73" w:rsidRPr="0090211C" w:rsidRDefault="00223B73" w:rsidP="004669A2">
      <w:pPr>
        <w:pStyle w:val="odstavec"/>
      </w:pPr>
    </w:p>
    <w:p w:rsidR="00223B73" w:rsidRPr="0090211C" w:rsidRDefault="00223B73" w:rsidP="00C200DC">
      <w:pPr>
        <w:ind w:left="284"/>
        <w:rPr>
          <w:rFonts w:ascii="Arial" w:hAnsi="Arial" w:cs="Arial"/>
          <w:sz w:val="20"/>
          <w:szCs w:val="20"/>
        </w:rPr>
      </w:pPr>
    </w:p>
    <w:p w:rsidR="00223B73" w:rsidRPr="0090211C" w:rsidRDefault="00223B73" w:rsidP="00C200DC">
      <w:pPr>
        <w:ind w:left="284"/>
        <w:rPr>
          <w:rFonts w:ascii="Arial" w:hAnsi="Arial" w:cs="Arial"/>
          <w:b/>
          <w:sz w:val="20"/>
          <w:szCs w:val="20"/>
        </w:rPr>
      </w:pPr>
      <w:r w:rsidRPr="0090211C">
        <w:rPr>
          <w:rFonts w:ascii="Arial" w:hAnsi="Arial" w:cs="Arial"/>
          <w:b/>
          <w:sz w:val="20"/>
          <w:szCs w:val="20"/>
        </w:rPr>
        <w:t>Peňažné prostriedky</w:t>
      </w:r>
    </w:p>
    <w:p w:rsidR="00223B73" w:rsidRPr="0090211C" w:rsidRDefault="00223B73" w:rsidP="004669A2">
      <w:pPr>
        <w:pStyle w:val="odstavec"/>
      </w:pPr>
    </w:p>
    <w:p w:rsidR="00223B73" w:rsidRPr="0090211C" w:rsidRDefault="00223B73" w:rsidP="004669A2">
      <w:pPr>
        <w:pStyle w:val="odstavec"/>
      </w:pPr>
      <w:r w:rsidRPr="0090211C">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223B73" w:rsidRPr="0090211C" w:rsidRDefault="00223B73" w:rsidP="004669A2">
      <w:pPr>
        <w:pStyle w:val="odstavec"/>
      </w:pPr>
    </w:p>
    <w:p w:rsidR="00223B73" w:rsidRPr="0090211C" w:rsidRDefault="00223B73" w:rsidP="004669A2">
      <w:pPr>
        <w:pStyle w:val="odstavec"/>
      </w:pPr>
      <w:r w:rsidRPr="0090211C">
        <w:t>Peňažné ekvivalenty</w:t>
      </w:r>
    </w:p>
    <w:p w:rsidR="00223B73" w:rsidRPr="0090211C" w:rsidRDefault="00223B73" w:rsidP="004669A2">
      <w:pPr>
        <w:pStyle w:val="odstavec"/>
      </w:pPr>
    </w:p>
    <w:p w:rsidR="00223B73" w:rsidRPr="0090211C" w:rsidRDefault="00223B73" w:rsidP="004669A2">
      <w:pPr>
        <w:pStyle w:val="odstavec"/>
      </w:pPr>
      <w:r w:rsidRPr="0090211C">
        <w:t>Peňažnými ekvivalentmi (angl. cash equivalents)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223B73"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B73" w:rsidRDefault="00223B73">
      <w:r>
        <w:separator/>
      </w:r>
    </w:p>
  </w:endnote>
  <w:endnote w:type="continuationSeparator" w:id="0">
    <w:p w:rsidR="00223B73" w:rsidRDefault="00223B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20B0603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B73" w:rsidRDefault="00223B73">
      <w:r>
        <w:separator/>
      </w:r>
    </w:p>
  </w:footnote>
  <w:footnote w:type="continuationSeparator" w:id="0">
    <w:p w:rsidR="00223B73" w:rsidRDefault="00223B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B73" w:rsidRPr="00CC29B0" w:rsidRDefault="00223B73" w:rsidP="002F64E1">
    <w:pPr>
      <w:pStyle w:val="Header"/>
      <w:tabs>
        <w:tab w:val="clear" w:pos="4536"/>
        <w:tab w:val="clear" w:pos="9072"/>
      </w:tabs>
      <w:ind w:right="-82"/>
      <w:rPr>
        <w:rFonts w:ascii="Arial" w:hAnsi="Arial" w:cs="Arial"/>
        <w:i/>
        <w:sz w:val="18"/>
        <w:szCs w:val="18"/>
      </w:rPr>
    </w:pPr>
    <w:r>
      <w:rPr>
        <w:rFonts w:ascii="Arial" w:hAnsi="Arial" w:cs="Arial"/>
        <w:sz w:val="18"/>
        <w:szCs w:val="18"/>
      </w:rPr>
      <w:t xml:space="preserve">Poznámky Úč POD 3 – 01                                                                                                             Dič 2022591978                                                                                                                                     </w:t>
    </w:r>
  </w:p>
  <w:p w:rsidR="00223B73" w:rsidRPr="00CC29B0" w:rsidRDefault="00223B73" w:rsidP="002F64E1">
    <w:pPr>
      <w:pStyle w:val="Header"/>
      <w:tabs>
        <w:tab w:val="clear" w:pos="4536"/>
        <w:tab w:val="clear" w:pos="9072"/>
      </w:tabs>
      <w:ind w:right="-82"/>
      <w:rPr>
        <w:rFonts w:ascii="Arial" w:hAnsi="Arial" w:cs="Arial"/>
        <w:i/>
        <w:sz w:val="18"/>
        <w:szCs w:val="18"/>
      </w:rPr>
    </w:pPr>
    <w:r>
      <w:rPr>
        <w:rFonts w:ascii="Arial" w:hAnsi="Arial" w:cs="Arial"/>
        <w:sz w:val="18"/>
        <w:szCs w:val="18"/>
      </w:rPr>
      <w:t xml:space="preserve">                                                                                               </w:t>
    </w:r>
  </w:p>
  <w:p w:rsidR="00223B73" w:rsidRPr="00CC29B0" w:rsidRDefault="00223B73" w:rsidP="00F239B4">
    <w:pPr>
      <w:pStyle w:val="Header"/>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156295A0"/>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Heading1"/>
      <w:lvlText w:val="%1."/>
      <w:lvlJc w:val="left"/>
      <w:pPr>
        <w:tabs>
          <w:tab w:val="num" w:pos="422"/>
        </w:tabs>
        <w:ind w:left="422" w:hanging="425"/>
      </w:pPr>
      <w:rPr>
        <w:rFonts w:cs="Times New Roman" w:hint="default"/>
      </w:rPr>
    </w:lvl>
    <w:lvl w:ilvl="1">
      <w:start w:val="1"/>
      <w:numFmt w:val="decimal"/>
      <w:pStyle w:val="Heading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Heading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3"/>
  </w:num>
  <w:num w:numId="20">
    <w:abstractNumId w:val="6"/>
  </w:num>
  <w:num w:numId="21">
    <w:abstractNumId w:val="4"/>
  </w:num>
  <w:num w:numId="22">
    <w:abstractNumId w:val="5"/>
  </w:num>
  <w:num w:numId="23">
    <w:abstractNumId w:val="4"/>
    <w:lvlOverride w:ilvl="0">
      <w:startOverride w:val="1"/>
    </w:lvlOverride>
  </w:num>
  <w:num w:numId="24">
    <w:abstractNumId w:val="4"/>
    <w:lvlOverride w:ilvl="0">
      <w:startOverride w:val="5"/>
    </w:lvlOverride>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2C5E"/>
    <w:rsid w:val="00125CCD"/>
    <w:rsid w:val="00125E25"/>
    <w:rsid w:val="001277F3"/>
    <w:rsid w:val="00130E35"/>
    <w:rsid w:val="00131666"/>
    <w:rsid w:val="00131E59"/>
    <w:rsid w:val="00134C3B"/>
    <w:rsid w:val="00136752"/>
    <w:rsid w:val="00137563"/>
    <w:rsid w:val="00137585"/>
    <w:rsid w:val="00141457"/>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32B"/>
    <w:rsid w:val="009E5D7F"/>
    <w:rsid w:val="009F0A39"/>
    <w:rsid w:val="009F271E"/>
    <w:rsid w:val="009F3200"/>
    <w:rsid w:val="009F40C0"/>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343772"/>
    <w:pPr>
      <w:keepNext/>
      <w:numPr>
        <w:numId w:val="19"/>
      </w:numPr>
      <w:tabs>
        <w:tab w:val="left" w:pos="555"/>
      </w:tabs>
      <w:spacing w:before="60" w:after="240"/>
      <w:ind w:left="284"/>
      <w:jc w:val="both"/>
      <w:outlineLvl w:val="0"/>
    </w:pPr>
    <w:rPr>
      <w:rFonts w:ascii="Arial" w:hAnsi="Arial" w:cs="Arial"/>
      <w:b/>
      <w:bCs/>
      <w:kern w:val="32"/>
      <w:sz w:val="20"/>
      <w:szCs w:val="20"/>
    </w:rPr>
  </w:style>
  <w:style w:type="paragraph" w:styleId="Heading2">
    <w:name w:val="heading 2"/>
    <w:basedOn w:val="Normal"/>
    <w:next w:val="Normal"/>
    <w:link w:val="Heading2Char"/>
    <w:autoRedefine/>
    <w:uiPriority w:val="99"/>
    <w:qFormat/>
    <w:rsid w:val="00343772"/>
    <w:pPr>
      <w:keepNext/>
      <w:numPr>
        <w:ilvl w:val="1"/>
        <w:numId w:val="19"/>
      </w:numPr>
      <w:spacing w:before="60" w:after="240"/>
      <w:jc w:val="both"/>
      <w:outlineLvl w:val="1"/>
    </w:pPr>
    <w:rPr>
      <w:rFonts w:cs="Arial"/>
      <w:b/>
      <w:bCs/>
      <w:iCs/>
      <w:sz w:val="20"/>
      <w:szCs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22"/>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C242E"/>
    <w:rPr>
      <w:rFonts w:ascii="Arial" w:hAnsi="Arial" w:cs="Arial"/>
      <w:b/>
      <w:bCs/>
      <w:kern w:val="32"/>
      <w:sz w:val="20"/>
      <w:szCs w:val="20"/>
    </w:rPr>
  </w:style>
  <w:style w:type="character" w:customStyle="1" w:styleId="Heading2Char">
    <w:name w:val="Heading 2 Char"/>
    <w:basedOn w:val="DefaultParagraphFont"/>
    <w:link w:val="Heading2"/>
    <w:uiPriority w:val="99"/>
    <w:locked/>
    <w:rsid w:val="003C242E"/>
    <w:rPr>
      <w:rFonts w:cs="Arial"/>
      <w:b/>
      <w:bCs/>
      <w:iCs/>
      <w:sz w:val="20"/>
      <w:szCs w:val="20"/>
    </w:rPr>
  </w:style>
  <w:style w:type="character" w:customStyle="1" w:styleId="Heading3Char">
    <w:name w:val="Heading 3 Char"/>
    <w:basedOn w:val="DefaultParagraphFont"/>
    <w:link w:val="Heading3"/>
    <w:uiPriority w:val="99"/>
    <w:semiHidden/>
    <w:locked/>
    <w:rsid w:val="003C242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3C242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3C242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3C242E"/>
    <w:rPr>
      <w:rFonts w:ascii="Calibri" w:hAnsi="Calibri" w:cs="Times New Roman"/>
      <w:b/>
      <w:bCs/>
    </w:rPr>
  </w:style>
  <w:style w:type="character" w:customStyle="1" w:styleId="Heading7Char">
    <w:name w:val="Heading 7 Char"/>
    <w:basedOn w:val="DefaultParagraphFont"/>
    <w:link w:val="Heading7"/>
    <w:uiPriority w:val="99"/>
    <w:semiHidden/>
    <w:locked/>
    <w:rsid w:val="003C242E"/>
    <w:rPr>
      <w:rFonts w:ascii="Calibri" w:hAnsi="Calibri" w:cs="Times New Roman"/>
      <w:sz w:val="24"/>
      <w:szCs w:val="24"/>
    </w:rPr>
  </w:style>
  <w:style w:type="character" w:customStyle="1" w:styleId="Heading8Char">
    <w:name w:val="Heading 8 Char"/>
    <w:basedOn w:val="DefaultParagraphFont"/>
    <w:link w:val="Heading8"/>
    <w:uiPriority w:val="99"/>
    <w:locked/>
    <w:rsid w:val="003C242E"/>
    <w:rPr>
      <w:b/>
      <w:sz w:val="20"/>
      <w:szCs w:val="24"/>
    </w:rPr>
  </w:style>
  <w:style w:type="character" w:customStyle="1" w:styleId="Heading9Char">
    <w:name w:val="Heading 9 Char"/>
    <w:basedOn w:val="DefaultParagraphFont"/>
    <w:link w:val="Heading9"/>
    <w:uiPriority w:val="99"/>
    <w:semiHidden/>
    <w:locked/>
    <w:rsid w:val="003C242E"/>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0D2373"/>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FF597E"/>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20"/>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3C242E"/>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3C242E"/>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3C242E"/>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3C242E"/>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3C242E"/>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3C242E"/>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3C242E"/>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C242E"/>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alWeb">
    <w:name w:val="Normal (Web)"/>
    <w:basedOn w:val="Normal"/>
    <w:uiPriority w:val="99"/>
    <w:rsid w:val="00343772"/>
    <w:pPr>
      <w:spacing w:before="100" w:beforeAutospacing="1" w:after="100" w:afterAutospacing="1"/>
    </w:pPr>
  </w:style>
  <w:style w:type="character" w:customStyle="1" w:styleId="ra">
    <w:name w:val="ra"/>
    <w:basedOn w:val="DefaultParagraphFont"/>
    <w:uiPriority w:val="99"/>
    <w:rsid w:val="007449AB"/>
    <w:rPr>
      <w:rFonts w:cs="Times New Roman"/>
    </w:rPr>
  </w:style>
  <w:style w:type="paragraph" w:customStyle="1" w:styleId="Tabulka">
    <w:name w:val="Tabulka"/>
    <w:basedOn w:val="Normal"/>
    <w:uiPriority w:val="99"/>
    <w:rsid w:val="004B1258"/>
    <w:rPr>
      <w:color w:val="000000"/>
      <w:sz w:val="18"/>
      <w:szCs w:val="20"/>
      <w:lang w:eastAsia="en-US"/>
    </w:rPr>
  </w:style>
</w:styles>
</file>

<file path=word/webSettings.xml><?xml version="1.0" encoding="utf-8"?>
<w:webSettings xmlns:r="http://schemas.openxmlformats.org/officeDocument/2006/relationships" xmlns:w="http://schemas.openxmlformats.org/wordprocessingml/2006/main">
  <w:divs>
    <w:div w:id="1022825074">
      <w:marLeft w:val="0"/>
      <w:marRight w:val="0"/>
      <w:marTop w:val="0"/>
      <w:marBottom w:val="0"/>
      <w:divBdr>
        <w:top w:val="none" w:sz="0" w:space="0" w:color="auto"/>
        <w:left w:val="none" w:sz="0" w:space="0" w:color="auto"/>
        <w:bottom w:val="none" w:sz="0" w:space="0" w:color="auto"/>
        <w:right w:val="none" w:sz="0" w:space="0" w:color="auto"/>
      </w:divBdr>
    </w:div>
    <w:div w:id="1022825075">
      <w:marLeft w:val="0"/>
      <w:marRight w:val="0"/>
      <w:marTop w:val="0"/>
      <w:marBottom w:val="0"/>
      <w:divBdr>
        <w:top w:val="none" w:sz="0" w:space="0" w:color="auto"/>
        <w:left w:val="none" w:sz="0" w:space="0" w:color="auto"/>
        <w:bottom w:val="none" w:sz="0" w:space="0" w:color="auto"/>
        <w:right w:val="none" w:sz="0" w:space="0" w:color="auto"/>
      </w:divBdr>
      <w:divsChild>
        <w:div w:id="1022825079">
          <w:marLeft w:val="0"/>
          <w:marRight w:val="0"/>
          <w:marTop w:val="0"/>
          <w:marBottom w:val="0"/>
          <w:divBdr>
            <w:top w:val="single" w:sz="6" w:space="8" w:color="EBEBEB"/>
            <w:left w:val="single" w:sz="6" w:space="8" w:color="EBEBEB"/>
            <w:bottom w:val="single" w:sz="6" w:space="8" w:color="EBEBEB"/>
            <w:right w:val="single" w:sz="6" w:space="8" w:color="EBEBEB"/>
          </w:divBdr>
          <w:divsChild>
            <w:div w:id="102282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825076">
      <w:marLeft w:val="0"/>
      <w:marRight w:val="0"/>
      <w:marTop w:val="0"/>
      <w:marBottom w:val="0"/>
      <w:divBdr>
        <w:top w:val="none" w:sz="0" w:space="0" w:color="auto"/>
        <w:left w:val="none" w:sz="0" w:space="0" w:color="auto"/>
        <w:bottom w:val="none" w:sz="0" w:space="0" w:color="auto"/>
        <w:right w:val="none" w:sz="0" w:space="0" w:color="auto"/>
      </w:divBdr>
    </w:div>
    <w:div w:id="1022825078">
      <w:marLeft w:val="0"/>
      <w:marRight w:val="0"/>
      <w:marTop w:val="0"/>
      <w:marBottom w:val="0"/>
      <w:divBdr>
        <w:top w:val="none" w:sz="0" w:space="0" w:color="auto"/>
        <w:left w:val="none" w:sz="0" w:space="0" w:color="auto"/>
        <w:bottom w:val="none" w:sz="0" w:space="0" w:color="auto"/>
        <w:right w:val="none" w:sz="0" w:space="0" w:color="auto"/>
      </w:divBdr>
    </w:div>
    <w:div w:id="10228250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Pracovn__h_rok_programu_Microsoft_Office_Excel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acovn__h_rok_programu_Microsoft_Office_Excel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1778</Words>
  <Characters>10137</Characters>
  <Application>Microsoft Office Outlook</Application>
  <DocSecurity>0</DocSecurity>
  <Lines>0</Lines>
  <Paragraphs>0</Paragraphs>
  <ScaleCrop>false</ScaleCrop>
  <Company>PwC Slovakia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RICS</cp:lastModifiedBy>
  <cp:revision>2</cp:revision>
  <cp:lastPrinted>2011-11-30T12:19:00Z</cp:lastPrinted>
  <dcterms:created xsi:type="dcterms:W3CDTF">2015-03-05T08:59:00Z</dcterms:created>
  <dcterms:modified xsi:type="dcterms:W3CDTF">2015-03-05T08:59:00Z</dcterms:modified>
</cp:coreProperties>
</file>